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95B2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95B2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95B2B">
        <w:rPr>
          <w:rFonts w:ascii="Arial Narrow" w:hAnsi="Arial Narrow" w:cs="Arial"/>
          <w:bCs/>
          <w:i w:val="0"/>
          <w:szCs w:val="24"/>
        </w:rPr>
        <w:t>3</w:t>
      </w:r>
      <w:r w:rsidR="007666D6" w:rsidRPr="00E95B2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E95B2B" w:rsidTr="00467CA2">
        <w:tc>
          <w:tcPr>
            <w:tcW w:w="2800" w:type="dxa"/>
            <w:shd w:val="clear" w:color="auto" w:fill="auto"/>
          </w:tcPr>
          <w:p w:rsidR="00D520D3" w:rsidRPr="00E95B2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95B2B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95B2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95B2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95B2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95B2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95B2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95B2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95B2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95B2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95B2B" w:rsidTr="00467CA2">
        <w:tc>
          <w:tcPr>
            <w:tcW w:w="2800" w:type="dxa"/>
            <w:shd w:val="clear" w:color="auto" w:fill="auto"/>
          </w:tcPr>
          <w:p w:rsidR="00D520D3" w:rsidRPr="00E95B2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95B2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95B2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95B2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95B2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95B2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95B2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95B2B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95B2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E95B2B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E95B2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95B2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95B2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95B2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95B2B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95B2B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95B2B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95B2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B2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95B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95B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95B2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95B2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B4C76" w:rsidRPr="00E95B2B">
        <w:rPr>
          <w:rFonts w:ascii="Arial Narrow" w:hAnsi="Arial Narrow" w:cs="Arial"/>
          <w:sz w:val="24"/>
          <w:szCs w:val="24"/>
        </w:rPr>
        <w:t>(</w:t>
      </w:r>
      <w:proofErr w:type="spellStart"/>
      <w:r w:rsidR="00CB4C76" w:rsidRPr="00E95B2B">
        <w:rPr>
          <w:rFonts w:ascii="Arial Narrow" w:hAnsi="Arial Narrow" w:cs="Arial"/>
          <w:sz w:val="24"/>
          <w:szCs w:val="24"/>
        </w:rPr>
        <w:t>t.j</w:t>
      </w:r>
      <w:proofErr w:type="spellEnd"/>
      <w:r w:rsidR="00CB4C76" w:rsidRPr="00E95B2B">
        <w:rPr>
          <w:rFonts w:ascii="Arial Narrow" w:hAnsi="Arial Narrow" w:cs="Arial"/>
          <w:sz w:val="24"/>
          <w:szCs w:val="24"/>
        </w:rPr>
        <w:t>. Dz. U. z 2024 poz. 1320)</w:t>
      </w:r>
      <w:r w:rsidR="00E27ABB" w:rsidRPr="00E95B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95B2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95B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E95B2B" w:rsidTr="00467CA2">
        <w:tc>
          <w:tcPr>
            <w:tcW w:w="2269" w:type="dxa"/>
            <w:shd w:val="clear" w:color="auto" w:fill="auto"/>
          </w:tcPr>
          <w:p w:rsidR="00D520D3" w:rsidRPr="00E95B2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5B2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95B2B" w:rsidRDefault="00CB4C7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95B2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odzieży ochronnej radiologicznej oraz wieszaka</w:t>
            </w:r>
            <w:r w:rsidR="00D520D3" w:rsidRPr="00E95B2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B4C76" w:rsidRPr="00E95B2B" w:rsidTr="001C49AB">
        <w:tc>
          <w:tcPr>
            <w:tcW w:w="2269" w:type="dxa"/>
            <w:shd w:val="clear" w:color="auto" w:fill="auto"/>
          </w:tcPr>
          <w:p w:rsidR="00CB4C76" w:rsidRPr="00E95B2B" w:rsidRDefault="00CB4C76" w:rsidP="001C49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5B2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B4C76" w:rsidRPr="00E95B2B" w:rsidRDefault="00CB4C76" w:rsidP="001C49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95B2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160/2024</w:t>
            </w:r>
          </w:p>
        </w:tc>
      </w:tr>
    </w:tbl>
    <w:p w:rsidR="00DC652A" w:rsidRPr="00E95B2B" w:rsidRDefault="00CB4C7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95B2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E95B2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95B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95B2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95B2B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95B2B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95B2B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E95B2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E95B2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E95B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95B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95B2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95B2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95B2B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95B2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E95B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95B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E95B2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95B2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95B2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95B2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E95B2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95B2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95B2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95B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E95B2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95B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95B2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95B2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95B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95B2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E95B2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95B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E95B2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E95B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95B2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95B2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E95B2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95B2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E95B2B" w:rsidTr="00467CA2">
        <w:tc>
          <w:tcPr>
            <w:tcW w:w="2660" w:type="dxa"/>
            <w:shd w:val="clear" w:color="auto" w:fill="auto"/>
          </w:tcPr>
          <w:p w:rsidR="00D520D3" w:rsidRPr="00E95B2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95B2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95B2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E95B2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95B2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95B2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95B2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95B2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95B2B" w:rsidRDefault="00D520D3" w:rsidP="00CB4C7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95B2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B4C76" w:rsidRPr="00E95B2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95B2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95B2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95B2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95B2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95B2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151" w:rsidRDefault="00CA5151" w:rsidP="00025386">
      <w:pPr>
        <w:spacing w:after="0" w:line="240" w:lineRule="auto"/>
      </w:pPr>
      <w:r>
        <w:separator/>
      </w:r>
    </w:p>
  </w:endnote>
  <w:endnote w:type="continuationSeparator" w:id="1">
    <w:p w:rsidR="00CA5151" w:rsidRDefault="00CA515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C76" w:rsidRDefault="00CB4C7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5B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5B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C76" w:rsidRDefault="00CB4C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151" w:rsidRDefault="00CA5151" w:rsidP="00025386">
      <w:pPr>
        <w:spacing w:after="0" w:line="240" w:lineRule="auto"/>
      </w:pPr>
      <w:r>
        <w:separator/>
      </w:r>
    </w:p>
  </w:footnote>
  <w:footnote w:type="continuationSeparator" w:id="1">
    <w:p w:rsidR="00CA5151" w:rsidRDefault="00CA515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C76" w:rsidRDefault="00CB4C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C76" w:rsidRDefault="00CB4C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C76" w:rsidRDefault="00CB4C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4C7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A5151"/>
    <w:rsid w:val="00CB29AC"/>
    <w:rsid w:val="00CB4C76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95B2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2024-11-26T11:49:00Z</cp:lastPrinted>
  <dcterms:created xsi:type="dcterms:W3CDTF">2024-11-26T11:49:00Z</dcterms:created>
  <dcterms:modified xsi:type="dcterms:W3CDTF">2024-11-26T11:49:00Z</dcterms:modified>
</cp:coreProperties>
</file>