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806B03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06B03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59285F" w:rsidRPr="00806B03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806B03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806B03" w:rsidTr="00D62E6E">
        <w:tc>
          <w:tcPr>
            <w:tcW w:w="2800" w:type="dxa"/>
            <w:shd w:val="clear" w:color="auto" w:fill="auto"/>
          </w:tcPr>
          <w:p w:rsidR="00D62E6E" w:rsidRPr="00806B0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06B0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06B0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806B0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806B0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06B0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06B0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06B0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06B0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06B0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806B03" w:rsidTr="00D62E6E">
        <w:tc>
          <w:tcPr>
            <w:tcW w:w="2800" w:type="dxa"/>
            <w:shd w:val="clear" w:color="auto" w:fill="auto"/>
          </w:tcPr>
          <w:p w:rsidR="00D62E6E" w:rsidRPr="00806B0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06B0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806B0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806B0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06B0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06B0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06B0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06B0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06B0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806B0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9285F" w:rsidRPr="00806B03" w:rsidTr="001C49A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9285F" w:rsidRPr="00806B03" w:rsidRDefault="0059285F" w:rsidP="001C49A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806B03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59285F" w:rsidRPr="00806B03" w:rsidRDefault="0059285F" w:rsidP="001C49A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06B03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06B03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806B03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59285F" w:rsidRPr="00806B03" w:rsidRDefault="0059285F" w:rsidP="001C49A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806B0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59285F" w:rsidRPr="00806B03" w:rsidRDefault="0059285F" w:rsidP="001C49A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806B03" w:rsidRDefault="0059285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06B0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806B03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806B03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806B03" w:rsidTr="00D62E6E">
        <w:tc>
          <w:tcPr>
            <w:tcW w:w="2269" w:type="dxa"/>
            <w:shd w:val="clear" w:color="auto" w:fill="auto"/>
          </w:tcPr>
          <w:p w:rsidR="00D62E6E" w:rsidRPr="00806B0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6B0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806B03" w:rsidRDefault="0059285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06B0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odzieży ochronnej radiologicznej oraz wieszaka</w:t>
            </w:r>
            <w:r w:rsidR="00D62E6E" w:rsidRPr="00806B0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9285F" w:rsidRPr="00806B03" w:rsidTr="001C49AB">
        <w:tc>
          <w:tcPr>
            <w:tcW w:w="2269" w:type="dxa"/>
            <w:shd w:val="clear" w:color="auto" w:fill="auto"/>
          </w:tcPr>
          <w:p w:rsidR="0059285F" w:rsidRPr="00806B03" w:rsidRDefault="0059285F" w:rsidP="001C49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6B0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9285F" w:rsidRPr="00806B03" w:rsidRDefault="0059285F" w:rsidP="001C49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06B0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160/2024</w:t>
            </w:r>
          </w:p>
        </w:tc>
      </w:tr>
    </w:tbl>
    <w:p w:rsidR="00BC121E" w:rsidRPr="00806B03" w:rsidRDefault="0059285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06B0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806B0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806B03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806B03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806B0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806B03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806B03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806B03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806B0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06B0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806B0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806B03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806B0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806B03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806B03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06B03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806B0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06B0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806B0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806B03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806B0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806B0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06B0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806B03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06B0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6B0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06B0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6B0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06B0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6B0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806B0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06B0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6B0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06B0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06B0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806B0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06B0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6B0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06B0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06B0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806B0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806B03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806B0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806B03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806B0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806B0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806B0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806B0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806B0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806B03" w:rsidTr="00620E37">
        <w:tc>
          <w:tcPr>
            <w:tcW w:w="2660" w:type="dxa"/>
            <w:shd w:val="clear" w:color="auto" w:fill="auto"/>
          </w:tcPr>
          <w:p w:rsidR="00BC121E" w:rsidRPr="00806B0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806B0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06B0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806B0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06B0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806B0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806B0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806B0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806B0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06B0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806B03" w:rsidRDefault="00844A96" w:rsidP="0059285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06B0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9285F" w:rsidRPr="00806B0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06B0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06B0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806B03" w:rsidRDefault="00106AC7" w:rsidP="00BC121E">
      <w:pPr>
        <w:rPr>
          <w:rFonts w:ascii="Arial Narrow" w:hAnsi="Arial Narrow"/>
        </w:rPr>
      </w:pPr>
    </w:p>
    <w:sectPr w:rsidR="00106AC7" w:rsidRPr="00806B03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5D5C" w:rsidRDefault="00F35D5C">
      <w:r>
        <w:separator/>
      </w:r>
    </w:p>
  </w:endnote>
  <w:endnote w:type="continuationSeparator" w:id="1">
    <w:p w:rsidR="00F35D5C" w:rsidRDefault="00F35D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6B0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6B0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85F" w:rsidRDefault="0059285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5D5C" w:rsidRDefault="00F35D5C">
      <w:r>
        <w:separator/>
      </w:r>
    </w:p>
  </w:footnote>
  <w:footnote w:type="continuationSeparator" w:id="1">
    <w:p w:rsidR="00F35D5C" w:rsidRDefault="00F35D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85F" w:rsidRDefault="0059285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85F" w:rsidRDefault="0059285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85F" w:rsidRDefault="0059285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285F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285F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87D51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6B03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35D5C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2024-11-26T11:51:00Z</cp:lastPrinted>
  <dcterms:created xsi:type="dcterms:W3CDTF">2024-11-26T11:51:00Z</dcterms:created>
  <dcterms:modified xsi:type="dcterms:W3CDTF">2024-11-26T11:51:00Z</dcterms:modified>
</cp:coreProperties>
</file>