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032A3" w:rsidRDefault="00657A47" w:rsidP="004032A3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4032A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032A3" w:rsidRPr="004032A3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4032A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4032A3" w:rsidTr="004032A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4032A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032A3">
              <w:rPr>
                <w:rFonts w:ascii="Arial Narrow" w:hAnsi="Arial Narrow" w:cs="Arial"/>
                <w:b/>
                <w:szCs w:val="24"/>
              </w:rPr>
              <w:t>Podmiot</w:t>
            </w:r>
            <w:r w:rsidRPr="004032A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032A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4032A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032A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4032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4032A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4032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032A3" w:rsidTr="004032A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4032A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032A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032A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4032A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032A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4032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4032A3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4032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4032A3" w:rsidTr="004032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032A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4032A3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4032A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4032A3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4032A3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4032A3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032A3" w:rsidRDefault="0071340C" w:rsidP="004032A3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4032A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4032A3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4032A3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4032A3">
        <w:rPr>
          <w:rFonts w:ascii="Arial Narrow" w:hAnsi="Arial Narrow" w:cs="Arial"/>
          <w:szCs w:val="24"/>
        </w:rPr>
        <w:t xml:space="preserve"> ustawy </w:t>
      </w:r>
      <w:r w:rsidR="00EF3368" w:rsidRPr="004032A3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F56FF6" w:rsidRPr="004032A3">
        <w:rPr>
          <w:rFonts w:ascii="Arial Narrow" w:hAnsi="Arial Narrow" w:cs="Arial"/>
          <w:szCs w:val="24"/>
        </w:rPr>
        <w:t>(</w:t>
      </w:r>
      <w:proofErr w:type="spellStart"/>
      <w:r w:rsidR="00F56FF6" w:rsidRPr="004032A3">
        <w:rPr>
          <w:rFonts w:ascii="Arial Narrow" w:hAnsi="Arial Narrow" w:cs="Arial"/>
          <w:szCs w:val="24"/>
        </w:rPr>
        <w:t>t.j</w:t>
      </w:r>
      <w:proofErr w:type="spellEnd"/>
      <w:r w:rsidR="00F56FF6" w:rsidRPr="004032A3">
        <w:rPr>
          <w:rFonts w:ascii="Arial Narrow" w:hAnsi="Arial Narrow" w:cs="Arial"/>
          <w:szCs w:val="24"/>
        </w:rPr>
        <w:t>. Dz. U. z 2024 poz. 1320)</w:t>
      </w:r>
      <w:r w:rsidR="00E27ABB" w:rsidRPr="004032A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4032A3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4032A3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4032A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4032A3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4032A3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032A3" w:rsidTr="00467CA2">
        <w:tc>
          <w:tcPr>
            <w:tcW w:w="2269" w:type="dxa"/>
            <w:shd w:val="clear" w:color="auto" w:fill="auto"/>
          </w:tcPr>
          <w:p w:rsidR="00D520D3" w:rsidRPr="004032A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032A3" w:rsidRDefault="00F56FF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do żywienia na okres 24 miesięcy</w:t>
            </w:r>
            <w:r w:rsidR="00D520D3" w:rsidRPr="004032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F56FF6" w:rsidRPr="004032A3" w:rsidTr="00774495">
        <w:tc>
          <w:tcPr>
            <w:tcW w:w="2269" w:type="dxa"/>
            <w:shd w:val="clear" w:color="auto" w:fill="auto"/>
          </w:tcPr>
          <w:p w:rsidR="00F56FF6" w:rsidRPr="004032A3" w:rsidRDefault="00F56FF6" w:rsidP="007744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6FF6" w:rsidRPr="004032A3" w:rsidRDefault="00F56FF6" w:rsidP="007744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156/2024</w:t>
            </w:r>
          </w:p>
        </w:tc>
      </w:tr>
    </w:tbl>
    <w:p w:rsidR="00DC652A" w:rsidRPr="004032A3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4032A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032A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4032A3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4032A3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4032A3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4032A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4032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032A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4032A3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4032A3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4032A3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4032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4032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4032A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032A3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4032A3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4032A3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4032A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4032A3">
        <w:rPr>
          <w:rFonts w:ascii="Arial Narrow" w:eastAsia="Times New Roman" w:hAnsi="Arial Narrow" w:cs="Arial"/>
          <w:szCs w:val="24"/>
          <w:lang w:eastAsia="pl-PL"/>
        </w:rPr>
        <w:t>dostę</w:t>
      </w:r>
      <w:r w:rsidRPr="004032A3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4032A3">
        <w:rPr>
          <w:rFonts w:ascii="Arial Narrow" w:eastAsia="Times New Roman" w:hAnsi="Arial Narrow" w:cs="Arial"/>
          <w:szCs w:val="24"/>
          <w:lang w:eastAsia="pl-PL"/>
        </w:rPr>
        <w:t>ni</w:t>
      </w:r>
      <w:r w:rsidRPr="004032A3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4032A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4032A3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4032A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4032A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032A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032A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4032A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4032A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032A3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4032A3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4032A3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4032A3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4032A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032A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032A3" w:rsidTr="00467CA2">
        <w:tc>
          <w:tcPr>
            <w:tcW w:w="2660" w:type="dxa"/>
            <w:shd w:val="clear" w:color="auto" w:fill="auto"/>
          </w:tcPr>
          <w:p w:rsidR="00D520D3" w:rsidRPr="004032A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4032A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4032A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032A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4032A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032A3" w:rsidRDefault="004032A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032A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[kwalifikowany podpis elektroniczny lub podpis zaufany lub elektroniczny podpis osobisty osoby / osób uprawnionych do reprezentacji Wykonawcy]</w:t>
            </w:r>
          </w:p>
        </w:tc>
      </w:tr>
      <w:bookmarkEnd w:id="0"/>
    </w:tbl>
    <w:p w:rsidR="00E27ABB" w:rsidRPr="004032A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4032A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B76" w:rsidRDefault="00CD7B76" w:rsidP="00025386">
      <w:pPr>
        <w:spacing w:after="0" w:line="240" w:lineRule="auto"/>
      </w:pPr>
      <w:r>
        <w:separator/>
      </w:r>
    </w:p>
  </w:endnote>
  <w:endnote w:type="continuationSeparator" w:id="1">
    <w:p w:rsidR="00CD7B76" w:rsidRDefault="00CD7B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F6" w:rsidRDefault="00F56F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2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2A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F6" w:rsidRDefault="00F56F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B76" w:rsidRDefault="00CD7B76" w:rsidP="00025386">
      <w:pPr>
        <w:spacing w:after="0" w:line="240" w:lineRule="auto"/>
      </w:pPr>
      <w:r>
        <w:separator/>
      </w:r>
    </w:p>
  </w:footnote>
  <w:footnote w:type="continuationSeparator" w:id="1">
    <w:p w:rsidR="00CD7B76" w:rsidRDefault="00CD7B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F6" w:rsidRDefault="00F56F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F6" w:rsidRDefault="00F56F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F6" w:rsidRDefault="00F56F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FF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32A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D7B76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6FF6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2024-11-28T14:25:00Z</dcterms:created>
  <dcterms:modified xsi:type="dcterms:W3CDTF">2024-11-28T14:25:00Z</dcterms:modified>
</cp:coreProperties>
</file>