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E47A0" w14:textId="77777777" w:rsidR="00025386" w:rsidRPr="00ED00A5" w:rsidRDefault="00657A47" w:rsidP="00151743">
      <w:pPr>
        <w:pStyle w:val="Nagwek4"/>
        <w:spacing w:after="360" w:line="240" w:lineRule="auto"/>
        <w:rPr>
          <w:rFonts w:ascii="Tahoma" w:hAnsi="Tahoma" w:cs="Tahoma"/>
          <w:b/>
          <w:i w:val="0"/>
          <w:sz w:val="22"/>
          <w:szCs w:val="22"/>
        </w:rPr>
      </w:pPr>
      <w:bookmarkStart w:id="0" w:name="_Hlk60301409"/>
      <w:r w:rsidRPr="00ED00A5">
        <w:rPr>
          <w:rFonts w:ascii="Tahoma" w:hAnsi="Tahoma" w:cs="Tahoma"/>
          <w:b/>
          <w:i w:val="0"/>
          <w:sz w:val="22"/>
          <w:szCs w:val="22"/>
        </w:rPr>
        <w:t xml:space="preserve">Załącznik nr </w:t>
      </w:r>
      <w:r w:rsidR="00DF17EA" w:rsidRPr="00ED00A5">
        <w:rPr>
          <w:rFonts w:ascii="Tahoma" w:hAnsi="Tahoma" w:cs="Tahoma"/>
          <w:b/>
          <w:i w:val="0"/>
          <w:sz w:val="22"/>
          <w:szCs w:val="22"/>
        </w:rPr>
        <w:t>4</w:t>
      </w:r>
      <w:r w:rsidR="007666D6" w:rsidRPr="00ED00A5">
        <w:rPr>
          <w:rFonts w:ascii="Tahoma" w:hAnsi="Tahoma" w:cs="Tahoma"/>
          <w:b/>
          <w:i w:val="0"/>
          <w:sz w:val="22"/>
          <w:szCs w:val="22"/>
        </w:rPr>
        <w:t xml:space="preserve"> do SWZ</w:t>
      </w:r>
    </w:p>
    <w:tbl>
      <w:tblPr>
        <w:tblW w:w="92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D00A5" w14:paraId="3723EFA0" w14:textId="77777777" w:rsidTr="00861C24">
        <w:trPr>
          <w:trHeight w:val="1228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46D237" w14:textId="56DA0590" w:rsidR="00053927" w:rsidRPr="003B5E65" w:rsidRDefault="00053927" w:rsidP="00861C24">
            <w:pPr>
              <w:spacing w:after="0" w:line="276" w:lineRule="auto"/>
              <w:jc w:val="center"/>
              <w:rPr>
                <w:rFonts w:ascii="Tahoma" w:hAnsi="Tahoma" w:cs="Tahoma"/>
                <w:b/>
              </w:rPr>
            </w:pPr>
            <w:r w:rsidRPr="003B5E65">
              <w:rPr>
                <w:rFonts w:ascii="Tahoma" w:hAnsi="Tahoma" w:cs="Tahoma"/>
                <w:b/>
              </w:rPr>
              <w:t xml:space="preserve">ZOBOWIĄZANIE PODMIOTU UDOSTĘPNIAJĄCEGO ZASOBY </w:t>
            </w:r>
          </w:p>
          <w:p w14:paraId="25FB5CCD" w14:textId="6C469DF8" w:rsidR="00053927" w:rsidRPr="00861C24" w:rsidRDefault="003B5E65" w:rsidP="00861C24">
            <w:pPr>
              <w:spacing w:after="0" w:line="276" w:lineRule="auto"/>
              <w:jc w:val="center"/>
              <w:rPr>
                <w:rFonts w:ascii="Tahoma" w:hAnsi="Tahoma" w:cs="Tahoma"/>
                <w:b/>
              </w:rPr>
            </w:pPr>
            <w:r w:rsidRPr="003B5E65">
              <w:rPr>
                <w:rFonts w:ascii="Tahoma" w:hAnsi="Tahoma" w:cs="Tahoma"/>
                <w:b/>
              </w:rPr>
              <w:t>do oddania do dyspozycji Wykonawcy niezbędnych zasobów na potrzeby realizacji zamówienia</w:t>
            </w:r>
          </w:p>
        </w:tc>
      </w:tr>
    </w:tbl>
    <w:p w14:paraId="78ACAE14" w14:textId="77777777" w:rsidR="00DF17EA" w:rsidRPr="00ED00A5" w:rsidRDefault="00DF17EA" w:rsidP="00DF17E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24"/>
          <w:szCs w:val="24"/>
          <w:lang w:eastAsia="pl-PL"/>
        </w:rPr>
      </w:pPr>
    </w:p>
    <w:p w14:paraId="60D2CBF4" w14:textId="77777777" w:rsidR="00EE2ADD" w:rsidRDefault="00EE2ADD" w:rsidP="00AD410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ahoma" w:hAnsi="Tahoma" w:cs="Tahoma"/>
          <w:i/>
          <w:color w:val="0070C0"/>
          <w:sz w:val="20"/>
          <w:szCs w:val="20"/>
        </w:rPr>
      </w:pPr>
    </w:p>
    <w:p w14:paraId="6D1DBA9E" w14:textId="77777777" w:rsidR="00EE2ADD" w:rsidRDefault="00EE2ADD" w:rsidP="003B5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i/>
          <w:color w:val="0070C0"/>
          <w:sz w:val="20"/>
          <w:szCs w:val="20"/>
        </w:rPr>
      </w:pPr>
    </w:p>
    <w:bookmarkEnd w:id="0"/>
    <w:p w14:paraId="3FC79A65" w14:textId="1A9D418B" w:rsidR="00571A32" w:rsidRPr="00E00B19" w:rsidRDefault="00571A32" w:rsidP="000C4992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E00B19">
        <w:rPr>
          <w:rFonts w:ascii="Tahoma" w:eastAsia="Times New Roman" w:hAnsi="Tahoma" w:cs="Tahoma"/>
          <w:lang w:eastAsia="pl-PL"/>
        </w:rPr>
        <w:t>Ja niżej podpisany</w:t>
      </w:r>
      <w:r w:rsidR="00B4084E" w:rsidRPr="00E00B19">
        <w:rPr>
          <w:rFonts w:ascii="Tahoma" w:eastAsia="Times New Roman" w:hAnsi="Tahoma" w:cs="Tahoma"/>
          <w:lang w:eastAsia="pl-PL"/>
        </w:rPr>
        <w:t>:</w:t>
      </w:r>
      <w:r w:rsidRPr="00E00B19">
        <w:rPr>
          <w:rFonts w:ascii="Tahoma" w:eastAsia="Times New Roman" w:hAnsi="Tahoma" w:cs="Tahoma"/>
          <w:lang w:eastAsia="pl-PL"/>
        </w:rPr>
        <w:t xml:space="preserve"> </w:t>
      </w:r>
    </w:p>
    <w:p w14:paraId="72F81F3F" w14:textId="09D35DB0" w:rsidR="00571A32" w:rsidRPr="00E00B19" w:rsidRDefault="00180E54" w:rsidP="000C4992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E00B19">
        <w:rPr>
          <w:rFonts w:ascii="Tahoma" w:eastAsia="Times New Roman" w:hAnsi="Tahoma" w:cs="Tahoma"/>
          <w:lang w:eastAsia="pl-PL"/>
        </w:rPr>
        <w:t>_________________________</w:t>
      </w:r>
      <w:r w:rsidR="00E56394">
        <w:rPr>
          <w:rFonts w:ascii="Tahoma" w:eastAsia="Times New Roman" w:hAnsi="Tahoma" w:cs="Tahoma"/>
          <w:lang w:eastAsia="pl-PL"/>
        </w:rPr>
        <w:t>____</w:t>
      </w:r>
      <w:r w:rsidRPr="00E00B19">
        <w:rPr>
          <w:rFonts w:ascii="Tahoma" w:eastAsia="Times New Roman" w:hAnsi="Tahoma" w:cs="Tahoma"/>
          <w:lang w:eastAsia="pl-PL"/>
        </w:rPr>
        <w:t>______________________________________________</w:t>
      </w:r>
    </w:p>
    <w:p w14:paraId="33D3AD59" w14:textId="1C4ADDF8" w:rsidR="00571A32" w:rsidRPr="009A2553" w:rsidRDefault="00571A32" w:rsidP="000C499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9A2553">
        <w:rPr>
          <w:rFonts w:ascii="Tahoma" w:eastAsia="Times New Roman" w:hAnsi="Tahoma" w:cs="Tahoma"/>
          <w:i/>
          <w:sz w:val="20"/>
          <w:szCs w:val="20"/>
          <w:lang w:eastAsia="pl-PL"/>
        </w:rPr>
        <w:t>(imię i nazwisko osoby upoważnionej do reprezentowania podmiotu udostępniającego zasoby</w:t>
      </w:r>
      <w:r w:rsidR="00DD3F88">
        <w:rPr>
          <w:rFonts w:ascii="Tahoma" w:eastAsia="Times New Roman" w:hAnsi="Tahoma" w:cs="Tahoma"/>
          <w:i/>
          <w:sz w:val="20"/>
          <w:szCs w:val="20"/>
          <w:lang w:eastAsia="pl-PL"/>
        </w:rPr>
        <w:t>, stanowisko</w:t>
      </w:r>
      <w:r w:rsidR="008F41FC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– właściciel, prezes zarządu, członek zarządu, prokurent, upełnomocniony reprezentant it</w:t>
      </w:r>
      <w:r w:rsidR="003749BF">
        <w:rPr>
          <w:rFonts w:ascii="Tahoma" w:eastAsia="Times New Roman" w:hAnsi="Tahoma" w:cs="Tahoma"/>
          <w:i/>
          <w:sz w:val="20"/>
          <w:szCs w:val="20"/>
          <w:lang w:eastAsia="pl-PL"/>
        </w:rPr>
        <w:t>p</w:t>
      </w:r>
      <w:r w:rsidR="008F41FC">
        <w:rPr>
          <w:rFonts w:ascii="Tahoma" w:eastAsia="Times New Roman" w:hAnsi="Tahoma" w:cs="Tahoma"/>
          <w:i/>
          <w:sz w:val="20"/>
          <w:szCs w:val="20"/>
          <w:lang w:eastAsia="pl-PL"/>
        </w:rPr>
        <w:t>.</w:t>
      </w:r>
      <w:r w:rsidRPr="009A2553">
        <w:rPr>
          <w:rFonts w:ascii="Tahoma" w:eastAsia="Times New Roman" w:hAnsi="Tahoma" w:cs="Tahoma"/>
          <w:i/>
          <w:sz w:val="20"/>
          <w:szCs w:val="20"/>
          <w:lang w:eastAsia="pl-PL"/>
        </w:rPr>
        <w:t>)</w:t>
      </w:r>
    </w:p>
    <w:p w14:paraId="281F8D6F" w14:textId="77777777" w:rsidR="005139EE" w:rsidRDefault="005139EE" w:rsidP="000C4992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</w:p>
    <w:p w14:paraId="5AADF3BE" w14:textId="30D9A1C3" w:rsidR="00571A32" w:rsidRPr="00E00B19" w:rsidRDefault="00571A32" w:rsidP="000C4992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E00B19">
        <w:rPr>
          <w:rFonts w:ascii="Tahoma" w:eastAsia="Times New Roman" w:hAnsi="Tahoma" w:cs="Tahoma"/>
          <w:lang w:eastAsia="pl-PL"/>
        </w:rPr>
        <w:t>działając w imieniu i na rzecz:</w:t>
      </w:r>
    </w:p>
    <w:p w14:paraId="74DEE5B2" w14:textId="53D72D6A" w:rsidR="000C4992" w:rsidRDefault="000C4992" w:rsidP="000C4992">
      <w:pPr>
        <w:tabs>
          <w:tab w:val="left" w:pos="9214"/>
        </w:tabs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AD6BE1">
        <w:rPr>
          <w:rFonts w:ascii="Tahoma" w:eastAsia="Times New Roman" w:hAnsi="Tahoma" w:cs="Tahoma"/>
          <w:lang w:eastAsia="pl-PL"/>
        </w:rPr>
        <w:t>_______________________________________________</w:t>
      </w:r>
      <w:r w:rsidR="00E56394">
        <w:rPr>
          <w:rFonts w:ascii="Tahoma" w:eastAsia="Times New Roman" w:hAnsi="Tahoma" w:cs="Tahoma"/>
          <w:lang w:eastAsia="pl-PL"/>
        </w:rPr>
        <w:t>___</w:t>
      </w:r>
      <w:r w:rsidRPr="00AD6BE1">
        <w:rPr>
          <w:rFonts w:ascii="Tahoma" w:eastAsia="Times New Roman" w:hAnsi="Tahoma" w:cs="Tahoma"/>
          <w:lang w:eastAsia="pl-PL"/>
        </w:rPr>
        <w:t>__________</w:t>
      </w:r>
      <w:r w:rsidR="00E56394">
        <w:rPr>
          <w:rFonts w:ascii="Tahoma" w:eastAsia="Times New Roman" w:hAnsi="Tahoma" w:cs="Tahoma"/>
          <w:lang w:eastAsia="pl-PL"/>
        </w:rPr>
        <w:t>_</w:t>
      </w:r>
      <w:r w:rsidRPr="00AD6BE1">
        <w:rPr>
          <w:rFonts w:ascii="Tahoma" w:eastAsia="Times New Roman" w:hAnsi="Tahoma" w:cs="Tahoma"/>
          <w:lang w:eastAsia="pl-PL"/>
        </w:rPr>
        <w:t>______________</w:t>
      </w:r>
    </w:p>
    <w:p w14:paraId="02C02F79" w14:textId="77777777" w:rsidR="00571A32" w:rsidRPr="000C4992" w:rsidRDefault="00571A32" w:rsidP="000C4992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0C4992">
        <w:rPr>
          <w:rFonts w:ascii="Tahoma" w:eastAsia="Times New Roman" w:hAnsi="Tahoma" w:cs="Tahoma"/>
          <w:i/>
          <w:sz w:val="20"/>
          <w:szCs w:val="20"/>
          <w:lang w:eastAsia="pl-PL"/>
        </w:rPr>
        <w:t>(nazwa i adres  podmiotu udostępniającego zasoby)</w:t>
      </w:r>
    </w:p>
    <w:p w14:paraId="1E5F94DF" w14:textId="77777777" w:rsidR="00180E54" w:rsidRPr="00E00B19" w:rsidRDefault="00180E54" w:rsidP="000C499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ahoma" w:eastAsia="Times New Roman" w:hAnsi="Tahoma" w:cs="Tahoma"/>
          <w:b/>
          <w:bCs/>
          <w:lang w:eastAsia="pl-PL"/>
        </w:rPr>
      </w:pPr>
    </w:p>
    <w:p w14:paraId="21E9E417" w14:textId="36EC32A4" w:rsidR="00571A32" w:rsidRPr="00E00B19" w:rsidRDefault="00571A32" w:rsidP="000C4992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 w:rsidRPr="007601ED">
        <w:rPr>
          <w:rFonts w:ascii="Tahoma" w:eastAsia="Times New Roman" w:hAnsi="Tahoma" w:cs="Tahoma"/>
          <w:lang w:eastAsia="pl-PL"/>
        </w:rPr>
        <w:t>Zobowiązuję się,</w:t>
      </w:r>
      <w:r w:rsidRPr="00E00B19">
        <w:rPr>
          <w:rFonts w:ascii="Tahoma" w:eastAsia="Times New Roman" w:hAnsi="Tahoma" w:cs="Tahoma"/>
          <w:lang w:eastAsia="pl-PL"/>
        </w:rPr>
        <w:t xml:space="preserve"> zgodnie z postanowieniami art. 118</w:t>
      </w:r>
      <w:r w:rsidRPr="00E00B19">
        <w:rPr>
          <w:rFonts w:ascii="Tahoma" w:hAnsi="Tahoma" w:cs="Tahoma"/>
        </w:rPr>
        <w:t xml:space="preserve"> ustawy </w:t>
      </w:r>
      <w:r w:rsidR="00D80EFB" w:rsidRPr="00E00B19">
        <w:rPr>
          <w:rFonts w:ascii="Tahoma" w:hAnsi="Tahoma" w:cs="Tahoma"/>
        </w:rPr>
        <w:t>Pzp</w:t>
      </w:r>
      <w:r w:rsidRPr="00E00B19">
        <w:rPr>
          <w:rFonts w:ascii="Tahoma" w:eastAsia="Times New Roman" w:hAnsi="Tahoma" w:cs="Tahoma"/>
          <w:lang w:eastAsia="pl-PL"/>
        </w:rPr>
        <w:t xml:space="preserve"> do oddania nw. zasobów:</w:t>
      </w:r>
    </w:p>
    <w:p w14:paraId="24E00380" w14:textId="6F3774EB" w:rsidR="00571A32" w:rsidRDefault="000C4992" w:rsidP="000C4992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___________________________________________________________________________</w:t>
      </w:r>
    </w:p>
    <w:p w14:paraId="40F3185F" w14:textId="77777777" w:rsidR="00571A32" w:rsidRPr="000C4992" w:rsidRDefault="00571A32" w:rsidP="000C4992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0C4992">
        <w:rPr>
          <w:rFonts w:ascii="Tahoma" w:eastAsia="Times New Roman" w:hAnsi="Tahoma" w:cs="Tahoma"/>
          <w:i/>
          <w:sz w:val="20"/>
          <w:szCs w:val="20"/>
          <w:lang w:eastAsia="pl-PL"/>
        </w:rPr>
        <w:t>(określenie zasobów)</w:t>
      </w:r>
    </w:p>
    <w:p w14:paraId="48FACA4E" w14:textId="77777777" w:rsidR="00571A32" w:rsidRPr="00E00B19" w:rsidRDefault="00571A32" w:rsidP="00571A3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ahoma" w:eastAsia="Times New Roman" w:hAnsi="Tahoma" w:cs="Tahoma"/>
          <w:lang w:eastAsia="pl-PL"/>
        </w:rPr>
      </w:pPr>
      <w:r w:rsidRPr="00E00B19">
        <w:rPr>
          <w:rFonts w:ascii="Tahoma" w:eastAsia="Times New Roman" w:hAnsi="Tahoma" w:cs="Tahoma"/>
          <w:lang w:eastAsia="pl-PL"/>
        </w:rPr>
        <w:t>do dyspozycji Wykonawcy:</w:t>
      </w:r>
    </w:p>
    <w:p w14:paraId="526DEDBB" w14:textId="77777777" w:rsidR="00225213" w:rsidRPr="00E00B19" w:rsidRDefault="00225213" w:rsidP="0022521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___________________________________________________________________________</w:t>
      </w:r>
    </w:p>
    <w:p w14:paraId="4164AD71" w14:textId="77777777" w:rsidR="00571A32" w:rsidRPr="000C4992" w:rsidRDefault="00571A32" w:rsidP="00571A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0C4992">
        <w:rPr>
          <w:rFonts w:ascii="Tahoma" w:eastAsia="Times New Roman" w:hAnsi="Tahoma" w:cs="Tahoma"/>
          <w:i/>
          <w:sz w:val="20"/>
          <w:szCs w:val="20"/>
          <w:lang w:eastAsia="pl-PL"/>
        </w:rPr>
        <w:t>(nazwa i adres Wykonawcy składającego ofertę)</w:t>
      </w:r>
    </w:p>
    <w:p w14:paraId="0F411153" w14:textId="77777777" w:rsidR="00183510" w:rsidRDefault="00183510" w:rsidP="00571A3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ahoma" w:eastAsia="Times New Roman" w:hAnsi="Tahoma" w:cs="Tahoma"/>
          <w:lang w:eastAsia="pl-PL"/>
        </w:rPr>
      </w:pPr>
    </w:p>
    <w:p w14:paraId="4E5EA868" w14:textId="6D1D11CF" w:rsidR="00571A32" w:rsidRPr="00E00B19" w:rsidRDefault="00571A32" w:rsidP="00571A3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ahoma" w:eastAsia="Times New Roman" w:hAnsi="Tahoma" w:cs="Tahoma"/>
          <w:lang w:eastAsia="pl-PL"/>
        </w:rPr>
      </w:pPr>
      <w:r w:rsidRPr="00E00B19">
        <w:rPr>
          <w:rFonts w:ascii="Tahoma" w:eastAsia="Times New Roman" w:hAnsi="Tahoma" w:cs="Tahoma"/>
          <w:lang w:eastAsia="pl-PL"/>
        </w:rPr>
        <w:t>na potrzeby realizacji zamówienia pn.:</w:t>
      </w:r>
    </w:p>
    <w:p w14:paraId="0F8B97BE" w14:textId="58776713" w:rsidR="00C92312" w:rsidRPr="00E00B19" w:rsidRDefault="00C92312" w:rsidP="00C92312">
      <w:pPr>
        <w:spacing w:after="0" w:line="276" w:lineRule="auto"/>
        <w:jc w:val="center"/>
        <w:rPr>
          <w:rFonts w:ascii="Tahoma" w:hAnsi="Tahoma" w:cs="Tahoma"/>
          <w:b/>
        </w:rPr>
      </w:pPr>
      <w:r w:rsidRPr="00E00B19">
        <w:rPr>
          <w:rFonts w:ascii="Tahoma" w:hAnsi="Tahoma" w:cs="Tahoma"/>
          <w:b/>
        </w:rPr>
        <w:t>„Z</w:t>
      </w:r>
      <w:r w:rsidRPr="00E00B19">
        <w:rPr>
          <w:rFonts w:ascii="Tahoma" w:hAnsi="Tahoma" w:cs="Tahoma"/>
          <w:b/>
          <w:bCs/>
        </w:rPr>
        <w:t>akup mebli biurowych i tapicerowanych dla Domów Studenckich Politechniki Krakowskiej przy ul. Skarżyńskiego 5-9 w Krakowie</w:t>
      </w:r>
      <w:r w:rsidRPr="00E00B19">
        <w:rPr>
          <w:rFonts w:ascii="Tahoma" w:hAnsi="Tahoma" w:cs="Tahoma"/>
          <w:b/>
        </w:rPr>
        <w:t>"</w:t>
      </w:r>
    </w:p>
    <w:p w14:paraId="206F8E40" w14:textId="79490FAA" w:rsidR="00571A32" w:rsidRPr="00872D2D" w:rsidRDefault="00571A32" w:rsidP="00571A3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ahoma" w:hAnsi="Tahoma" w:cs="Tahoma"/>
          <w:i/>
          <w:iCs/>
          <w:color w:val="000000"/>
          <w:lang w:eastAsia="x-none"/>
        </w:rPr>
      </w:pPr>
    </w:p>
    <w:p w14:paraId="72B0F960" w14:textId="77777777" w:rsidR="00571A32" w:rsidRPr="00872D2D" w:rsidRDefault="00571A32" w:rsidP="00571A32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ahoma" w:eastAsia="Times New Roman" w:hAnsi="Tahoma" w:cs="Tahoma"/>
          <w:lang w:eastAsia="pl-PL"/>
        </w:rPr>
      </w:pPr>
      <w:r w:rsidRPr="00872D2D">
        <w:rPr>
          <w:rFonts w:ascii="Tahoma" w:eastAsia="Times New Roman" w:hAnsi="Tahoma" w:cs="Tahoma"/>
          <w:lang w:eastAsia="pl-PL"/>
        </w:rPr>
        <w:t>Oświadczam, że:</w:t>
      </w:r>
    </w:p>
    <w:p w14:paraId="0A5BC6B3" w14:textId="126CB286" w:rsidR="00571A32" w:rsidRPr="00E00B19" w:rsidRDefault="00571A32" w:rsidP="00B379FD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ahoma" w:eastAsia="Times New Roman" w:hAnsi="Tahoma" w:cs="Tahoma"/>
          <w:lang w:eastAsia="pl-PL"/>
        </w:rPr>
      </w:pPr>
      <w:r w:rsidRPr="00E00B19">
        <w:rPr>
          <w:rFonts w:ascii="Tahoma" w:eastAsia="Times New Roman" w:hAnsi="Tahoma" w:cs="Tahoma"/>
          <w:lang w:eastAsia="pl-PL"/>
        </w:rPr>
        <w:t>udostępnię Wykonawcy</w:t>
      </w:r>
      <w:r w:rsidR="00B44B0E">
        <w:rPr>
          <w:rFonts w:ascii="Tahoma" w:eastAsia="Times New Roman" w:hAnsi="Tahoma" w:cs="Tahoma"/>
          <w:lang w:eastAsia="pl-PL"/>
        </w:rPr>
        <w:t xml:space="preserve"> </w:t>
      </w:r>
      <w:r w:rsidRPr="00E00B19">
        <w:rPr>
          <w:rFonts w:ascii="Tahoma" w:eastAsia="Times New Roman" w:hAnsi="Tahoma" w:cs="Tahoma"/>
          <w:lang w:eastAsia="pl-PL"/>
        </w:rPr>
        <w:t>zasoby, w następującym zakresie:</w:t>
      </w:r>
    </w:p>
    <w:p w14:paraId="7DE26703" w14:textId="4572C370" w:rsidR="00571A32" w:rsidRDefault="00282C8E" w:rsidP="00571A3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_________________________________________________________________________</w:t>
      </w:r>
    </w:p>
    <w:p w14:paraId="112AD2E5" w14:textId="3B9AB602" w:rsidR="00F45AAB" w:rsidRDefault="004E2F95" w:rsidP="00A856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_________________________________________________________________________</w:t>
      </w:r>
    </w:p>
    <w:p w14:paraId="13F507C1" w14:textId="77777777" w:rsidR="00B379FD" w:rsidRDefault="00B379FD" w:rsidP="00A856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ahoma" w:eastAsia="Times New Roman" w:hAnsi="Tahoma" w:cs="Tahoma"/>
          <w:lang w:eastAsia="pl-PL"/>
        </w:rPr>
      </w:pPr>
    </w:p>
    <w:p w14:paraId="7196E1D0" w14:textId="41DD17D4" w:rsidR="00571A32" w:rsidRPr="00E00B19" w:rsidRDefault="00571A32" w:rsidP="00B379FD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before="120" w:after="0" w:line="240" w:lineRule="auto"/>
        <w:ind w:left="284" w:hanging="284"/>
        <w:jc w:val="both"/>
        <w:rPr>
          <w:rFonts w:ascii="Tahoma" w:eastAsia="Times New Roman" w:hAnsi="Tahoma" w:cs="Tahoma"/>
          <w:lang w:eastAsia="pl-PL"/>
        </w:rPr>
      </w:pPr>
      <w:r w:rsidRPr="00E00B19">
        <w:rPr>
          <w:rFonts w:ascii="Tahoma" w:eastAsia="Times New Roman" w:hAnsi="Tahoma" w:cs="Tahoma"/>
          <w:lang w:eastAsia="pl-PL"/>
        </w:rPr>
        <w:t xml:space="preserve">sposób </w:t>
      </w:r>
      <w:r w:rsidR="00183510">
        <w:rPr>
          <w:rFonts w:ascii="Tahoma" w:eastAsia="Times New Roman" w:hAnsi="Tahoma" w:cs="Tahoma"/>
          <w:lang w:eastAsia="pl-PL"/>
        </w:rPr>
        <w:t xml:space="preserve">i okres udostępnienia Wykonawcy i </w:t>
      </w:r>
      <w:r w:rsidRPr="00E00B19">
        <w:rPr>
          <w:rFonts w:ascii="Tahoma" w:eastAsia="Times New Roman" w:hAnsi="Tahoma" w:cs="Tahoma"/>
          <w:lang w:eastAsia="pl-PL"/>
        </w:rPr>
        <w:t xml:space="preserve">wykorzystania </w:t>
      </w:r>
      <w:r w:rsidR="00183510">
        <w:rPr>
          <w:rFonts w:ascii="Tahoma" w:eastAsia="Times New Roman" w:hAnsi="Tahoma" w:cs="Tahoma"/>
          <w:lang w:eastAsia="pl-PL"/>
        </w:rPr>
        <w:t xml:space="preserve">przez niego zasobów </w:t>
      </w:r>
      <w:r w:rsidR="00D64624">
        <w:rPr>
          <w:rFonts w:ascii="Tahoma" w:eastAsia="Times New Roman" w:hAnsi="Tahoma" w:cs="Tahoma"/>
          <w:lang w:eastAsia="pl-PL"/>
        </w:rPr>
        <w:t xml:space="preserve">podmiotu </w:t>
      </w:r>
      <w:r w:rsidR="00D64624" w:rsidRPr="00E00B19">
        <w:rPr>
          <w:rFonts w:ascii="Tahoma" w:eastAsia="Times New Roman" w:hAnsi="Tahoma" w:cs="Tahoma"/>
          <w:lang w:eastAsia="pl-PL"/>
        </w:rPr>
        <w:t>udostępn</w:t>
      </w:r>
      <w:r w:rsidR="00D64624">
        <w:rPr>
          <w:rFonts w:ascii="Tahoma" w:eastAsia="Times New Roman" w:hAnsi="Tahoma" w:cs="Tahoma"/>
          <w:lang w:eastAsia="pl-PL"/>
        </w:rPr>
        <w:t>iającego te</w:t>
      </w:r>
      <w:r w:rsidRPr="00E00B19">
        <w:rPr>
          <w:rFonts w:ascii="Tahoma" w:eastAsia="Times New Roman" w:hAnsi="Tahoma" w:cs="Tahoma"/>
          <w:lang w:eastAsia="pl-PL"/>
        </w:rPr>
        <w:t xml:space="preserve"> </w:t>
      </w:r>
      <w:r w:rsidR="00D64624">
        <w:rPr>
          <w:rFonts w:ascii="Tahoma" w:eastAsia="Times New Roman" w:hAnsi="Tahoma" w:cs="Tahoma"/>
          <w:lang w:eastAsia="pl-PL"/>
        </w:rPr>
        <w:t>zasoby</w:t>
      </w:r>
      <w:r w:rsidRPr="00E00B19">
        <w:rPr>
          <w:rFonts w:ascii="Tahoma" w:eastAsia="Times New Roman" w:hAnsi="Tahoma" w:cs="Tahoma"/>
          <w:lang w:eastAsia="pl-PL"/>
        </w:rPr>
        <w:t xml:space="preserve"> przy wykonywaniu zamówienia publicznego będzie następujący:</w:t>
      </w:r>
    </w:p>
    <w:p w14:paraId="4461CEFD" w14:textId="2B20AC96" w:rsidR="00571A32" w:rsidRDefault="00282C8E" w:rsidP="00571A3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_________________________________________________________________________</w:t>
      </w:r>
    </w:p>
    <w:p w14:paraId="7AD30745" w14:textId="1F991792" w:rsidR="00036ABD" w:rsidRDefault="00036ABD" w:rsidP="00B379F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_________________________________________________________________________</w:t>
      </w:r>
    </w:p>
    <w:p w14:paraId="2CF241E7" w14:textId="77777777" w:rsidR="00036ABD" w:rsidRDefault="00036ABD" w:rsidP="00571A32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ahoma" w:eastAsia="Times New Roman" w:hAnsi="Tahoma" w:cs="Tahoma"/>
          <w:lang w:eastAsia="pl-PL"/>
        </w:rPr>
      </w:pPr>
    </w:p>
    <w:p w14:paraId="25EC25CB" w14:textId="77777777" w:rsidR="00571A32" w:rsidRPr="00E00B19" w:rsidRDefault="00571A32" w:rsidP="00571A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i/>
          <w:lang w:eastAsia="pl-PL"/>
        </w:rPr>
      </w:pPr>
    </w:p>
    <w:p w14:paraId="4F461223" w14:textId="77777777" w:rsidR="00282C8E" w:rsidRPr="0023718A" w:rsidRDefault="00282C8E" w:rsidP="00282C8E">
      <w:pPr>
        <w:spacing w:before="120" w:after="120" w:line="240" w:lineRule="auto"/>
        <w:ind w:firstLine="708"/>
        <w:jc w:val="both"/>
        <w:rPr>
          <w:rFonts w:ascii="Tahoma" w:eastAsia="Times New Roman" w:hAnsi="Tahoma" w:cs="Tahoma"/>
          <w:lang w:eastAsia="pl-PL"/>
        </w:rPr>
      </w:pPr>
      <w:r w:rsidRPr="0023718A">
        <w:rPr>
          <w:rFonts w:ascii="Tahoma" w:eastAsia="Times New Roman" w:hAnsi="Tahoma" w:cs="Tahoma"/>
          <w:lang w:eastAsia="pl-PL"/>
        </w:rPr>
        <w:t>__________________ dnia __ __ ____ roku</w:t>
      </w:r>
      <w:r w:rsidRPr="0023718A">
        <w:rPr>
          <w:rFonts w:ascii="Tahoma" w:eastAsia="Times New Roman" w:hAnsi="Tahoma" w:cs="Tahoma"/>
          <w:lang w:eastAsia="pl-PL"/>
        </w:rPr>
        <w:tab/>
      </w:r>
      <w:r w:rsidRPr="0023718A">
        <w:rPr>
          <w:rFonts w:ascii="Tahoma" w:eastAsia="Times New Roman" w:hAnsi="Tahoma" w:cs="Tahoma"/>
          <w:lang w:eastAsia="pl-PL"/>
        </w:rPr>
        <w:tab/>
      </w:r>
    </w:p>
    <w:p w14:paraId="4E329AB0" w14:textId="77777777" w:rsidR="00282C8E" w:rsidRPr="0023718A" w:rsidRDefault="00282C8E" w:rsidP="00282C8E">
      <w:pPr>
        <w:spacing w:before="120" w:after="120" w:line="240" w:lineRule="auto"/>
        <w:ind w:left="6521"/>
        <w:jc w:val="both"/>
        <w:rPr>
          <w:rFonts w:ascii="Tahoma" w:eastAsia="Times New Roman" w:hAnsi="Tahoma" w:cs="Tahoma"/>
          <w:lang w:eastAsia="pl-PL"/>
        </w:rPr>
      </w:pPr>
    </w:p>
    <w:p w14:paraId="066520D7" w14:textId="77777777" w:rsidR="00282C8E" w:rsidRPr="00DA565F" w:rsidRDefault="00282C8E" w:rsidP="00282C8E">
      <w:pPr>
        <w:spacing w:before="120" w:after="120" w:line="240" w:lineRule="auto"/>
        <w:ind w:left="6521"/>
        <w:jc w:val="both"/>
        <w:rPr>
          <w:rFonts w:ascii="Tahoma" w:eastAsia="Times New Roman" w:hAnsi="Tahoma" w:cs="Tahoma"/>
          <w:lang w:eastAsia="pl-PL"/>
        </w:rPr>
      </w:pPr>
      <w:r w:rsidRPr="0023718A">
        <w:rPr>
          <w:rFonts w:ascii="Tahoma" w:eastAsia="Times New Roman" w:hAnsi="Tahoma" w:cs="Tahoma"/>
          <w:lang w:eastAsia="pl-PL"/>
        </w:rPr>
        <w:t xml:space="preserve"> podpis</w:t>
      </w:r>
    </w:p>
    <w:p w14:paraId="532EF00C" w14:textId="77777777" w:rsidR="00571A32" w:rsidRPr="00E00B19" w:rsidRDefault="00571A32" w:rsidP="00571A3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i/>
          <w:lang w:eastAsia="pl-PL"/>
        </w:rPr>
      </w:pPr>
    </w:p>
    <w:sectPr w:rsidR="00571A32" w:rsidRPr="00E00B19" w:rsidSect="003B5E65">
      <w:headerReference w:type="default" r:id="rId7"/>
      <w:footerReference w:type="default" r:id="rId8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4CC94" w14:textId="77777777" w:rsidR="00640D8C" w:rsidRDefault="00640D8C" w:rsidP="00025386">
      <w:pPr>
        <w:spacing w:after="0" w:line="240" w:lineRule="auto"/>
      </w:pPr>
      <w:r>
        <w:separator/>
      </w:r>
    </w:p>
  </w:endnote>
  <w:endnote w:type="continuationSeparator" w:id="0">
    <w:p w14:paraId="12ADB27D" w14:textId="77777777" w:rsidR="00640D8C" w:rsidRDefault="00640D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150254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CE18B5B" w14:textId="329BD566" w:rsidR="003B5E65" w:rsidRDefault="003B5E65">
            <w:pPr>
              <w:pStyle w:val="Stopka"/>
              <w:jc w:val="right"/>
            </w:pPr>
            <w:r w:rsidRPr="00FF16A7">
              <w:rPr>
                <w:rFonts w:ascii="Tahoma" w:hAnsi="Tahoma" w:cs="Tahoma"/>
                <w:sz w:val="20"/>
                <w:szCs w:val="20"/>
              </w:rPr>
              <w:t xml:space="preserve">Strona </w:t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begin"/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instrText>PAGE</w:instrText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separate"/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end"/>
            </w:r>
            <w:r w:rsidRPr="00FF16A7">
              <w:rPr>
                <w:rFonts w:ascii="Tahoma" w:hAnsi="Tahoma" w:cs="Tahoma"/>
                <w:sz w:val="20"/>
                <w:szCs w:val="20"/>
              </w:rPr>
              <w:t xml:space="preserve"> z </w:t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begin"/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instrText>NUMPAGES</w:instrText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separate"/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t>2</w:t>
            </w:r>
            <w:r w:rsidRPr="00FF16A7">
              <w:rPr>
                <w:rFonts w:ascii="Tahoma" w:hAnsi="Tahoma" w:cs="Tahom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0F8EF" w14:textId="77777777" w:rsidR="00640D8C" w:rsidRDefault="00640D8C" w:rsidP="00025386">
      <w:pPr>
        <w:spacing w:after="0" w:line="240" w:lineRule="auto"/>
      </w:pPr>
      <w:r>
        <w:separator/>
      </w:r>
    </w:p>
  </w:footnote>
  <w:footnote w:type="continuationSeparator" w:id="0">
    <w:p w14:paraId="091AEADE" w14:textId="77777777" w:rsidR="00640D8C" w:rsidRDefault="00640D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1F6BE" w14:textId="3DD9A8A0" w:rsidR="0075347F" w:rsidRPr="00ED00A5" w:rsidRDefault="00872C39" w:rsidP="00872C39">
    <w:pPr>
      <w:spacing w:after="0" w:line="240" w:lineRule="auto"/>
      <w:rPr>
        <w:rFonts w:ascii="Tahoma" w:hAnsi="Tahoma" w:cs="Tahoma"/>
        <w:b/>
      </w:rPr>
    </w:pPr>
    <w:r w:rsidRPr="00ED00A5">
      <w:rPr>
        <w:rFonts w:ascii="Tahoma" w:hAnsi="Tahoma" w:cs="Tahoma"/>
        <w:b/>
      </w:rPr>
      <w:t>Znak sprawy: KA-2/103/2024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777E9"/>
    <w:multiLevelType w:val="hybridMultilevel"/>
    <w:tmpl w:val="E11A5B5A"/>
    <w:lvl w:ilvl="0" w:tplc="BB58BCD6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 w15:restartNumberingAfterBreak="0">
    <w:nsid w:val="5FDB242C"/>
    <w:multiLevelType w:val="multilevel"/>
    <w:tmpl w:val="C916EA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21D77"/>
    <w:multiLevelType w:val="hybridMultilevel"/>
    <w:tmpl w:val="E8FC95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7E7697"/>
    <w:multiLevelType w:val="hybridMultilevel"/>
    <w:tmpl w:val="33E41A5A"/>
    <w:lvl w:ilvl="0" w:tplc="8F6EE998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63"/>
    <w:rsid w:val="00011B42"/>
    <w:rsid w:val="00025386"/>
    <w:rsid w:val="00036ABD"/>
    <w:rsid w:val="000423B9"/>
    <w:rsid w:val="00046C9F"/>
    <w:rsid w:val="00053927"/>
    <w:rsid w:val="0006261E"/>
    <w:rsid w:val="00066C44"/>
    <w:rsid w:val="00070EF7"/>
    <w:rsid w:val="00071D4C"/>
    <w:rsid w:val="00077F95"/>
    <w:rsid w:val="00084786"/>
    <w:rsid w:val="000861C5"/>
    <w:rsid w:val="00090713"/>
    <w:rsid w:val="000B2BE8"/>
    <w:rsid w:val="000C4992"/>
    <w:rsid w:val="000F2A84"/>
    <w:rsid w:val="000F7231"/>
    <w:rsid w:val="00105ED5"/>
    <w:rsid w:val="00110CDE"/>
    <w:rsid w:val="001260AC"/>
    <w:rsid w:val="00132A52"/>
    <w:rsid w:val="00143C61"/>
    <w:rsid w:val="00144086"/>
    <w:rsid w:val="00151743"/>
    <w:rsid w:val="00152025"/>
    <w:rsid w:val="0016158F"/>
    <w:rsid w:val="00180E54"/>
    <w:rsid w:val="00183510"/>
    <w:rsid w:val="001A744C"/>
    <w:rsid w:val="001B193C"/>
    <w:rsid w:val="001C2314"/>
    <w:rsid w:val="00213980"/>
    <w:rsid w:val="00222DFB"/>
    <w:rsid w:val="00225213"/>
    <w:rsid w:val="0026549E"/>
    <w:rsid w:val="00282C8E"/>
    <w:rsid w:val="00295036"/>
    <w:rsid w:val="0031391F"/>
    <w:rsid w:val="00331403"/>
    <w:rsid w:val="003466DC"/>
    <w:rsid w:val="003749BF"/>
    <w:rsid w:val="00381DD9"/>
    <w:rsid w:val="003B5E65"/>
    <w:rsid w:val="003F49B0"/>
    <w:rsid w:val="003F6647"/>
    <w:rsid w:val="004374F2"/>
    <w:rsid w:val="00460705"/>
    <w:rsid w:val="00467CA2"/>
    <w:rsid w:val="00485239"/>
    <w:rsid w:val="00485722"/>
    <w:rsid w:val="004C5F45"/>
    <w:rsid w:val="004E27D7"/>
    <w:rsid w:val="004E2F95"/>
    <w:rsid w:val="005139EE"/>
    <w:rsid w:val="00525318"/>
    <w:rsid w:val="00533463"/>
    <w:rsid w:val="0055145C"/>
    <w:rsid w:val="005570D7"/>
    <w:rsid w:val="005624D8"/>
    <w:rsid w:val="00571A32"/>
    <w:rsid w:val="005B6193"/>
    <w:rsid w:val="00613B76"/>
    <w:rsid w:val="00620476"/>
    <w:rsid w:val="00621ACC"/>
    <w:rsid w:val="00640D8C"/>
    <w:rsid w:val="00657A47"/>
    <w:rsid w:val="00675BDB"/>
    <w:rsid w:val="006B4FEB"/>
    <w:rsid w:val="006E1255"/>
    <w:rsid w:val="0071340C"/>
    <w:rsid w:val="007344A6"/>
    <w:rsid w:val="00745A44"/>
    <w:rsid w:val="0075347F"/>
    <w:rsid w:val="007601ED"/>
    <w:rsid w:val="007666D6"/>
    <w:rsid w:val="00793F9B"/>
    <w:rsid w:val="007A4A21"/>
    <w:rsid w:val="007B4BF2"/>
    <w:rsid w:val="007D6755"/>
    <w:rsid w:val="007E222F"/>
    <w:rsid w:val="007E64EF"/>
    <w:rsid w:val="007F49C7"/>
    <w:rsid w:val="00824D73"/>
    <w:rsid w:val="00830970"/>
    <w:rsid w:val="00850991"/>
    <w:rsid w:val="00856DD1"/>
    <w:rsid w:val="00861C24"/>
    <w:rsid w:val="00872C39"/>
    <w:rsid w:val="00872D2D"/>
    <w:rsid w:val="008833CF"/>
    <w:rsid w:val="008B797E"/>
    <w:rsid w:val="008F2498"/>
    <w:rsid w:val="008F41FC"/>
    <w:rsid w:val="009022DE"/>
    <w:rsid w:val="0093388F"/>
    <w:rsid w:val="00942595"/>
    <w:rsid w:val="00954522"/>
    <w:rsid w:val="009574D5"/>
    <w:rsid w:val="00975F0C"/>
    <w:rsid w:val="00983DE3"/>
    <w:rsid w:val="009A2553"/>
    <w:rsid w:val="009A6262"/>
    <w:rsid w:val="009C1D8B"/>
    <w:rsid w:val="009E5DB6"/>
    <w:rsid w:val="00A33E90"/>
    <w:rsid w:val="00A50993"/>
    <w:rsid w:val="00A50C91"/>
    <w:rsid w:val="00A561E4"/>
    <w:rsid w:val="00A56A6F"/>
    <w:rsid w:val="00A8568F"/>
    <w:rsid w:val="00A87380"/>
    <w:rsid w:val="00AD4105"/>
    <w:rsid w:val="00AF4E90"/>
    <w:rsid w:val="00AF7375"/>
    <w:rsid w:val="00B379FD"/>
    <w:rsid w:val="00B4084E"/>
    <w:rsid w:val="00B44B0E"/>
    <w:rsid w:val="00B62AD0"/>
    <w:rsid w:val="00B77707"/>
    <w:rsid w:val="00BB3055"/>
    <w:rsid w:val="00BD440D"/>
    <w:rsid w:val="00BE2224"/>
    <w:rsid w:val="00BE3BCE"/>
    <w:rsid w:val="00C5595C"/>
    <w:rsid w:val="00C72108"/>
    <w:rsid w:val="00C92312"/>
    <w:rsid w:val="00C979F6"/>
    <w:rsid w:val="00CB172D"/>
    <w:rsid w:val="00CB29AC"/>
    <w:rsid w:val="00CD0E78"/>
    <w:rsid w:val="00D41973"/>
    <w:rsid w:val="00D520D3"/>
    <w:rsid w:val="00D55FC4"/>
    <w:rsid w:val="00D64624"/>
    <w:rsid w:val="00D65B5A"/>
    <w:rsid w:val="00D80EFB"/>
    <w:rsid w:val="00D9320D"/>
    <w:rsid w:val="00DC0709"/>
    <w:rsid w:val="00DC4842"/>
    <w:rsid w:val="00DC587A"/>
    <w:rsid w:val="00DC652A"/>
    <w:rsid w:val="00DD3F88"/>
    <w:rsid w:val="00DE3B21"/>
    <w:rsid w:val="00DE73DD"/>
    <w:rsid w:val="00DF17EA"/>
    <w:rsid w:val="00E00B19"/>
    <w:rsid w:val="00E15B76"/>
    <w:rsid w:val="00E27ABB"/>
    <w:rsid w:val="00E31A6B"/>
    <w:rsid w:val="00E56394"/>
    <w:rsid w:val="00E661A5"/>
    <w:rsid w:val="00E67109"/>
    <w:rsid w:val="00E70308"/>
    <w:rsid w:val="00E75429"/>
    <w:rsid w:val="00E86D3B"/>
    <w:rsid w:val="00E8700F"/>
    <w:rsid w:val="00EC10EE"/>
    <w:rsid w:val="00ED00A5"/>
    <w:rsid w:val="00ED2631"/>
    <w:rsid w:val="00EE2ADD"/>
    <w:rsid w:val="00EF3368"/>
    <w:rsid w:val="00F334B4"/>
    <w:rsid w:val="00F45AAB"/>
    <w:rsid w:val="00FB7BA7"/>
    <w:rsid w:val="00FC28E3"/>
    <w:rsid w:val="00FD7485"/>
    <w:rsid w:val="00FE0830"/>
    <w:rsid w:val="00FE63B4"/>
    <w:rsid w:val="00FF16A7"/>
    <w:rsid w:val="00FF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219F38"/>
  <w15:chartTrackingRefBased/>
  <w15:docId w15:val="{6592F8BB-7B83-43E4-82DB-EF1E12888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3C6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CB172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3C6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125</TotalTime>
  <Pages>2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Ewelina Mazur-Gądek</cp:lastModifiedBy>
  <cp:revision>93</cp:revision>
  <cp:lastPrinted>2024-05-15T07:19:00Z</cp:lastPrinted>
  <dcterms:created xsi:type="dcterms:W3CDTF">2024-11-22T11:25:00Z</dcterms:created>
  <dcterms:modified xsi:type="dcterms:W3CDTF">2024-11-28T12:51:00Z</dcterms:modified>
</cp:coreProperties>
</file>