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DEC" w:rsidRPr="00791335" w:rsidRDefault="005D5372" w:rsidP="00035DEC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791335">
        <w:rPr>
          <w:rFonts w:ascii="Arial Narrow" w:hAnsi="Arial Narrow" w:cs="Arial"/>
          <w:sz w:val="24"/>
          <w:szCs w:val="24"/>
        </w:rPr>
        <w:t>Bydgoszcz</w:t>
      </w:r>
      <w:r w:rsidR="00035DEC" w:rsidRPr="00791335">
        <w:rPr>
          <w:rFonts w:ascii="Arial Narrow" w:hAnsi="Arial Narrow" w:cs="Arial"/>
          <w:sz w:val="24"/>
          <w:szCs w:val="24"/>
        </w:rPr>
        <w:t xml:space="preserve"> dnia: </w:t>
      </w:r>
      <w:r w:rsidRPr="00791335">
        <w:rPr>
          <w:rFonts w:ascii="Arial Narrow" w:hAnsi="Arial Narrow" w:cs="Arial"/>
          <w:sz w:val="24"/>
          <w:szCs w:val="24"/>
        </w:rPr>
        <w:t>2024-</w:t>
      </w:r>
      <w:r w:rsidR="006943C9">
        <w:rPr>
          <w:rFonts w:ascii="Arial Narrow" w:hAnsi="Arial Narrow" w:cs="Arial"/>
          <w:sz w:val="24"/>
          <w:szCs w:val="24"/>
        </w:rPr>
        <w:t>12-03</w:t>
      </w:r>
    </w:p>
    <w:p w:rsidR="00035DEC" w:rsidRPr="00791335" w:rsidRDefault="005D5372" w:rsidP="00035DEC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791335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035DEC" w:rsidRPr="00791335" w:rsidRDefault="005D5372" w:rsidP="00035DEC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791335">
        <w:rPr>
          <w:rFonts w:ascii="Arial Narrow" w:hAnsi="Arial Narrow" w:cs="Arial"/>
          <w:sz w:val="24"/>
          <w:szCs w:val="24"/>
        </w:rPr>
        <w:t>Powstańców Warszawy</w:t>
      </w:r>
      <w:r w:rsidR="00035DEC" w:rsidRPr="00791335">
        <w:rPr>
          <w:rFonts w:ascii="Arial Narrow" w:hAnsi="Arial Narrow" w:cs="Arial"/>
          <w:sz w:val="24"/>
          <w:szCs w:val="24"/>
        </w:rPr>
        <w:t xml:space="preserve"> </w:t>
      </w:r>
      <w:r w:rsidRPr="00791335">
        <w:rPr>
          <w:rFonts w:ascii="Arial Narrow" w:hAnsi="Arial Narrow" w:cs="Arial"/>
          <w:sz w:val="24"/>
          <w:szCs w:val="24"/>
        </w:rPr>
        <w:t>5</w:t>
      </w:r>
    </w:p>
    <w:p w:rsidR="00035DEC" w:rsidRPr="00791335" w:rsidRDefault="005D5372" w:rsidP="00035DEC">
      <w:pPr>
        <w:rPr>
          <w:rFonts w:ascii="Arial Narrow" w:hAnsi="Arial Narrow" w:cs="Arial"/>
          <w:sz w:val="24"/>
          <w:szCs w:val="24"/>
        </w:rPr>
      </w:pPr>
      <w:r w:rsidRPr="00791335">
        <w:rPr>
          <w:rFonts w:ascii="Arial Narrow" w:hAnsi="Arial Narrow" w:cs="Arial"/>
          <w:sz w:val="24"/>
          <w:szCs w:val="24"/>
        </w:rPr>
        <w:t>85-681</w:t>
      </w:r>
      <w:r w:rsidR="00035DEC" w:rsidRPr="00791335">
        <w:rPr>
          <w:rFonts w:ascii="Arial Narrow" w:hAnsi="Arial Narrow" w:cs="Arial"/>
          <w:sz w:val="24"/>
          <w:szCs w:val="24"/>
        </w:rPr>
        <w:t xml:space="preserve"> </w:t>
      </w:r>
      <w:r w:rsidRPr="00791335">
        <w:rPr>
          <w:rFonts w:ascii="Arial Narrow" w:hAnsi="Arial Narrow" w:cs="Arial"/>
          <w:sz w:val="24"/>
          <w:szCs w:val="24"/>
        </w:rPr>
        <w:t>Bydgoszcz</w:t>
      </w:r>
    </w:p>
    <w:p w:rsidR="00035DEC" w:rsidRPr="00791335" w:rsidRDefault="00035DEC" w:rsidP="00035DEC">
      <w:pPr>
        <w:jc w:val="both"/>
        <w:rPr>
          <w:rFonts w:ascii="Arial Narrow" w:hAnsi="Arial Narrow" w:cs="Arial"/>
          <w:bCs/>
          <w:sz w:val="18"/>
          <w:szCs w:val="18"/>
        </w:rPr>
      </w:pPr>
      <w:r w:rsidRPr="00791335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035DEC" w:rsidRPr="00791335" w:rsidRDefault="00035DEC" w:rsidP="00035DEC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791335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791335" w:rsidRPr="00791335" w:rsidRDefault="00791335" w:rsidP="00035DEC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791335">
        <w:rPr>
          <w:rFonts w:ascii="Arial Narrow" w:hAnsi="Arial Narrow" w:cs="Arial"/>
          <w:b/>
          <w:bCs/>
          <w:sz w:val="22"/>
          <w:szCs w:val="22"/>
        </w:rPr>
        <w:t xml:space="preserve">Pismo nr </w:t>
      </w:r>
      <w:r w:rsidR="00625F95">
        <w:rPr>
          <w:rFonts w:ascii="Arial Narrow" w:hAnsi="Arial Narrow" w:cs="Arial"/>
          <w:b/>
          <w:bCs/>
          <w:sz w:val="22"/>
          <w:szCs w:val="22"/>
        </w:rPr>
        <w:t>3938</w:t>
      </w:r>
      <w:r w:rsidRPr="00791335">
        <w:rPr>
          <w:rFonts w:ascii="Arial Narrow" w:hAnsi="Arial Narrow" w:cs="Arial"/>
          <w:b/>
          <w:bCs/>
          <w:sz w:val="22"/>
          <w:szCs w:val="22"/>
        </w:rPr>
        <w:t>/24</w:t>
      </w:r>
    </w:p>
    <w:p w:rsidR="00035DEC" w:rsidRPr="00791335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4"/>
          <w:szCs w:val="24"/>
        </w:rPr>
      </w:pPr>
      <w:r w:rsidRPr="00791335">
        <w:rPr>
          <w:rFonts w:ascii="Arial Narrow" w:hAnsi="Arial Narrow" w:cs="Arial"/>
          <w:b/>
          <w:sz w:val="24"/>
          <w:szCs w:val="24"/>
        </w:rPr>
        <w:t>WYKONAWCY</w:t>
      </w:r>
    </w:p>
    <w:p w:rsidR="00035DEC" w:rsidRPr="00791335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4"/>
          <w:szCs w:val="24"/>
        </w:rPr>
      </w:pPr>
      <w:r w:rsidRPr="00791335">
        <w:rPr>
          <w:rFonts w:ascii="Arial Narrow" w:hAnsi="Arial Narrow" w:cs="Arial"/>
          <w:sz w:val="24"/>
          <w:szCs w:val="24"/>
        </w:rPr>
        <w:t>ubiegający się o zamówienie</w:t>
      </w:r>
    </w:p>
    <w:p w:rsidR="00035DEC" w:rsidRPr="00791335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791335">
        <w:rPr>
          <w:rFonts w:ascii="Arial Narrow" w:eastAsia="Calibri" w:hAnsi="Arial Narrow" w:cs="Arial"/>
          <w:sz w:val="24"/>
          <w:szCs w:val="24"/>
          <w:lang w:eastAsia="en-US"/>
        </w:rPr>
        <w:t xml:space="preserve">Dotyczy: </w:t>
      </w:r>
      <w:r w:rsidRPr="00791335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791335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035DEC" w:rsidRPr="00791335" w:rsidTr="00B32FF9">
        <w:tc>
          <w:tcPr>
            <w:tcW w:w="2269" w:type="dxa"/>
            <w:shd w:val="clear" w:color="auto" w:fill="auto"/>
          </w:tcPr>
          <w:p w:rsidR="00035DEC" w:rsidRPr="00791335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791335" w:rsidRDefault="005D5372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bCs/>
                <w:sz w:val="24"/>
                <w:szCs w:val="24"/>
              </w:rPr>
              <w:t>Dostawy sukcesywne strzykawek, igieł i przyrządów na okres 24 miesięcy</w:t>
            </w:r>
            <w:r w:rsidR="00035DEC" w:rsidRPr="00791335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5D5372" w:rsidRPr="00791335" w:rsidTr="007473D6">
        <w:tc>
          <w:tcPr>
            <w:tcW w:w="2269" w:type="dxa"/>
            <w:shd w:val="clear" w:color="auto" w:fill="auto"/>
          </w:tcPr>
          <w:p w:rsidR="005D5372" w:rsidRPr="00791335" w:rsidRDefault="005D5372" w:rsidP="007473D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D5372" w:rsidRPr="00791335" w:rsidRDefault="005D5372" w:rsidP="007473D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bCs/>
                <w:sz w:val="24"/>
                <w:szCs w:val="24"/>
              </w:rPr>
              <w:t>143/2024</w:t>
            </w:r>
          </w:p>
        </w:tc>
      </w:tr>
    </w:tbl>
    <w:p w:rsidR="00035DEC" w:rsidRPr="00791335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035DEC" w:rsidRPr="00791335" w:rsidTr="00B32FF9">
        <w:tc>
          <w:tcPr>
            <w:tcW w:w="9330" w:type="dxa"/>
            <w:shd w:val="clear" w:color="auto" w:fill="F2F2F2"/>
            <w:hideMark/>
          </w:tcPr>
          <w:p w:rsidR="00035DEC" w:rsidRPr="00791335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791335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791335" w:rsidRDefault="00520165" w:rsidP="00035DEC">
      <w:pPr>
        <w:spacing w:before="60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791335">
        <w:rPr>
          <w:rFonts w:ascii="Arial Narrow" w:hAnsi="Arial Narrow" w:cs="Arial"/>
          <w:sz w:val="24"/>
          <w:szCs w:val="24"/>
        </w:rPr>
        <w:t xml:space="preserve">Zamawiający, </w:t>
      </w:r>
      <w:r w:rsidR="005D5372" w:rsidRPr="00791335">
        <w:rPr>
          <w:rFonts w:ascii="Arial Narrow" w:hAnsi="Arial Narrow" w:cs="Arial"/>
          <w:b/>
          <w:sz w:val="24"/>
          <w:szCs w:val="24"/>
        </w:rPr>
        <w:t>10WSzKzP SPZOZ</w:t>
      </w:r>
      <w:r w:rsidRPr="00791335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29606A" w:rsidRPr="00791335">
        <w:rPr>
          <w:rFonts w:ascii="Arial Narrow" w:hAnsi="Arial Narrow" w:cs="Arial"/>
          <w:sz w:val="24"/>
          <w:szCs w:val="24"/>
        </w:rPr>
        <w:t>1</w:t>
      </w:r>
      <w:r w:rsidRPr="00791335">
        <w:rPr>
          <w:rFonts w:ascii="Arial Narrow" w:hAnsi="Arial Narrow" w:cs="Arial"/>
          <w:sz w:val="24"/>
          <w:szCs w:val="24"/>
        </w:rPr>
        <w:t>3</w:t>
      </w:r>
      <w:r w:rsidR="0029606A" w:rsidRPr="00791335">
        <w:rPr>
          <w:rFonts w:ascii="Arial Narrow" w:hAnsi="Arial Narrow" w:cs="Arial"/>
          <w:sz w:val="24"/>
          <w:szCs w:val="24"/>
        </w:rPr>
        <w:t>5</w:t>
      </w:r>
      <w:r w:rsidRPr="00791335">
        <w:rPr>
          <w:rFonts w:ascii="Arial Narrow" w:hAnsi="Arial Narrow" w:cs="Arial"/>
          <w:sz w:val="24"/>
          <w:szCs w:val="24"/>
        </w:rPr>
        <w:t xml:space="preserve"> ust</w:t>
      </w:r>
      <w:r w:rsidR="00D9049C" w:rsidRPr="00791335">
        <w:rPr>
          <w:rFonts w:ascii="Arial Narrow" w:hAnsi="Arial Narrow" w:cs="Arial"/>
          <w:sz w:val="24"/>
          <w:szCs w:val="24"/>
        </w:rPr>
        <w:t xml:space="preserve">. </w:t>
      </w:r>
      <w:r w:rsidR="0029606A" w:rsidRPr="00791335">
        <w:rPr>
          <w:rFonts w:ascii="Arial Narrow" w:hAnsi="Arial Narrow" w:cs="Arial"/>
          <w:sz w:val="24"/>
          <w:szCs w:val="24"/>
        </w:rPr>
        <w:t>6</w:t>
      </w:r>
      <w:r w:rsidRPr="00791335">
        <w:rPr>
          <w:rFonts w:ascii="Arial Narrow" w:hAnsi="Arial Narrow" w:cs="Arial"/>
          <w:sz w:val="24"/>
          <w:szCs w:val="24"/>
        </w:rPr>
        <w:t xml:space="preserve"> ustawy z dnia </w:t>
      </w:r>
      <w:r w:rsidR="0029606A" w:rsidRPr="00791335">
        <w:rPr>
          <w:rFonts w:ascii="Arial Narrow" w:hAnsi="Arial Narrow" w:cs="Arial"/>
          <w:sz w:val="24"/>
          <w:szCs w:val="24"/>
        </w:rPr>
        <w:t>11</w:t>
      </w:r>
      <w:r w:rsidRPr="00791335">
        <w:rPr>
          <w:rFonts w:ascii="Arial Narrow" w:hAnsi="Arial Narrow" w:cs="Arial"/>
          <w:sz w:val="24"/>
          <w:szCs w:val="24"/>
        </w:rPr>
        <w:t xml:space="preserve"> </w:t>
      </w:r>
      <w:r w:rsidR="0029606A" w:rsidRPr="00791335">
        <w:rPr>
          <w:rFonts w:ascii="Arial Narrow" w:hAnsi="Arial Narrow" w:cs="Arial"/>
          <w:sz w:val="24"/>
          <w:szCs w:val="24"/>
        </w:rPr>
        <w:t xml:space="preserve">września </w:t>
      </w:r>
      <w:r w:rsidRPr="00791335">
        <w:rPr>
          <w:rFonts w:ascii="Arial Narrow" w:hAnsi="Arial Narrow" w:cs="Arial"/>
          <w:sz w:val="24"/>
          <w:szCs w:val="24"/>
        </w:rPr>
        <w:t>20</w:t>
      </w:r>
      <w:r w:rsidR="0029606A" w:rsidRPr="00791335">
        <w:rPr>
          <w:rFonts w:ascii="Arial Narrow" w:hAnsi="Arial Narrow" w:cs="Arial"/>
          <w:sz w:val="24"/>
          <w:szCs w:val="24"/>
        </w:rPr>
        <w:t>19</w:t>
      </w:r>
      <w:r w:rsidRPr="00791335">
        <w:rPr>
          <w:rFonts w:ascii="Arial Narrow" w:hAnsi="Arial Narrow" w:cs="Arial"/>
          <w:sz w:val="24"/>
          <w:szCs w:val="24"/>
        </w:rPr>
        <w:t xml:space="preserve"> r</w:t>
      </w:r>
      <w:r w:rsidR="0029606A" w:rsidRPr="00791335">
        <w:rPr>
          <w:rFonts w:ascii="Arial Narrow" w:hAnsi="Arial Narrow" w:cs="Arial"/>
          <w:sz w:val="24"/>
          <w:szCs w:val="24"/>
        </w:rPr>
        <w:t>.</w:t>
      </w:r>
      <w:r w:rsidRPr="00791335">
        <w:rPr>
          <w:rFonts w:ascii="Arial Narrow" w:hAnsi="Arial Narrow" w:cs="Arial"/>
          <w:sz w:val="24"/>
          <w:szCs w:val="24"/>
        </w:rPr>
        <w:t xml:space="preserve"> Prawo </w:t>
      </w:r>
      <w:r w:rsidR="0029606A" w:rsidRPr="00791335">
        <w:rPr>
          <w:rFonts w:ascii="Arial Narrow" w:hAnsi="Arial Narrow" w:cs="Arial"/>
          <w:sz w:val="24"/>
          <w:szCs w:val="24"/>
        </w:rPr>
        <w:t>z</w:t>
      </w:r>
      <w:r w:rsidRPr="00791335">
        <w:rPr>
          <w:rFonts w:ascii="Arial Narrow" w:hAnsi="Arial Narrow" w:cs="Arial"/>
          <w:sz w:val="24"/>
          <w:szCs w:val="24"/>
        </w:rPr>
        <w:t xml:space="preserve">amówień </w:t>
      </w:r>
      <w:r w:rsidR="0029606A" w:rsidRPr="00791335">
        <w:rPr>
          <w:rFonts w:ascii="Arial Narrow" w:hAnsi="Arial Narrow" w:cs="Arial"/>
          <w:sz w:val="24"/>
          <w:szCs w:val="24"/>
        </w:rPr>
        <w:t>p</w:t>
      </w:r>
      <w:r w:rsidRPr="00791335">
        <w:rPr>
          <w:rFonts w:ascii="Arial Narrow" w:hAnsi="Arial Narrow" w:cs="Arial"/>
          <w:sz w:val="24"/>
          <w:szCs w:val="24"/>
        </w:rPr>
        <w:t xml:space="preserve">ublicznych </w:t>
      </w:r>
      <w:r w:rsidR="005D5372" w:rsidRPr="00791335">
        <w:rPr>
          <w:rFonts w:ascii="Arial Narrow" w:hAnsi="Arial Narrow" w:cs="Arial"/>
          <w:sz w:val="24"/>
          <w:szCs w:val="24"/>
        </w:rPr>
        <w:t>(</w:t>
      </w:r>
      <w:proofErr w:type="spellStart"/>
      <w:r w:rsidR="005D5372" w:rsidRPr="00791335">
        <w:rPr>
          <w:rFonts w:ascii="Arial Narrow" w:hAnsi="Arial Narrow" w:cs="Arial"/>
          <w:sz w:val="24"/>
          <w:szCs w:val="24"/>
        </w:rPr>
        <w:t>t.j</w:t>
      </w:r>
      <w:proofErr w:type="spellEnd"/>
      <w:r w:rsidR="005D5372" w:rsidRPr="00791335">
        <w:rPr>
          <w:rFonts w:ascii="Arial Narrow" w:hAnsi="Arial Narrow" w:cs="Arial"/>
          <w:sz w:val="24"/>
          <w:szCs w:val="24"/>
        </w:rPr>
        <w:t>. Dz. U. z 2024 poz. 1320)</w:t>
      </w:r>
      <w:r w:rsidR="00BE7BFD" w:rsidRPr="00791335">
        <w:rPr>
          <w:rFonts w:ascii="Arial Narrow" w:hAnsi="Arial Narrow" w:cs="Arial"/>
          <w:sz w:val="24"/>
          <w:szCs w:val="24"/>
        </w:rPr>
        <w:t xml:space="preserve">, </w:t>
      </w:r>
      <w:r w:rsidR="00D9049C" w:rsidRPr="00791335">
        <w:rPr>
          <w:rFonts w:ascii="Arial Narrow" w:hAnsi="Arial Narrow" w:cs="Arial"/>
          <w:sz w:val="24"/>
          <w:szCs w:val="24"/>
        </w:rPr>
        <w:t>udostępnia</w:t>
      </w:r>
      <w:r w:rsidR="00BE7BFD" w:rsidRPr="00791335">
        <w:rPr>
          <w:rFonts w:ascii="Arial Narrow" w:hAnsi="Arial Narrow" w:cs="Arial"/>
          <w:sz w:val="24"/>
          <w:szCs w:val="24"/>
        </w:rPr>
        <w:t xml:space="preserve"> poniżej treść zapytań do S</w:t>
      </w:r>
      <w:r w:rsidR="0012774F" w:rsidRPr="00791335">
        <w:rPr>
          <w:rFonts w:ascii="Arial Narrow" w:hAnsi="Arial Narrow" w:cs="Arial"/>
          <w:sz w:val="24"/>
          <w:szCs w:val="24"/>
        </w:rPr>
        <w:t>pecyfikacji Warunków Zamówienia (</w:t>
      </w:r>
      <w:r w:rsidR="0012774F" w:rsidRPr="00791335">
        <w:rPr>
          <w:rFonts w:ascii="Arial Narrow" w:hAnsi="Arial Narrow" w:cs="Arial"/>
          <w:sz w:val="24"/>
          <w:szCs w:val="24"/>
          <w:lang w:eastAsia="ar-SA"/>
        </w:rPr>
        <w:t>zwanej dalej</w:t>
      </w:r>
      <w:r w:rsidR="0012774F" w:rsidRPr="00791335">
        <w:rPr>
          <w:rFonts w:ascii="Arial Narrow" w:hAnsi="Arial Narrow" w:cs="Arial"/>
          <w:b/>
          <w:sz w:val="24"/>
          <w:szCs w:val="24"/>
          <w:lang w:eastAsia="ar-SA"/>
        </w:rPr>
        <w:t xml:space="preserve"> </w:t>
      </w:r>
      <w:r w:rsidR="0012774F" w:rsidRPr="00791335">
        <w:rPr>
          <w:rFonts w:ascii="Arial Narrow" w:hAnsi="Arial Narrow" w:cs="Arial"/>
          <w:bCs/>
          <w:sz w:val="24"/>
          <w:szCs w:val="24"/>
          <w:lang w:eastAsia="ar-SA"/>
        </w:rPr>
        <w:t>”SWZ”)</w:t>
      </w:r>
      <w:r w:rsidR="00D9049C" w:rsidRPr="00791335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="00D9049C" w:rsidRPr="00791335">
        <w:rPr>
          <w:rFonts w:ascii="Arial Narrow" w:hAnsi="Arial Narrow" w:cs="Arial"/>
          <w:sz w:val="24"/>
          <w:szCs w:val="24"/>
        </w:rPr>
        <w:t>wraz z wyjaśnieniami</w:t>
      </w:r>
      <w:r w:rsidR="0012774F" w:rsidRPr="00791335">
        <w:rPr>
          <w:rFonts w:ascii="Arial Narrow" w:hAnsi="Arial Narrow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5D5372" w:rsidRPr="00791335" w:rsidTr="007473D6">
        <w:tc>
          <w:tcPr>
            <w:tcW w:w="9356" w:type="dxa"/>
            <w:shd w:val="clear" w:color="auto" w:fill="auto"/>
          </w:tcPr>
          <w:p w:rsidR="005D5372" w:rsidRPr="00791335" w:rsidRDefault="005D5372" w:rsidP="007473D6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</w:pPr>
            <w:r w:rsidRPr="00791335"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  <w:t>Pytanie nr 1</w:t>
            </w:r>
          </w:p>
          <w:p w:rsidR="005D5372" w:rsidRDefault="005D5372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sz w:val="24"/>
                <w:szCs w:val="24"/>
              </w:rPr>
              <w:t xml:space="preserve"> Zadanie 5 Czy Zamawiający dopuści w zadaniu nr 5 wycenę nakłuwaczy w przeliczeniu na opakowanie a 200 </w:t>
            </w:r>
            <w:proofErr w:type="spellStart"/>
            <w:r w:rsidRPr="00791335">
              <w:rPr>
                <w:rFonts w:ascii="Arial Narrow" w:hAnsi="Arial Narrow" w:cs="Arial"/>
                <w:sz w:val="24"/>
                <w:szCs w:val="24"/>
              </w:rPr>
              <w:t>szt</w:t>
            </w:r>
            <w:proofErr w:type="spellEnd"/>
            <w:r w:rsidRPr="00791335">
              <w:rPr>
                <w:rFonts w:ascii="Arial Narrow" w:hAnsi="Arial Narrow" w:cs="Arial"/>
                <w:sz w:val="24"/>
                <w:szCs w:val="24"/>
              </w:rPr>
              <w:t xml:space="preserve"> lub podanie ceny za sztukę do 4 miejsc po przecinku?</w:t>
            </w:r>
          </w:p>
          <w:p w:rsidR="00791335" w:rsidRDefault="00791335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D444EC" w:rsidRDefault="00E27B35" w:rsidP="00D444EC">
            <w:pPr>
              <w:pStyle w:val="Tekstpodstawowy"/>
              <w:rPr>
                <w:rFonts w:ascii="Arial Narrow" w:hAnsi="Arial Narrow"/>
                <w:i/>
                <w:sz w:val="22"/>
                <w:szCs w:val="22"/>
                <w:u w:val="single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Zamawiający nie wyraża zgody</w:t>
            </w:r>
            <w:r w:rsidR="00625F95">
              <w:rPr>
                <w:rFonts w:ascii="Arial Narrow" w:hAnsi="Arial Narrow" w:cs="Arial"/>
                <w:b/>
                <w:sz w:val="24"/>
                <w:szCs w:val="24"/>
              </w:rPr>
              <w:t xml:space="preserve"> na </w:t>
            </w:r>
            <w:r w:rsidR="00625F95" w:rsidRPr="00625F95">
              <w:rPr>
                <w:rFonts w:ascii="Arial Narrow" w:hAnsi="Arial Narrow" w:cs="Arial"/>
                <w:b/>
                <w:sz w:val="24"/>
                <w:szCs w:val="24"/>
              </w:rPr>
              <w:t>wycenę</w:t>
            </w:r>
            <w:r w:rsidR="00625F95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r w:rsidR="00625F95" w:rsidRPr="00625F95">
              <w:rPr>
                <w:rFonts w:ascii="Arial Narrow" w:hAnsi="Arial Narrow" w:cs="Arial"/>
                <w:b/>
                <w:sz w:val="24"/>
                <w:szCs w:val="24"/>
              </w:rPr>
              <w:t xml:space="preserve">nakłuwaczy w przeliczeniu na opakowanie a 200 </w:t>
            </w:r>
            <w:proofErr w:type="spellStart"/>
            <w:r w:rsidR="00625F95" w:rsidRPr="00625F95">
              <w:rPr>
                <w:rFonts w:ascii="Arial Narrow" w:hAnsi="Arial Narrow" w:cs="Arial"/>
                <w:b/>
                <w:sz w:val="24"/>
                <w:szCs w:val="24"/>
              </w:rPr>
              <w:t>szt</w:t>
            </w:r>
            <w:proofErr w:type="spellEnd"/>
            <w:r w:rsidR="00625F95">
              <w:rPr>
                <w:rFonts w:ascii="Arial Narrow" w:hAnsi="Arial Narrow" w:cs="Arial"/>
                <w:b/>
                <w:sz w:val="24"/>
                <w:szCs w:val="24"/>
              </w:rPr>
              <w:t xml:space="preserve"> ale dopuszcza </w:t>
            </w:r>
            <w:r w:rsidR="00D444EC" w:rsidRPr="00D444EC">
              <w:rPr>
                <w:rFonts w:ascii="Arial Narrow" w:hAnsi="Arial Narrow"/>
                <w:b/>
                <w:sz w:val="24"/>
                <w:szCs w:val="24"/>
              </w:rPr>
              <w:t xml:space="preserve">podanie ceny  jednostkowej netto za szt. do </w:t>
            </w:r>
            <w:r w:rsidR="00D444EC">
              <w:rPr>
                <w:rFonts w:ascii="Arial Narrow" w:hAnsi="Arial Narrow"/>
                <w:b/>
                <w:sz w:val="24"/>
                <w:szCs w:val="24"/>
              </w:rPr>
              <w:t>trzech</w:t>
            </w:r>
            <w:r w:rsidR="00D444EC" w:rsidRPr="00D444EC">
              <w:rPr>
                <w:rFonts w:ascii="Arial Narrow" w:hAnsi="Arial Narrow"/>
                <w:b/>
                <w:sz w:val="24"/>
                <w:szCs w:val="24"/>
              </w:rPr>
              <w:t xml:space="preserve"> miejsc po przecinku  w formularzu cenowym, </w:t>
            </w:r>
            <w:r w:rsidR="00D444EC" w:rsidRPr="00D444EC">
              <w:rPr>
                <w:rFonts w:ascii="Arial Narrow" w:hAnsi="Arial Narrow"/>
                <w:b/>
                <w:sz w:val="24"/>
                <w:szCs w:val="24"/>
                <w:u w:val="single"/>
              </w:rPr>
              <w:t>a wartości netto i brutto do dwóch miejsc po przecinku.</w:t>
            </w:r>
          </w:p>
          <w:p w:rsidR="00E27B35" w:rsidRDefault="00E27B35" w:rsidP="00E27B3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  <w:p w:rsidR="00E27B35" w:rsidRPr="00791335" w:rsidRDefault="00E27B35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  <w:p w:rsidR="005D5372" w:rsidRPr="00791335" w:rsidRDefault="005D5372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5D5372" w:rsidRPr="00791335" w:rsidRDefault="005D5372" w:rsidP="00791335">
            <w:pPr>
              <w:spacing w:after="60" w:line="360" w:lineRule="auto"/>
              <w:ind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  <w:tr w:rsidR="005D5372" w:rsidRPr="00791335" w:rsidTr="007473D6">
        <w:tc>
          <w:tcPr>
            <w:tcW w:w="9356" w:type="dxa"/>
            <w:shd w:val="clear" w:color="auto" w:fill="auto"/>
          </w:tcPr>
          <w:p w:rsidR="005D5372" w:rsidRPr="00791335" w:rsidRDefault="005D5372" w:rsidP="007473D6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</w:pPr>
            <w:r w:rsidRPr="00791335"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  <w:lastRenderedPageBreak/>
              <w:t>Pytanie nr 2</w:t>
            </w:r>
          </w:p>
          <w:p w:rsidR="005D5372" w:rsidRPr="00791335" w:rsidRDefault="005D5372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sz w:val="24"/>
                <w:szCs w:val="24"/>
              </w:rPr>
              <w:t xml:space="preserve">Pytanie do zadania 17 </w:t>
            </w:r>
          </w:p>
          <w:p w:rsidR="005D5372" w:rsidRPr="00791335" w:rsidRDefault="005D5372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sz w:val="24"/>
                <w:szCs w:val="24"/>
              </w:rPr>
              <w:t>Czy Zamawiający wymaga kodu UDI na opakowaniu zbiorczym?</w:t>
            </w:r>
          </w:p>
          <w:p w:rsidR="00791335" w:rsidRDefault="00791335" w:rsidP="0079133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E27B35" w:rsidRPr="00791335" w:rsidRDefault="00E27B35" w:rsidP="0079133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Zamawiający wymaga.</w:t>
            </w:r>
          </w:p>
          <w:p w:rsidR="005D5372" w:rsidRPr="00791335" w:rsidRDefault="005D5372" w:rsidP="007473D6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  <w:tr w:rsidR="005D5372" w:rsidRPr="00791335" w:rsidTr="007473D6">
        <w:tc>
          <w:tcPr>
            <w:tcW w:w="9356" w:type="dxa"/>
            <w:shd w:val="clear" w:color="auto" w:fill="auto"/>
          </w:tcPr>
          <w:p w:rsidR="005D5372" w:rsidRPr="00791335" w:rsidRDefault="005D5372" w:rsidP="007473D6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</w:pPr>
            <w:r w:rsidRPr="00791335"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  <w:t>Pytanie nr 3</w:t>
            </w:r>
          </w:p>
          <w:p w:rsidR="005D5372" w:rsidRPr="00791335" w:rsidRDefault="005D5372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sz w:val="24"/>
                <w:szCs w:val="24"/>
              </w:rPr>
              <w:t xml:space="preserve">Zadanie nr 4, pozycja nr 8 – Czy zamawiający dopuści igły z ostrzem </w:t>
            </w:r>
            <w:proofErr w:type="spellStart"/>
            <w:r w:rsidRPr="00791335">
              <w:rPr>
                <w:rFonts w:ascii="Arial Narrow" w:hAnsi="Arial Narrow" w:cs="Arial"/>
                <w:sz w:val="24"/>
                <w:szCs w:val="24"/>
              </w:rPr>
              <w:t>Pencil</w:t>
            </w:r>
            <w:proofErr w:type="spellEnd"/>
            <w:r w:rsidRPr="00791335">
              <w:rPr>
                <w:rFonts w:ascii="Arial Narrow" w:hAnsi="Arial Narrow" w:cs="Arial"/>
                <w:sz w:val="24"/>
                <w:szCs w:val="24"/>
              </w:rPr>
              <w:t xml:space="preserve"> Point?</w:t>
            </w:r>
          </w:p>
          <w:p w:rsidR="005D5372" w:rsidRDefault="005D5372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sz w:val="24"/>
                <w:szCs w:val="24"/>
              </w:rPr>
              <w:t xml:space="preserve">W razie niedopuszczenia ww. prosimy o wskazanie merytorycznych, uzasadnionych medycznie argumentów wyjaśniających </w:t>
            </w:r>
            <w:r w:rsidR="00791335" w:rsidRPr="00791335">
              <w:rPr>
                <w:rFonts w:ascii="Arial Narrow" w:hAnsi="Arial Narrow" w:cs="Arial"/>
                <w:sz w:val="24"/>
                <w:szCs w:val="24"/>
              </w:rPr>
              <w:t>stanowisko</w:t>
            </w:r>
            <w:r w:rsidRPr="00791335">
              <w:rPr>
                <w:rFonts w:ascii="Arial Narrow" w:hAnsi="Arial Narrow" w:cs="Arial"/>
                <w:sz w:val="24"/>
                <w:szCs w:val="24"/>
              </w:rPr>
              <w:t xml:space="preserve"> Zamawiającego</w:t>
            </w:r>
          </w:p>
          <w:p w:rsidR="00791335" w:rsidRDefault="00791335" w:rsidP="0079133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E27B35" w:rsidRPr="00791335" w:rsidRDefault="00E27B35" w:rsidP="0079133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Zamawiający nie dopuszcza, zgodnie z treścią SWZ.</w:t>
            </w:r>
          </w:p>
          <w:p w:rsidR="00791335" w:rsidRPr="00791335" w:rsidRDefault="00791335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5D5372" w:rsidRPr="00791335" w:rsidRDefault="005D5372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sz w:val="24"/>
                <w:szCs w:val="24"/>
              </w:rPr>
              <w:t xml:space="preserve">Zadanie nr 4, pozycja nr 9 – Czy zamawiający dopuści igły zewnątrzoponowe ze szlifem </w:t>
            </w:r>
            <w:proofErr w:type="spellStart"/>
            <w:r w:rsidRPr="00791335">
              <w:rPr>
                <w:rFonts w:ascii="Arial Narrow" w:hAnsi="Arial Narrow" w:cs="Arial"/>
                <w:sz w:val="24"/>
                <w:szCs w:val="24"/>
              </w:rPr>
              <w:t>Touhy</w:t>
            </w:r>
            <w:proofErr w:type="spellEnd"/>
            <w:r w:rsidRPr="00791335">
              <w:rPr>
                <w:rFonts w:ascii="Arial Narrow" w:hAnsi="Arial Narrow" w:cs="Arial"/>
                <w:sz w:val="24"/>
                <w:szCs w:val="24"/>
              </w:rPr>
              <w:t xml:space="preserve"> rozmiar 18G x 150mm?</w:t>
            </w:r>
          </w:p>
          <w:p w:rsidR="005D5372" w:rsidRPr="00791335" w:rsidRDefault="005D5372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sz w:val="24"/>
                <w:szCs w:val="24"/>
              </w:rPr>
              <w:t>W razie niedopuszczenia ww. prosimy o wskazanie merytorycznych, uzasadnionych medycznie argumentów wyjaśniających stanowisko Zamawiającego</w:t>
            </w:r>
          </w:p>
          <w:p w:rsidR="00791335" w:rsidRDefault="00791335" w:rsidP="0079133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E27B35" w:rsidRPr="00791335" w:rsidRDefault="00E27B35" w:rsidP="00E27B3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Zamawiający nie dopuszcza, zgodnie z treścią SWZ.</w:t>
            </w:r>
          </w:p>
          <w:p w:rsidR="005D5372" w:rsidRPr="00791335" w:rsidRDefault="005D5372" w:rsidP="007473D6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  <w:tr w:rsidR="005D5372" w:rsidRPr="00791335" w:rsidTr="007473D6">
        <w:tc>
          <w:tcPr>
            <w:tcW w:w="9356" w:type="dxa"/>
            <w:shd w:val="clear" w:color="auto" w:fill="auto"/>
          </w:tcPr>
          <w:p w:rsidR="005D5372" w:rsidRPr="00791335" w:rsidRDefault="005D5372" w:rsidP="007473D6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</w:pPr>
            <w:r w:rsidRPr="00791335"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  <w:t>Pytanie nr 4</w:t>
            </w:r>
          </w:p>
          <w:p w:rsidR="005D5372" w:rsidRDefault="005D5372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sz w:val="24"/>
                <w:szCs w:val="24"/>
              </w:rPr>
              <w:t>Zadanie 20 - Czy Zamawiający oczekuje asortymentu spełniającego definicje MDR i ustawy o wyrobach medycznych?</w:t>
            </w:r>
          </w:p>
          <w:p w:rsidR="00791335" w:rsidRDefault="00791335" w:rsidP="0079133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4A7D61" w:rsidRDefault="004A7D61" w:rsidP="004A7D6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Zamawiający oczekuje zaoferowania asortymentu </w:t>
            </w:r>
            <w:r w:rsidRPr="004A7D61">
              <w:rPr>
                <w:rFonts w:ascii="Arial Narrow" w:hAnsi="Arial Narrow" w:cs="Arial"/>
                <w:b/>
                <w:sz w:val="24"/>
                <w:szCs w:val="24"/>
              </w:rPr>
              <w:t>spełniającego definicje MDR i ustawy o wyrobach medycznych</w:t>
            </w:r>
          </w:p>
          <w:p w:rsidR="004A7D61" w:rsidRPr="00791335" w:rsidRDefault="004A7D61" w:rsidP="0079133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  <w:p w:rsidR="00791335" w:rsidRPr="00791335" w:rsidRDefault="00791335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5D5372" w:rsidRPr="00791335" w:rsidRDefault="005D5372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sz w:val="24"/>
                <w:szCs w:val="24"/>
              </w:rPr>
              <w:t>Zadanie 20</w:t>
            </w:r>
          </w:p>
          <w:p w:rsidR="005D5372" w:rsidRPr="00791335" w:rsidRDefault="005D5372" w:rsidP="0079133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sz w:val="24"/>
                <w:szCs w:val="24"/>
              </w:rPr>
              <w:t xml:space="preserve">Pozycja 1 - Czy Zamawiający dopuści możliwość zaoferowania zestaw do usuwania zszywek </w:t>
            </w:r>
            <w:proofErr w:type="spellStart"/>
            <w:r w:rsidRPr="00791335">
              <w:rPr>
                <w:rFonts w:ascii="Arial Narrow" w:hAnsi="Arial Narrow" w:cs="Arial"/>
                <w:sz w:val="24"/>
                <w:szCs w:val="24"/>
              </w:rPr>
              <w:t>staplera</w:t>
            </w:r>
            <w:proofErr w:type="spellEnd"/>
            <w:r w:rsidRPr="00791335">
              <w:rPr>
                <w:rFonts w:ascii="Arial Narrow" w:hAnsi="Arial Narrow" w:cs="Arial"/>
                <w:sz w:val="24"/>
                <w:szCs w:val="24"/>
              </w:rPr>
              <w:t xml:space="preserve"> o składzie: 2 x kompres włókninowy 7,5 cm x 7,5 cm</w:t>
            </w:r>
            <w:r w:rsidR="0079133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791335">
              <w:rPr>
                <w:rFonts w:ascii="Arial Narrow" w:hAnsi="Arial Narrow" w:cs="Arial"/>
                <w:sz w:val="24"/>
                <w:szCs w:val="24"/>
              </w:rPr>
              <w:t>1 x kleszczyki do usuwania klipsów skórnych?</w:t>
            </w:r>
          </w:p>
          <w:p w:rsidR="00791335" w:rsidRDefault="00791335" w:rsidP="0079133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4A7D61" w:rsidRPr="00791335" w:rsidRDefault="004A7D61" w:rsidP="0079133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Zamawiający dopuszcza.</w:t>
            </w:r>
          </w:p>
          <w:p w:rsidR="005D5372" w:rsidRPr="00791335" w:rsidRDefault="005D5372" w:rsidP="007473D6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  <w:tr w:rsidR="005D5372" w:rsidRPr="00791335" w:rsidTr="007473D6">
        <w:tc>
          <w:tcPr>
            <w:tcW w:w="9356" w:type="dxa"/>
            <w:shd w:val="clear" w:color="auto" w:fill="auto"/>
          </w:tcPr>
          <w:p w:rsidR="005D5372" w:rsidRPr="004A7D61" w:rsidRDefault="005D5372" w:rsidP="007473D6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</w:pPr>
            <w:r w:rsidRPr="004A7D61"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  <w:lastRenderedPageBreak/>
              <w:t>Pytanie nr 5</w:t>
            </w:r>
          </w:p>
          <w:p w:rsidR="005D5372" w:rsidRPr="00791335" w:rsidRDefault="005D5372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sz w:val="24"/>
                <w:szCs w:val="24"/>
              </w:rPr>
              <w:t>Pytanie 1 dot. pakietu 19</w:t>
            </w:r>
          </w:p>
          <w:p w:rsidR="005D5372" w:rsidRPr="00791335" w:rsidRDefault="005D5372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sz w:val="24"/>
                <w:szCs w:val="24"/>
              </w:rPr>
              <w:t xml:space="preserve">Czy Zamawiający dopuści wysokiej klasy przetwornik amerykańskiego producenta; linia do krwawego pomiaru ciśnienia, pojedyncza, zawierająca podwójny system przepłukiwania </w:t>
            </w:r>
            <w:proofErr w:type="spellStart"/>
            <w:r w:rsidRPr="00791335">
              <w:rPr>
                <w:rFonts w:ascii="Arial Narrow" w:hAnsi="Arial Narrow" w:cs="Arial"/>
                <w:sz w:val="24"/>
                <w:szCs w:val="24"/>
              </w:rPr>
              <w:t>IntraFlo</w:t>
            </w:r>
            <w:proofErr w:type="spellEnd"/>
            <w:r w:rsidRPr="00791335">
              <w:rPr>
                <w:rFonts w:ascii="Arial Narrow" w:hAnsi="Arial Narrow" w:cs="Arial"/>
                <w:sz w:val="24"/>
                <w:szCs w:val="24"/>
              </w:rPr>
              <w:t xml:space="preserve"> (3 ml/h) obsługiwany jedna ręką, uruchamiany przez ściśnięcie skrzydełek lub pociągnięcie wypustki. Budowa kompletnej linii dającą wysoką częstotliwość własną &gt;49Hz -zapewniająca wierne odwzorowanie sygnału i niewrażliwość na zakłócenia rezonansowe bez dodatkowych eliminatorów ( typu róża). Linie ciśnieniowe grubościenne, bez barwnych pasków, z dodatkowymi oznaczeniami kolorystycznymi w formie naklejek, dodatkowy komplet koreczków w kolorze żółtym w celu ułatwienia przepłukiwania systemu. Dł. linii 2 x150 </w:t>
            </w:r>
            <w:proofErr w:type="spellStart"/>
            <w:r w:rsidRPr="00791335">
              <w:rPr>
                <w:rFonts w:ascii="Arial Narrow" w:hAnsi="Arial Narrow" w:cs="Arial"/>
                <w:sz w:val="24"/>
                <w:szCs w:val="24"/>
              </w:rPr>
              <w:t>cm</w:t>
            </w:r>
            <w:proofErr w:type="spellEnd"/>
            <w:r w:rsidRPr="00791335">
              <w:rPr>
                <w:rFonts w:ascii="Arial Narrow" w:hAnsi="Arial Narrow" w:cs="Arial"/>
                <w:sz w:val="24"/>
                <w:szCs w:val="24"/>
              </w:rPr>
              <w:t>. Łatwość wyjęcia z opakowania fabrycznego i wypełnienia. Linie infuzyjne spięte taśmami papierowymi w celu łatwego wypełnienia linii. Produkt  jednorazowy, sterylny, pakowany pojedynczo.</w:t>
            </w:r>
          </w:p>
          <w:p w:rsidR="00791335" w:rsidRDefault="00791335" w:rsidP="0079133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4A7D61" w:rsidRPr="00791335" w:rsidRDefault="004A7D61" w:rsidP="0079133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Zamawiający nie dopuszcza, zgodnie treścią SWZ</w:t>
            </w:r>
          </w:p>
          <w:p w:rsidR="005D5372" w:rsidRPr="00791335" w:rsidRDefault="005D5372" w:rsidP="007473D6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  <w:tr w:rsidR="005D5372" w:rsidRPr="00791335" w:rsidTr="007473D6">
        <w:tc>
          <w:tcPr>
            <w:tcW w:w="9356" w:type="dxa"/>
            <w:shd w:val="clear" w:color="auto" w:fill="auto"/>
          </w:tcPr>
          <w:p w:rsidR="005D5372" w:rsidRPr="00791335" w:rsidRDefault="005D5372" w:rsidP="007473D6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</w:pPr>
            <w:r w:rsidRPr="00791335"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  <w:t>Pytanie nr 6</w:t>
            </w:r>
          </w:p>
          <w:p w:rsidR="005D5372" w:rsidRPr="00791335" w:rsidRDefault="005D5372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sz w:val="24"/>
                <w:szCs w:val="24"/>
              </w:rPr>
              <w:t>Zadanie 1 poz. 1</w:t>
            </w:r>
          </w:p>
          <w:p w:rsidR="005D5372" w:rsidRDefault="005D5372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sz w:val="24"/>
                <w:szCs w:val="24"/>
              </w:rPr>
              <w:t>Czy zamawiający wyrazi zgodę na przeliczenie strzykawki 20 ml na opakowania 50 szt. i podanie ceny za opakowanie w formularzu cenowym?</w:t>
            </w:r>
          </w:p>
          <w:p w:rsidR="00791335" w:rsidRDefault="00791335" w:rsidP="0079133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4A7D61" w:rsidRPr="00791335" w:rsidRDefault="004A7D61" w:rsidP="0079133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Zamawiający nie dopuszcza</w:t>
            </w:r>
            <w:r w:rsidR="00D444EC">
              <w:rPr>
                <w:rFonts w:ascii="Arial Narrow" w:hAnsi="Arial Narrow" w:cs="Arial"/>
                <w:b/>
                <w:sz w:val="24"/>
                <w:szCs w:val="24"/>
              </w:rPr>
              <w:t xml:space="preserve">, zgodnie z treścią 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t>SWZ</w:t>
            </w:r>
          </w:p>
          <w:p w:rsidR="00791335" w:rsidRPr="00791335" w:rsidRDefault="00791335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4A7D61" w:rsidRDefault="004A7D61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5D5372" w:rsidRPr="00791335" w:rsidRDefault="005D5372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sz w:val="24"/>
                <w:szCs w:val="24"/>
              </w:rPr>
              <w:lastRenderedPageBreak/>
              <w:t>Zadanie 1 poz. 1</w:t>
            </w:r>
          </w:p>
          <w:p w:rsidR="005D5372" w:rsidRDefault="005D5372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sz w:val="24"/>
                <w:szCs w:val="24"/>
              </w:rPr>
              <w:t>Czy zamawiający wyrazi zgodę na przeliczenie strzykawki 20 ml na opakowania 80 szt. i podanie ceny za opakowanie w formularzu cenowym?</w:t>
            </w:r>
          </w:p>
          <w:p w:rsidR="00791335" w:rsidRDefault="00791335" w:rsidP="0079133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4A7D61" w:rsidRPr="00791335" w:rsidRDefault="004A7D61" w:rsidP="004A7D6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Zamawiający nie dopuszcza</w:t>
            </w:r>
            <w:r w:rsidR="00D444EC">
              <w:rPr>
                <w:rFonts w:ascii="Arial Narrow" w:hAnsi="Arial Narrow" w:cs="Arial"/>
                <w:b/>
                <w:sz w:val="24"/>
                <w:szCs w:val="24"/>
              </w:rPr>
              <w:t xml:space="preserve">, zgodnie z treścią 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t>SWZ</w:t>
            </w:r>
          </w:p>
          <w:p w:rsidR="005D5372" w:rsidRDefault="005D5372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5D5372" w:rsidRPr="00791335" w:rsidRDefault="00791335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Z</w:t>
            </w:r>
            <w:r w:rsidR="005D5372" w:rsidRPr="00791335">
              <w:rPr>
                <w:rFonts w:ascii="Arial Narrow" w:hAnsi="Arial Narrow" w:cs="Arial"/>
                <w:sz w:val="24"/>
                <w:szCs w:val="24"/>
              </w:rPr>
              <w:t>adanie 1 poz. 2,3,4</w:t>
            </w:r>
          </w:p>
          <w:p w:rsidR="005D5372" w:rsidRDefault="005D5372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sz w:val="24"/>
                <w:szCs w:val="24"/>
              </w:rPr>
              <w:t>Czy zamawiający wyrazi zgodę na przeliczenie strzykawki 2 ml, 5 ml, 10 ml  na opakowania 100 szt. i podanie ceny za opakowanie w formularzu cenowym?</w:t>
            </w:r>
          </w:p>
          <w:p w:rsidR="00791335" w:rsidRDefault="00791335" w:rsidP="0079133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4A7D61" w:rsidRPr="00791335" w:rsidRDefault="004A7D61" w:rsidP="004A7D6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Zamawiający nie dopuszcza</w:t>
            </w:r>
            <w:r w:rsidR="00D444EC">
              <w:rPr>
                <w:rFonts w:ascii="Arial Narrow" w:hAnsi="Arial Narrow" w:cs="Arial"/>
                <w:b/>
                <w:sz w:val="24"/>
                <w:szCs w:val="24"/>
              </w:rPr>
              <w:t>, zgodnie z treścią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 SWZ</w:t>
            </w:r>
          </w:p>
          <w:p w:rsidR="005D5372" w:rsidRPr="00791335" w:rsidRDefault="005D5372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5D5372" w:rsidRPr="00791335" w:rsidRDefault="005D5372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sz w:val="24"/>
                <w:szCs w:val="24"/>
              </w:rPr>
              <w:t>Zadanie 1 poz. 8-11</w:t>
            </w:r>
          </w:p>
          <w:p w:rsidR="005D5372" w:rsidRDefault="005D5372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sz w:val="24"/>
                <w:szCs w:val="24"/>
              </w:rPr>
              <w:t xml:space="preserve">Czy Zamawiający wyrazi zgodę na dopuszczenie strzykawki  trzyczęściowej </w:t>
            </w:r>
            <w:proofErr w:type="spellStart"/>
            <w:r w:rsidRPr="00791335">
              <w:rPr>
                <w:rFonts w:ascii="Arial Narrow" w:hAnsi="Arial Narrow" w:cs="Arial"/>
                <w:sz w:val="24"/>
                <w:szCs w:val="24"/>
              </w:rPr>
              <w:t>j.u</w:t>
            </w:r>
            <w:proofErr w:type="spellEnd"/>
            <w:r w:rsidRPr="00791335">
              <w:rPr>
                <w:rFonts w:ascii="Arial Narrow" w:hAnsi="Arial Narrow" w:cs="Arial"/>
                <w:sz w:val="24"/>
                <w:szCs w:val="24"/>
              </w:rPr>
              <w:t>. ze skalą rozszerzoną i skalowaną na całej długości :  2-2,5 ml 5-6 ml; 10-12 ml; lub 20-22 ml?  Takie rozwiązanie pozwoli innym firmom specjalizujący się w danym asortymencie, na złożenie konkurencyjnej oferty, a tym samym umożliwi Zamawiającemu na osiągnięcie oszczędności i wymiernych korzyści finansowych?</w:t>
            </w:r>
          </w:p>
          <w:p w:rsidR="00791335" w:rsidRDefault="00791335" w:rsidP="0079133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4A7D61" w:rsidRDefault="004A7D61" w:rsidP="0079133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Zamawiający dopu</w:t>
            </w:r>
            <w:r w:rsidR="004B1D91">
              <w:rPr>
                <w:rFonts w:ascii="Arial Narrow" w:hAnsi="Arial Narrow" w:cs="Arial"/>
                <w:b/>
                <w:sz w:val="24"/>
                <w:szCs w:val="24"/>
              </w:rPr>
              <w:t>szcza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r w:rsidR="00D444EC">
              <w:rPr>
                <w:rFonts w:ascii="Arial Narrow" w:hAnsi="Arial Narrow" w:cs="Arial"/>
                <w:b/>
                <w:sz w:val="24"/>
                <w:szCs w:val="24"/>
              </w:rPr>
              <w:t>strzykawki  trzyczęściowe</w:t>
            </w:r>
            <w:r w:rsidRPr="004A7D61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proofErr w:type="spellStart"/>
            <w:r w:rsidRPr="004A7D61">
              <w:rPr>
                <w:rFonts w:ascii="Arial Narrow" w:hAnsi="Arial Narrow" w:cs="Arial"/>
                <w:b/>
                <w:sz w:val="24"/>
                <w:szCs w:val="24"/>
              </w:rPr>
              <w:t>j.u</w:t>
            </w:r>
            <w:proofErr w:type="spellEnd"/>
            <w:r w:rsidRPr="004A7D61">
              <w:rPr>
                <w:rFonts w:ascii="Arial Narrow" w:hAnsi="Arial Narrow" w:cs="Arial"/>
                <w:b/>
                <w:sz w:val="24"/>
                <w:szCs w:val="24"/>
              </w:rPr>
              <w:t>. ze skalą rozszerzoną i skalowaną na całej długości</w:t>
            </w:r>
            <w:r w:rsidRPr="0079133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4A7D61">
              <w:rPr>
                <w:rFonts w:ascii="Arial Narrow" w:hAnsi="Arial Narrow" w:cs="Arial"/>
                <w:b/>
                <w:sz w:val="24"/>
                <w:szCs w:val="24"/>
                <w:u w:val="single"/>
              </w:rPr>
              <w:t>10-12 ml.</w:t>
            </w:r>
          </w:p>
          <w:p w:rsidR="005D5372" w:rsidRPr="00791335" w:rsidRDefault="005D5372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5D5372" w:rsidRPr="00791335" w:rsidRDefault="005D5372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sz w:val="24"/>
                <w:szCs w:val="24"/>
              </w:rPr>
              <w:t xml:space="preserve">Zadanie 1 poz. 8, 10,11 </w:t>
            </w:r>
          </w:p>
          <w:p w:rsidR="005D5372" w:rsidRDefault="005D5372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sz w:val="24"/>
                <w:szCs w:val="24"/>
              </w:rPr>
              <w:t>Czy Zamawiający wyrazi zgodę na podanie ceny za opakowanie 100 szt. ? Z odpowiednim przeliczeniem w formularzu asortymentowo- cenowym.</w:t>
            </w:r>
          </w:p>
          <w:p w:rsidR="00791335" w:rsidRDefault="00791335" w:rsidP="0079133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4A7D61" w:rsidRPr="00791335" w:rsidRDefault="00D444EC" w:rsidP="004A7D6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Zamawiający nie dopuszcza, zgodnie z treścią </w:t>
            </w:r>
            <w:r w:rsidR="004A7D61">
              <w:rPr>
                <w:rFonts w:ascii="Arial Narrow" w:hAnsi="Arial Narrow" w:cs="Arial"/>
                <w:b/>
                <w:sz w:val="24"/>
                <w:szCs w:val="24"/>
              </w:rPr>
              <w:t>SWZ</w:t>
            </w:r>
          </w:p>
          <w:p w:rsidR="004A7D61" w:rsidRPr="00791335" w:rsidRDefault="004A7D61" w:rsidP="0079133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  <w:p w:rsidR="005D5372" w:rsidRPr="00791335" w:rsidRDefault="005D5372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sz w:val="24"/>
                <w:szCs w:val="24"/>
              </w:rPr>
              <w:lastRenderedPageBreak/>
              <w:t>Zadanie 1 poz. 9</w:t>
            </w:r>
          </w:p>
          <w:p w:rsidR="005D5372" w:rsidRDefault="005D5372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sz w:val="24"/>
                <w:szCs w:val="24"/>
              </w:rPr>
              <w:t>Czy Zamawiający wyrazi zgodę na podanie ceny za opakowanie 50 szt. ? Z odpowiednim przeliczeniem w formularzu asortymentowo- cenowym.</w:t>
            </w:r>
          </w:p>
          <w:p w:rsidR="00791335" w:rsidRDefault="00791335" w:rsidP="0079133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4A7D61" w:rsidRPr="00791335" w:rsidRDefault="004A7D61" w:rsidP="004A7D6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Zamawiający nie dopuszcza</w:t>
            </w:r>
            <w:r w:rsidR="00D444EC">
              <w:rPr>
                <w:rFonts w:ascii="Arial Narrow" w:hAnsi="Arial Narrow" w:cs="Arial"/>
                <w:b/>
                <w:sz w:val="24"/>
                <w:szCs w:val="24"/>
              </w:rPr>
              <w:t xml:space="preserve">, zgodnie z treścią 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t>SWZ</w:t>
            </w:r>
          </w:p>
          <w:p w:rsidR="004A7D61" w:rsidRDefault="004A7D61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5D5372" w:rsidRPr="00791335" w:rsidRDefault="005D5372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sz w:val="24"/>
                <w:szCs w:val="24"/>
              </w:rPr>
              <w:t>Zadanie 8 poz. 1-2</w:t>
            </w:r>
          </w:p>
          <w:p w:rsidR="005D5372" w:rsidRPr="00791335" w:rsidRDefault="005D5372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sz w:val="24"/>
                <w:szCs w:val="24"/>
              </w:rPr>
              <w:t>Czy Zamawiający wyrazi zgodę na dopuszczenie strzykawki do pomp 50 ml z rozszerzeniem do 60 ml? , zarówno biała jak i bursztyn?</w:t>
            </w:r>
          </w:p>
          <w:p w:rsidR="00791335" w:rsidRDefault="00791335" w:rsidP="0079133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4A7D61" w:rsidRPr="00791335" w:rsidRDefault="004B1D91" w:rsidP="0079133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Zamawiający dopuszcza.</w:t>
            </w:r>
          </w:p>
          <w:p w:rsidR="005D5372" w:rsidRPr="00791335" w:rsidRDefault="005D5372" w:rsidP="007473D6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  <w:tr w:rsidR="005D5372" w:rsidRPr="00791335" w:rsidTr="007473D6">
        <w:tc>
          <w:tcPr>
            <w:tcW w:w="9356" w:type="dxa"/>
            <w:shd w:val="clear" w:color="auto" w:fill="auto"/>
          </w:tcPr>
          <w:p w:rsidR="005D5372" w:rsidRPr="00791335" w:rsidRDefault="005D5372" w:rsidP="007473D6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</w:pPr>
            <w:r w:rsidRPr="00791335"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  <w:lastRenderedPageBreak/>
              <w:t>Pytanie nr 7</w:t>
            </w:r>
          </w:p>
          <w:p w:rsidR="00841F4C" w:rsidRPr="00841F4C" w:rsidRDefault="00841F4C" w:rsidP="00841F4C">
            <w:pPr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r w:rsidRPr="00841F4C">
              <w:rPr>
                <w:rFonts w:ascii="Arial Narrow" w:hAnsi="Arial Narrow"/>
                <w:b/>
                <w:sz w:val="24"/>
                <w:szCs w:val="24"/>
              </w:rPr>
              <w:t>Zadanie 1, pozycja 1, 9</w:t>
            </w:r>
          </w:p>
          <w:p w:rsidR="00841F4C" w:rsidRDefault="00841F4C" w:rsidP="00841F4C">
            <w:pPr>
              <w:jc w:val="both"/>
              <w:rPr>
                <w:rFonts w:ascii="Arial Narrow" w:hAnsi="Arial Narrow"/>
                <w:bCs/>
                <w:sz w:val="24"/>
                <w:szCs w:val="24"/>
              </w:rPr>
            </w:pPr>
            <w:r w:rsidRPr="00841F4C">
              <w:rPr>
                <w:rFonts w:ascii="Arial Narrow" w:hAnsi="Arial Narrow"/>
                <w:bCs/>
                <w:sz w:val="24"/>
                <w:szCs w:val="24"/>
              </w:rPr>
              <w:t>Czy Zamawiający dopuści wycenę strzykawek w opakowaniu a’50 szt. z odpowiednim przeliczeniem zaoferowanej ilości?</w:t>
            </w:r>
          </w:p>
          <w:p w:rsidR="00841F4C" w:rsidRDefault="00841F4C" w:rsidP="00841F4C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4113EA" w:rsidRPr="00791335" w:rsidRDefault="004113EA" w:rsidP="004113EA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Zamawiający nie dopuszcza</w:t>
            </w:r>
            <w:r w:rsidR="00D444EC">
              <w:rPr>
                <w:rFonts w:ascii="Arial Narrow" w:hAnsi="Arial Narrow" w:cs="Arial"/>
                <w:b/>
                <w:sz w:val="24"/>
                <w:szCs w:val="24"/>
              </w:rPr>
              <w:t xml:space="preserve">, zgodnie z treścią 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t>SWZ.</w:t>
            </w:r>
          </w:p>
          <w:p w:rsidR="00841F4C" w:rsidRPr="00841F4C" w:rsidRDefault="00841F4C" w:rsidP="00841F4C">
            <w:pPr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841F4C" w:rsidRPr="00841F4C" w:rsidRDefault="00841F4C" w:rsidP="00841F4C">
            <w:pPr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r w:rsidRPr="00841F4C">
              <w:rPr>
                <w:rFonts w:ascii="Arial Narrow" w:hAnsi="Arial Narrow"/>
                <w:b/>
                <w:sz w:val="24"/>
                <w:szCs w:val="24"/>
              </w:rPr>
              <w:t>Zadanie 1, pozycja 1</w:t>
            </w:r>
          </w:p>
          <w:p w:rsidR="00841F4C" w:rsidRDefault="00841F4C" w:rsidP="00841F4C">
            <w:pPr>
              <w:jc w:val="both"/>
              <w:rPr>
                <w:rFonts w:ascii="Arial Narrow" w:hAnsi="Arial Narrow"/>
                <w:bCs/>
                <w:sz w:val="24"/>
                <w:szCs w:val="24"/>
              </w:rPr>
            </w:pPr>
            <w:r w:rsidRPr="00841F4C">
              <w:rPr>
                <w:rFonts w:ascii="Arial Narrow" w:hAnsi="Arial Narrow"/>
                <w:bCs/>
                <w:sz w:val="24"/>
                <w:szCs w:val="24"/>
              </w:rPr>
              <w:t>Czy Zamawiający dopuści strzykawkę 20ml z rozszerzeniem do 22ml?</w:t>
            </w:r>
          </w:p>
          <w:p w:rsidR="00841F4C" w:rsidRDefault="00841F4C" w:rsidP="00841F4C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4113EA" w:rsidRPr="00841F4C" w:rsidRDefault="004113EA" w:rsidP="00841F4C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Zamawiający dopuszcza.</w:t>
            </w:r>
          </w:p>
          <w:p w:rsidR="00841F4C" w:rsidRPr="00841F4C" w:rsidRDefault="00841F4C" w:rsidP="00841F4C">
            <w:pPr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841F4C" w:rsidRPr="00841F4C" w:rsidRDefault="00841F4C" w:rsidP="00841F4C">
            <w:pPr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r w:rsidRPr="00841F4C">
              <w:rPr>
                <w:rFonts w:ascii="Arial Narrow" w:hAnsi="Arial Narrow"/>
                <w:b/>
                <w:sz w:val="24"/>
                <w:szCs w:val="24"/>
              </w:rPr>
              <w:t>Zadanie 1, pozycja 2-8, 10</w:t>
            </w:r>
          </w:p>
          <w:p w:rsidR="00841F4C" w:rsidRDefault="00841F4C" w:rsidP="00841F4C">
            <w:pPr>
              <w:jc w:val="both"/>
              <w:rPr>
                <w:rFonts w:ascii="Arial Narrow" w:hAnsi="Arial Narrow"/>
                <w:bCs/>
                <w:sz w:val="24"/>
                <w:szCs w:val="24"/>
              </w:rPr>
            </w:pPr>
            <w:r w:rsidRPr="00841F4C">
              <w:rPr>
                <w:rFonts w:ascii="Arial Narrow" w:hAnsi="Arial Narrow"/>
                <w:bCs/>
                <w:sz w:val="24"/>
                <w:szCs w:val="24"/>
              </w:rPr>
              <w:t>Czy Zamawiający dopuści wycenę strzykawek w opakowaniu a’100 szt. z odpowiednim przeliczeniem zaoferowanej ilości?</w:t>
            </w:r>
          </w:p>
          <w:p w:rsidR="00841F4C" w:rsidRDefault="00841F4C" w:rsidP="00841F4C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4113EA" w:rsidRPr="00791335" w:rsidRDefault="004113EA" w:rsidP="004113EA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Zamawiający nie dopuszcza</w:t>
            </w:r>
            <w:r w:rsidR="00D444EC">
              <w:rPr>
                <w:rFonts w:ascii="Arial Narrow" w:hAnsi="Arial Narrow" w:cs="Arial"/>
                <w:b/>
                <w:sz w:val="24"/>
                <w:szCs w:val="24"/>
              </w:rPr>
              <w:t>, zgodnie z treścią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 SWZ.</w:t>
            </w:r>
          </w:p>
          <w:p w:rsidR="00841F4C" w:rsidRPr="00841F4C" w:rsidRDefault="00841F4C" w:rsidP="00841F4C">
            <w:pPr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841F4C" w:rsidRPr="00841F4C" w:rsidRDefault="00841F4C" w:rsidP="00841F4C">
            <w:pPr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r w:rsidRPr="00841F4C">
              <w:rPr>
                <w:rFonts w:ascii="Arial Narrow" w:hAnsi="Arial Narrow"/>
                <w:b/>
                <w:sz w:val="24"/>
                <w:szCs w:val="24"/>
              </w:rPr>
              <w:t>Zadanie 1, pozycja 2</w:t>
            </w:r>
          </w:p>
          <w:p w:rsidR="00841F4C" w:rsidRDefault="00841F4C" w:rsidP="00841F4C">
            <w:pPr>
              <w:jc w:val="both"/>
              <w:rPr>
                <w:rFonts w:ascii="Arial Narrow" w:hAnsi="Arial Narrow"/>
                <w:bCs/>
                <w:sz w:val="24"/>
                <w:szCs w:val="24"/>
              </w:rPr>
            </w:pPr>
            <w:r w:rsidRPr="00841F4C">
              <w:rPr>
                <w:rFonts w:ascii="Arial Narrow" w:hAnsi="Arial Narrow"/>
                <w:bCs/>
                <w:sz w:val="24"/>
                <w:szCs w:val="24"/>
              </w:rPr>
              <w:t>Czy Zamawiający dopuści strzykawkę 10ml z rozszerzeniem do 11ml?</w:t>
            </w:r>
          </w:p>
          <w:p w:rsidR="00841F4C" w:rsidRDefault="00841F4C" w:rsidP="00841F4C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4113EA" w:rsidRPr="00841F4C" w:rsidRDefault="004113EA" w:rsidP="00841F4C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Zamawiający dopuszcza.</w:t>
            </w:r>
          </w:p>
          <w:p w:rsidR="00841F4C" w:rsidRPr="00841F4C" w:rsidRDefault="00841F4C" w:rsidP="00841F4C">
            <w:pPr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4113EA" w:rsidRDefault="004113EA" w:rsidP="00841F4C">
            <w:pPr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841F4C" w:rsidRPr="00841F4C" w:rsidRDefault="00841F4C" w:rsidP="00841F4C">
            <w:pPr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r w:rsidRPr="00841F4C">
              <w:rPr>
                <w:rFonts w:ascii="Arial Narrow" w:hAnsi="Arial Narrow"/>
                <w:b/>
                <w:sz w:val="24"/>
                <w:szCs w:val="24"/>
              </w:rPr>
              <w:lastRenderedPageBreak/>
              <w:t>Zadanie 1, pozycja 3</w:t>
            </w:r>
          </w:p>
          <w:p w:rsidR="00841F4C" w:rsidRDefault="00841F4C" w:rsidP="00841F4C">
            <w:pPr>
              <w:jc w:val="both"/>
              <w:rPr>
                <w:rFonts w:ascii="Arial Narrow" w:hAnsi="Arial Narrow"/>
                <w:bCs/>
                <w:sz w:val="24"/>
                <w:szCs w:val="24"/>
              </w:rPr>
            </w:pPr>
            <w:r w:rsidRPr="00841F4C">
              <w:rPr>
                <w:rFonts w:ascii="Arial Narrow" w:hAnsi="Arial Narrow"/>
                <w:bCs/>
                <w:sz w:val="24"/>
                <w:szCs w:val="24"/>
              </w:rPr>
              <w:t>Czy Zamawiający dopuści strzykawkę 5ml z rozszerzeniem do 5,5ml?</w:t>
            </w:r>
          </w:p>
          <w:p w:rsidR="00841F4C" w:rsidRDefault="00841F4C" w:rsidP="00841F4C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4113EA" w:rsidRPr="00791335" w:rsidRDefault="004113EA" w:rsidP="004113EA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Zamawiający nie dopuszcza</w:t>
            </w:r>
            <w:r w:rsidR="00D444EC">
              <w:rPr>
                <w:rFonts w:ascii="Arial Narrow" w:hAnsi="Arial Narrow" w:cs="Arial"/>
                <w:b/>
                <w:sz w:val="24"/>
                <w:szCs w:val="24"/>
              </w:rPr>
              <w:t xml:space="preserve">, zgodnie z treścią 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t>SWZ.</w:t>
            </w:r>
          </w:p>
          <w:p w:rsidR="004113EA" w:rsidRDefault="004113EA" w:rsidP="00841F4C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  <w:p w:rsidR="00841F4C" w:rsidRPr="00841F4C" w:rsidRDefault="00841F4C" w:rsidP="00841F4C">
            <w:pPr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r w:rsidRPr="00841F4C">
              <w:rPr>
                <w:rFonts w:ascii="Arial Narrow" w:hAnsi="Arial Narrow"/>
                <w:b/>
                <w:sz w:val="24"/>
                <w:szCs w:val="24"/>
              </w:rPr>
              <w:t>Zadanie 1, pozycja 3</w:t>
            </w:r>
          </w:p>
          <w:p w:rsidR="00841F4C" w:rsidRDefault="00841F4C" w:rsidP="00841F4C">
            <w:pPr>
              <w:jc w:val="both"/>
              <w:rPr>
                <w:rFonts w:ascii="Arial Narrow" w:hAnsi="Arial Narrow"/>
                <w:bCs/>
                <w:sz w:val="24"/>
                <w:szCs w:val="24"/>
              </w:rPr>
            </w:pPr>
            <w:r w:rsidRPr="00841F4C">
              <w:rPr>
                <w:rFonts w:ascii="Arial Narrow" w:hAnsi="Arial Narrow"/>
                <w:bCs/>
                <w:sz w:val="24"/>
                <w:szCs w:val="24"/>
              </w:rPr>
              <w:t>Czy Zamawiający dopuści strzykawkę 5ml o nieznacznie większej średnicy zewnętrznej wynoszącej 14,29 mm?</w:t>
            </w:r>
          </w:p>
          <w:p w:rsidR="00841F4C" w:rsidRDefault="00841F4C" w:rsidP="00841F4C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D444EC" w:rsidRPr="00791335" w:rsidRDefault="00D444EC" w:rsidP="00D444EC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Zamawiający nie dopuszcza, zgodnie z treścią SWZ.</w:t>
            </w:r>
          </w:p>
          <w:p w:rsidR="00841F4C" w:rsidRPr="00841F4C" w:rsidRDefault="00841F4C" w:rsidP="00841F4C">
            <w:pPr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841F4C" w:rsidRPr="00841F4C" w:rsidRDefault="00841F4C" w:rsidP="00841F4C">
            <w:pPr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r w:rsidRPr="00841F4C">
              <w:rPr>
                <w:rFonts w:ascii="Arial Narrow" w:hAnsi="Arial Narrow"/>
                <w:b/>
                <w:sz w:val="24"/>
                <w:szCs w:val="24"/>
              </w:rPr>
              <w:t>Zadanie 1, pozycja 4</w:t>
            </w:r>
          </w:p>
          <w:p w:rsidR="00841F4C" w:rsidRDefault="00841F4C" w:rsidP="00841F4C">
            <w:pPr>
              <w:jc w:val="both"/>
              <w:rPr>
                <w:rFonts w:ascii="Arial Narrow" w:hAnsi="Arial Narrow"/>
                <w:bCs/>
                <w:sz w:val="24"/>
                <w:szCs w:val="24"/>
              </w:rPr>
            </w:pPr>
            <w:r w:rsidRPr="00841F4C">
              <w:rPr>
                <w:rFonts w:ascii="Arial Narrow" w:hAnsi="Arial Narrow"/>
                <w:bCs/>
                <w:sz w:val="24"/>
                <w:szCs w:val="24"/>
              </w:rPr>
              <w:t>Czy Zamawiający dopuści strzykawkę 2ml z rozszerzeniem do 2,2ml?</w:t>
            </w:r>
          </w:p>
          <w:p w:rsidR="00841F4C" w:rsidRDefault="00841F4C" w:rsidP="00841F4C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D444EC" w:rsidRPr="00791335" w:rsidRDefault="00D444EC" w:rsidP="00D444EC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Zamawiający nie dopuszcza, zgodnie z treścią SWZ.</w:t>
            </w:r>
          </w:p>
          <w:p w:rsidR="00841F4C" w:rsidRPr="00841F4C" w:rsidRDefault="00841F4C" w:rsidP="00841F4C">
            <w:pPr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841F4C" w:rsidRPr="00841F4C" w:rsidRDefault="00841F4C" w:rsidP="00841F4C">
            <w:pPr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r w:rsidRPr="00841F4C">
              <w:rPr>
                <w:rFonts w:ascii="Arial Narrow" w:hAnsi="Arial Narrow"/>
                <w:b/>
                <w:sz w:val="24"/>
                <w:szCs w:val="24"/>
              </w:rPr>
              <w:t>Zadanie 1, pozycja 6</w:t>
            </w:r>
          </w:p>
          <w:p w:rsidR="00841F4C" w:rsidRDefault="00841F4C" w:rsidP="00841F4C">
            <w:pPr>
              <w:jc w:val="both"/>
              <w:rPr>
                <w:rFonts w:ascii="Arial Narrow" w:hAnsi="Arial Narrow"/>
                <w:bCs/>
                <w:sz w:val="24"/>
                <w:szCs w:val="24"/>
              </w:rPr>
            </w:pPr>
            <w:r w:rsidRPr="00841F4C">
              <w:rPr>
                <w:rFonts w:ascii="Arial Narrow" w:hAnsi="Arial Narrow"/>
                <w:bCs/>
                <w:sz w:val="24"/>
                <w:szCs w:val="24"/>
              </w:rPr>
              <w:t>Czy Zamawiający dopuści strzykawkę insulinową 1ml/U100 z niezintegrowaną igłą (0,4x13mm)?</w:t>
            </w:r>
          </w:p>
          <w:p w:rsidR="00841F4C" w:rsidRDefault="00841F4C" w:rsidP="00841F4C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D444EC" w:rsidRPr="00791335" w:rsidRDefault="00D444EC" w:rsidP="00D444EC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Zamawiający nie dopuszcza, zgodnie z treścią SWZ.</w:t>
            </w:r>
          </w:p>
          <w:p w:rsidR="00841F4C" w:rsidRPr="00841F4C" w:rsidRDefault="00841F4C" w:rsidP="00841F4C">
            <w:pPr>
              <w:jc w:val="both"/>
              <w:rPr>
                <w:rFonts w:ascii="Arial Narrow" w:hAnsi="Arial Narrow"/>
                <w:bCs/>
                <w:sz w:val="24"/>
                <w:szCs w:val="24"/>
              </w:rPr>
            </w:pPr>
          </w:p>
          <w:p w:rsidR="00841F4C" w:rsidRPr="00841F4C" w:rsidRDefault="00841F4C" w:rsidP="00841F4C">
            <w:pPr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r w:rsidRPr="00841F4C">
              <w:rPr>
                <w:rFonts w:ascii="Arial Narrow" w:hAnsi="Arial Narrow"/>
                <w:b/>
                <w:sz w:val="24"/>
                <w:szCs w:val="24"/>
              </w:rPr>
              <w:t>Zadanie 1, pozycja 11</w:t>
            </w:r>
          </w:p>
          <w:p w:rsidR="00841F4C" w:rsidRDefault="00841F4C" w:rsidP="00841F4C">
            <w:pPr>
              <w:jc w:val="both"/>
              <w:rPr>
                <w:rFonts w:ascii="Arial Narrow" w:hAnsi="Arial Narrow"/>
                <w:bCs/>
                <w:sz w:val="24"/>
                <w:szCs w:val="24"/>
              </w:rPr>
            </w:pPr>
            <w:r w:rsidRPr="00841F4C">
              <w:rPr>
                <w:rFonts w:ascii="Arial Narrow" w:hAnsi="Arial Narrow"/>
                <w:bCs/>
                <w:sz w:val="24"/>
                <w:szCs w:val="24"/>
              </w:rPr>
              <w:t>Czy Zamawiający dopuści strzykawkę 3ml?</w:t>
            </w:r>
          </w:p>
          <w:p w:rsidR="00841F4C" w:rsidRDefault="00841F4C" w:rsidP="00841F4C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4113EA" w:rsidRPr="00841F4C" w:rsidRDefault="004113EA" w:rsidP="00841F4C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Zamawiający dopuszcza.</w:t>
            </w:r>
          </w:p>
          <w:p w:rsidR="00841F4C" w:rsidRPr="00841F4C" w:rsidRDefault="00841F4C" w:rsidP="00841F4C">
            <w:pPr>
              <w:jc w:val="both"/>
              <w:rPr>
                <w:rFonts w:ascii="Arial Narrow" w:hAnsi="Arial Narrow"/>
                <w:bCs/>
                <w:sz w:val="24"/>
                <w:szCs w:val="24"/>
              </w:rPr>
            </w:pPr>
          </w:p>
          <w:p w:rsidR="00841F4C" w:rsidRPr="00841F4C" w:rsidRDefault="00841F4C" w:rsidP="00841F4C">
            <w:pPr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r w:rsidRPr="00841F4C">
              <w:rPr>
                <w:rFonts w:ascii="Arial Narrow" w:hAnsi="Arial Narrow"/>
                <w:b/>
                <w:sz w:val="24"/>
                <w:szCs w:val="24"/>
              </w:rPr>
              <w:t>Zadanie 1, pozycja 1-11</w:t>
            </w:r>
          </w:p>
          <w:p w:rsidR="00841F4C" w:rsidRDefault="00841F4C" w:rsidP="00841F4C">
            <w:pPr>
              <w:jc w:val="both"/>
              <w:rPr>
                <w:rFonts w:ascii="Arial Narrow" w:hAnsi="Arial Narrow"/>
                <w:bCs/>
                <w:sz w:val="24"/>
                <w:szCs w:val="24"/>
              </w:rPr>
            </w:pPr>
            <w:r w:rsidRPr="00841F4C">
              <w:rPr>
                <w:rFonts w:ascii="Arial Narrow" w:hAnsi="Arial Narrow"/>
                <w:bCs/>
                <w:sz w:val="24"/>
                <w:szCs w:val="24"/>
              </w:rPr>
              <w:t xml:space="preserve">Czy Zamawiający </w:t>
            </w:r>
            <w:r w:rsidR="004113EA" w:rsidRPr="00841F4C">
              <w:rPr>
                <w:rFonts w:ascii="Arial Narrow" w:hAnsi="Arial Narrow"/>
                <w:bCs/>
                <w:sz w:val="24"/>
                <w:szCs w:val="24"/>
              </w:rPr>
              <w:t>dopuści podanie</w:t>
            </w:r>
            <w:r w:rsidRPr="00841F4C">
              <w:rPr>
                <w:rFonts w:ascii="Arial Narrow" w:hAnsi="Arial Narrow"/>
                <w:bCs/>
                <w:sz w:val="24"/>
                <w:szCs w:val="24"/>
              </w:rPr>
              <w:t xml:space="preserve"> ceny w złotych polskich (PLN), z dokładnością do trzech miejsc po przecinku?</w:t>
            </w:r>
          </w:p>
          <w:p w:rsidR="00841F4C" w:rsidRDefault="00841F4C" w:rsidP="00841F4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4113EA" w:rsidRDefault="004113EA" w:rsidP="004113E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Zamawiający nie dopuszcza. Zgodnie z pkt. 21.1 SWZ Wykonawca zobowiązany jest podać cenę za wykonanie całego zamówienia w złotych polskich, </w:t>
            </w:r>
            <w:r w:rsidRPr="00E27B35">
              <w:rPr>
                <w:rFonts w:ascii="Arial Narrow" w:hAnsi="Arial Narrow" w:cs="Arial"/>
                <w:b/>
                <w:sz w:val="24"/>
                <w:szCs w:val="24"/>
                <w:u w:val="single"/>
              </w:rPr>
              <w:t>z dokładnością do 1 grosza tj. do dwóch miejsc po przecinku.</w:t>
            </w:r>
          </w:p>
          <w:p w:rsidR="00841F4C" w:rsidRPr="00841F4C" w:rsidRDefault="00841F4C" w:rsidP="00841F4C">
            <w:pPr>
              <w:jc w:val="both"/>
              <w:rPr>
                <w:rFonts w:ascii="Arial Narrow" w:hAnsi="Arial Narrow"/>
                <w:bCs/>
                <w:sz w:val="24"/>
                <w:szCs w:val="24"/>
              </w:rPr>
            </w:pPr>
          </w:p>
          <w:p w:rsidR="00841F4C" w:rsidRPr="00841F4C" w:rsidRDefault="00841F4C" w:rsidP="00841F4C">
            <w:pPr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r w:rsidRPr="00841F4C">
              <w:rPr>
                <w:rFonts w:ascii="Arial Narrow" w:hAnsi="Arial Narrow"/>
                <w:b/>
                <w:sz w:val="24"/>
                <w:szCs w:val="24"/>
              </w:rPr>
              <w:t>Zadanie 1, pozycja 1-11</w:t>
            </w:r>
          </w:p>
          <w:p w:rsidR="00841F4C" w:rsidRDefault="00841F4C" w:rsidP="00841F4C">
            <w:pPr>
              <w:jc w:val="both"/>
              <w:rPr>
                <w:rFonts w:ascii="Arial Narrow" w:hAnsi="Arial Narrow"/>
                <w:bCs/>
                <w:sz w:val="24"/>
                <w:szCs w:val="24"/>
              </w:rPr>
            </w:pPr>
            <w:r w:rsidRPr="00841F4C">
              <w:rPr>
                <w:rFonts w:ascii="Arial Narrow" w:hAnsi="Arial Narrow"/>
                <w:bCs/>
                <w:sz w:val="24"/>
                <w:szCs w:val="24"/>
              </w:rPr>
              <w:t>Czy Zamawiający dopuści</w:t>
            </w:r>
            <w:r w:rsidR="000A1909">
              <w:rPr>
                <w:rFonts w:ascii="Arial Narrow" w:hAnsi="Arial Narrow"/>
                <w:bCs/>
                <w:sz w:val="24"/>
                <w:szCs w:val="24"/>
              </w:rPr>
              <w:t xml:space="preserve"> </w:t>
            </w:r>
            <w:r w:rsidRPr="00841F4C">
              <w:rPr>
                <w:rFonts w:ascii="Arial Narrow" w:hAnsi="Arial Narrow"/>
                <w:bCs/>
                <w:sz w:val="24"/>
                <w:szCs w:val="24"/>
              </w:rPr>
              <w:t>podanie ceny w złotych polskich (PLN), z dokładnością do czterech miejsc po przecinku?</w:t>
            </w:r>
          </w:p>
          <w:p w:rsidR="00841F4C" w:rsidRDefault="00841F4C" w:rsidP="00841F4C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4113EA" w:rsidRDefault="004113EA" w:rsidP="004113EA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Zamawiający nie wyraża zgody. Zgodnie z pkt. 21.1 SWZ Wykonawca zobowiązany jest podać cenę za wykonanie całego zamówienia w złotych polskich, </w:t>
            </w:r>
            <w:r w:rsidRPr="00E27B35">
              <w:rPr>
                <w:rFonts w:ascii="Arial Narrow" w:hAnsi="Arial Narrow" w:cs="Arial"/>
                <w:b/>
                <w:sz w:val="24"/>
                <w:szCs w:val="24"/>
                <w:u w:val="single"/>
              </w:rPr>
              <w:t xml:space="preserve">z dokładnością do 1 grosza tj. do </w:t>
            </w:r>
            <w:r w:rsidRPr="00E27B35">
              <w:rPr>
                <w:rFonts w:ascii="Arial Narrow" w:hAnsi="Arial Narrow" w:cs="Arial"/>
                <w:b/>
                <w:sz w:val="24"/>
                <w:szCs w:val="24"/>
                <w:u w:val="single"/>
              </w:rPr>
              <w:lastRenderedPageBreak/>
              <w:t>dwóch miejsc po przecinku.</w:t>
            </w:r>
          </w:p>
          <w:p w:rsidR="00841F4C" w:rsidRPr="00841F4C" w:rsidRDefault="00841F4C" w:rsidP="00841F4C">
            <w:pPr>
              <w:jc w:val="both"/>
              <w:rPr>
                <w:rFonts w:ascii="Arial Narrow" w:hAnsi="Arial Narrow"/>
                <w:bCs/>
                <w:sz w:val="24"/>
                <w:szCs w:val="24"/>
              </w:rPr>
            </w:pPr>
          </w:p>
          <w:p w:rsidR="00841F4C" w:rsidRPr="00841F4C" w:rsidRDefault="00841F4C" w:rsidP="00841F4C">
            <w:pPr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r w:rsidRPr="00841F4C">
              <w:rPr>
                <w:rFonts w:ascii="Arial Narrow" w:hAnsi="Arial Narrow"/>
                <w:b/>
                <w:sz w:val="24"/>
                <w:szCs w:val="24"/>
              </w:rPr>
              <w:t>Zadanie 4, pozycja 1-9</w:t>
            </w:r>
          </w:p>
          <w:p w:rsidR="00841F4C" w:rsidRDefault="00841F4C" w:rsidP="00841F4C">
            <w:pPr>
              <w:jc w:val="both"/>
              <w:rPr>
                <w:rFonts w:ascii="Arial Narrow" w:hAnsi="Arial Narrow"/>
                <w:bCs/>
                <w:sz w:val="24"/>
                <w:szCs w:val="24"/>
              </w:rPr>
            </w:pPr>
            <w:r w:rsidRPr="00841F4C">
              <w:rPr>
                <w:rFonts w:ascii="Arial Narrow" w:hAnsi="Arial Narrow"/>
                <w:bCs/>
                <w:sz w:val="24"/>
                <w:szCs w:val="24"/>
              </w:rPr>
              <w:t>Czy Zamawiający oczekuje poprzez „</w:t>
            </w:r>
            <w:proofErr w:type="spellStart"/>
            <w:r w:rsidRPr="00841F4C">
              <w:rPr>
                <w:rFonts w:ascii="Arial Narrow" w:hAnsi="Arial Narrow"/>
                <w:bCs/>
                <w:sz w:val="24"/>
                <w:szCs w:val="24"/>
              </w:rPr>
              <w:t>kpl</w:t>
            </w:r>
            <w:proofErr w:type="spellEnd"/>
            <w:r w:rsidRPr="00841F4C">
              <w:rPr>
                <w:rFonts w:ascii="Arial Narrow" w:hAnsi="Arial Narrow"/>
                <w:bCs/>
                <w:sz w:val="24"/>
                <w:szCs w:val="24"/>
              </w:rPr>
              <w:t>” wyceny za 1 sztukę igły?</w:t>
            </w:r>
          </w:p>
          <w:p w:rsidR="00841F4C" w:rsidRDefault="00841F4C" w:rsidP="00841F4C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4113EA" w:rsidRDefault="004113EA" w:rsidP="00841F4C">
            <w:pPr>
              <w:spacing w:line="360" w:lineRule="auto"/>
              <w:ind w:left="30" w:right="-72"/>
              <w:jc w:val="both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Tak Zamawiający </w:t>
            </w:r>
            <w:r w:rsidRPr="004113EA">
              <w:rPr>
                <w:rFonts w:ascii="Arial Narrow" w:hAnsi="Arial Narrow"/>
                <w:b/>
                <w:bCs/>
                <w:sz w:val="24"/>
                <w:szCs w:val="24"/>
              </w:rPr>
              <w:t>oczekuje wyceny za 1 sztukę igły?</w:t>
            </w:r>
          </w:p>
          <w:p w:rsidR="004113EA" w:rsidRPr="00841F4C" w:rsidRDefault="004113EA" w:rsidP="00841F4C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Uaktualniony formularz cenowy zostanie opublikowan</w:t>
            </w:r>
            <w:r w:rsidR="008467B5">
              <w:rPr>
                <w:rFonts w:ascii="Arial Narrow" w:hAnsi="Arial Narrow" w:cs="Arial"/>
                <w:b/>
                <w:sz w:val="24"/>
                <w:szCs w:val="24"/>
              </w:rPr>
              <w:t>y w dniu dzisiejszym na platformie e-propublico.pl oraz na stronie zamawiającego.</w:t>
            </w:r>
          </w:p>
          <w:p w:rsidR="00841F4C" w:rsidRPr="00841F4C" w:rsidRDefault="00841F4C" w:rsidP="00841F4C">
            <w:pPr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841F4C" w:rsidRPr="00841F4C" w:rsidRDefault="00841F4C" w:rsidP="00841F4C">
            <w:pPr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r w:rsidRPr="00841F4C">
              <w:rPr>
                <w:rFonts w:ascii="Arial Narrow" w:hAnsi="Arial Narrow"/>
                <w:b/>
                <w:sz w:val="24"/>
                <w:szCs w:val="24"/>
              </w:rPr>
              <w:t>Zadanie 4, pozycja 5</w:t>
            </w:r>
          </w:p>
          <w:p w:rsidR="00841F4C" w:rsidRDefault="00841F4C" w:rsidP="00841F4C">
            <w:pPr>
              <w:jc w:val="both"/>
              <w:rPr>
                <w:rFonts w:ascii="Arial Narrow" w:hAnsi="Arial Narrow"/>
                <w:bCs/>
                <w:sz w:val="24"/>
                <w:szCs w:val="24"/>
              </w:rPr>
            </w:pPr>
            <w:r w:rsidRPr="00841F4C">
              <w:rPr>
                <w:rFonts w:ascii="Arial Narrow" w:hAnsi="Arial Narrow"/>
                <w:bCs/>
                <w:sz w:val="24"/>
                <w:szCs w:val="24"/>
              </w:rPr>
              <w:t xml:space="preserve">Czy Zamawiający </w:t>
            </w:r>
            <w:r w:rsidR="008467B5" w:rsidRPr="00841F4C">
              <w:rPr>
                <w:rFonts w:ascii="Arial Narrow" w:hAnsi="Arial Narrow"/>
                <w:bCs/>
                <w:sz w:val="24"/>
                <w:szCs w:val="24"/>
              </w:rPr>
              <w:t>dopuści</w:t>
            </w:r>
            <w:r w:rsidR="008467B5">
              <w:rPr>
                <w:rFonts w:ascii="Arial Narrow" w:hAnsi="Arial Narrow"/>
                <w:bCs/>
                <w:sz w:val="24"/>
                <w:szCs w:val="24"/>
              </w:rPr>
              <w:t xml:space="preserve"> igłę</w:t>
            </w:r>
            <w:r>
              <w:rPr>
                <w:rFonts w:ascii="Arial Narrow" w:hAnsi="Arial Narrow"/>
                <w:bCs/>
                <w:sz w:val="24"/>
                <w:szCs w:val="24"/>
              </w:rPr>
              <w:t xml:space="preserve"> z prowadnicą</w:t>
            </w:r>
          </w:p>
          <w:p w:rsidR="00841F4C" w:rsidRDefault="00841F4C" w:rsidP="00841F4C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8467B5" w:rsidRPr="00841F4C" w:rsidRDefault="008467B5" w:rsidP="00841F4C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Zamawiający dopuszcza.</w:t>
            </w:r>
          </w:p>
          <w:p w:rsidR="00841F4C" w:rsidRPr="00841F4C" w:rsidRDefault="00841F4C" w:rsidP="00841F4C">
            <w:pPr>
              <w:jc w:val="both"/>
              <w:rPr>
                <w:rFonts w:ascii="Arial Narrow" w:hAnsi="Arial Narrow"/>
                <w:bCs/>
                <w:sz w:val="24"/>
                <w:szCs w:val="24"/>
              </w:rPr>
            </w:pPr>
          </w:p>
          <w:p w:rsidR="00841F4C" w:rsidRPr="00841F4C" w:rsidRDefault="00841F4C" w:rsidP="00841F4C">
            <w:pPr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r w:rsidRPr="00841F4C">
              <w:rPr>
                <w:rFonts w:ascii="Arial Narrow" w:hAnsi="Arial Narrow"/>
                <w:b/>
                <w:sz w:val="24"/>
                <w:szCs w:val="24"/>
              </w:rPr>
              <w:t>Zadanie 4, pozycja 9</w:t>
            </w:r>
          </w:p>
          <w:p w:rsidR="00841F4C" w:rsidRDefault="00841F4C" w:rsidP="00841F4C">
            <w:pPr>
              <w:jc w:val="both"/>
              <w:rPr>
                <w:rFonts w:ascii="Arial Narrow" w:hAnsi="Arial Narrow"/>
                <w:bCs/>
                <w:sz w:val="24"/>
                <w:szCs w:val="24"/>
              </w:rPr>
            </w:pPr>
            <w:r w:rsidRPr="00841F4C">
              <w:rPr>
                <w:rFonts w:ascii="Arial Narrow" w:hAnsi="Arial Narrow"/>
                <w:bCs/>
                <w:sz w:val="24"/>
                <w:szCs w:val="24"/>
              </w:rPr>
              <w:t>Czy Zamawiający dopuści igłę 22G - 120mm / 4,75?</w:t>
            </w:r>
          </w:p>
          <w:p w:rsidR="00841F4C" w:rsidRDefault="00841F4C" w:rsidP="00841F4C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E4555F" w:rsidRPr="00791335" w:rsidRDefault="00E4555F" w:rsidP="00E4555F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Zamawiający nie dopuszcza, zgodnie z treścią SWZ.</w:t>
            </w:r>
          </w:p>
          <w:p w:rsidR="00841F4C" w:rsidRPr="00841F4C" w:rsidRDefault="00841F4C" w:rsidP="00841F4C">
            <w:pPr>
              <w:jc w:val="both"/>
              <w:rPr>
                <w:rFonts w:ascii="Arial Narrow" w:hAnsi="Arial Narrow"/>
                <w:bCs/>
                <w:sz w:val="24"/>
                <w:szCs w:val="24"/>
              </w:rPr>
            </w:pPr>
          </w:p>
          <w:p w:rsidR="00841F4C" w:rsidRPr="00841F4C" w:rsidRDefault="00841F4C" w:rsidP="00841F4C">
            <w:pPr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r w:rsidRPr="00841F4C">
              <w:rPr>
                <w:rFonts w:ascii="Arial Narrow" w:hAnsi="Arial Narrow"/>
                <w:b/>
                <w:sz w:val="24"/>
                <w:szCs w:val="24"/>
              </w:rPr>
              <w:t>Zadanie 5, pozycja 1</w:t>
            </w:r>
          </w:p>
          <w:p w:rsidR="00841F4C" w:rsidRDefault="00841F4C" w:rsidP="00841F4C">
            <w:pPr>
              <w:jc w:val="both"/>
              <w:rPr>
                <w:rFonts w:ascii="Arial Narrow" w:hAnsi="Arial Narrow"/>
                <w:bCs/>
                <w:sz w:val="24"/>
                <w:szCs w:val="24"/>
              </w:rPr>
            </w:pPr>
            <w:r w:rsidRPr="00841F4C">
              <w:rPr>
                <w:rFonts w:ascii="Arial Narrow" w:hAnsi="Arial Narrow"/>
                <w:bCs/>
                <w:sz w:val="24"/>
                <w:szCs w:val="24"/>
              </w:rPr>
              <w:t>Czy Zamawiający dopuści nakłuwacz 21G 2,4mm?</w:t>
            </w:r>
          </w:p>
          <w:p w:rsidR="00841F4C" w:rsidRDefault="00841F4C" w:rsidP="00841F4C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E4555F" w:rsidRPr="00791335" w:rsidRDefault="00E4555F" w:rsidP="00E4555F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Zamawiający nie dopuszcza, zgodnie z treścią SWZ.</w:t>
            </w:r>
          </w:p>
          <w:p w:rsidR="00841F4C" w:rsidRPr="00841F4C" w:rsidRDefault="00841F4C" w:rsidP="00841F4C">
            <w:pPr>
              <w:jc w:val="both"/>
              <w:rPr>
                <w:rFonts w:ascii="Arial Narrow" w:hAnsi="Arial Narrow"/>
                <w:bCs/>
                <w:sz w:val="24"/>
                <w:szCs w:val="24"/>
              </w:rPr>
            </w:pPr>
          </w:p>
          <w:p w:rsidR="00841F4C" w:rsidRPr="00841F4C" w:rsidRDefault="00841F4C" w:rsidP="00841F4C">
            <w:pPr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r w:rsidRPr="00841F4C">
              <w:rPr>
                <w:rFonts w:ascii="Arial Narrow" w:hAnsi="Arial Narrow"/>
                <w:b/>
                <w:sz w:val="24"/>
                <w:szCs w:val="24"/>
              </w:rPr>
              <w:t>Zadanie 5, pozycja 1</w:t>
            </w:r>
          </w:p>
          <w:p w:rsidR="00841F4C" w:rsidRDefault="00841F4C" w:rsidP="00841F4C">
            <w:pPr>
              <w:jc w:val="both"/>
              <w:rPr>
                <w:rFonts w:ascii="Arial Narrow" w:hAnsi="Arial Narrow"/>
                <w:bCs/>
                <w:sz w:val="24"/>
                <w:szCs w:val="24"/>
              </w:rPr>
            </w:pPr>
            <w:r w:rsidRPr="00841F4C">
              <w:rPr>
                <w:rFonts w:ascii="Arial Narrow" w:hAnsi="Arial Narrow"/>
                <w:bCs/>
                <w:sz w:val="24"/>
                <w:szCs w:val="24"/>
              </w:rPr>
              <w:t>Czy Zamawiający dopuści nakłuwacz 23G 1,8mm?</w:t>
            </w:r>
          </w:p>
          <w:p w:rsidR="00841F4C" w:rsidRDefault="00841F4C" w:rsidP="00841F4C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E4555F" w:rsidRPr="00791335" w:rsidRDefault="00E4555F" w:rsidP="00E4555F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Zamawiający nie dopuszcza, zgodnie z treścią SWZ.</w:t>
            </w:r>
          </w:p>
          <w:p w:rsidR="00841F4C" w:rsidRPr="00841F4C" w:rsidRDefault="00841F4C" w:rsidP="00841F4C">
            <w:pPr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841F4C" w:rsidRPr="00841F4C" w:rsidRDefault="00841F4C" w:rsidP="00841F4C">
            <w:pPr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r w:rsidRPr="00841F4C">
              <w:rPr>
                <w:rFonts w:ascii="Arial Narrow" w:hAnsi="Arial Narrow"/>
                <w:b/>
                <w:sz w:val="24"/>
                <w:szCs w:val="24"/>
              </w:rPr>
              <w:t>Zadanie 5, pozycja 1</w:t>
            </w:r>
          </w:p>
          <w:p w:rsidR="00841F4C" w:rsidRDefault="00841F4C" w:rsidP="00841F4C">
            <w:pPr>
              <w:jc w:val="both"/>
              <w:rPr>
                <w:rFonts w:ascii="Arial Narrow" w:hAnsi="Arial Narrow"/>
                <w:bCs/>
                <w:sz w:val="24"/>
                <w:szCs w:val="24"/>
              </w:rPr>
            </w:pPr>
            <w:r w:rsidRPr="00841F4C">
              <w:rPr>
                <w:rFonts w:ascii="Arial Narrow" w:hAnsi="Arial Narrow"/>
                <w:bCs/>
                <w:sz w:val="24"/>
                <w:szCs w:val="24"/>
              </w:rPr>
              <w:t>Czy Zamawiający dopuści wycenę w opakowaniu a’100 szt. z odpowiednim przeliczeniem zaoferowanej ilości?</w:t>
            </w:r>
          </w:p>
          <w:p w:rsidR="00841F4C" w:rsidRDefault="00841F4C" w:rsidP="00841F4C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E4555F" w:rsidRPr="00791335" w:rsidRDefault="00E4555F" w:rsidP="00E4555F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Zamawiający nie dopuszcza, zgodnie z treścią SWZ.</w:t>
            </w:r>
          </w:p>
          <w:p w:rsidR="00841F4C" w:rsidRPr="00841F4C" w:rsidRDefault="00841F4C" w:rsidP="00841F4C">
            <w:pPr>
              <w:jc w:val="both"/>
              <w:rPr>
                <w:rFonts w:ascii="Arial Narrow" w:hAnsi="Arial Narrow"/>
                <w:bCs/>
                <w:sz w:val="24"/>
                <w:szCs w:val="24"/>
              </w:rPr>
            </w:pPr>
          </w:p>
          <w:p w:rsidR="00841F4C" w:rsidRPr="00841F4C" w:rsidRDefault="00841F4C" w:rsidP="00841F4C">
            <w:pPr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r w:rsidRPr="00841F4C">
              <w:rPr>
                <w:rFonts w:ascii="Arial Narrow" w:hAnsi="Arial Narrow"/>
                <w:b/>
                <w:sz w:val="24"/>
                <w:szCs w:val="24"/>
              </w:rPr>
              <w:t>Zadanie 6, pozycja 1</w:t>
            </w:r>
          </w:p>
          <w:p w:rsidR="008467B5" w:rsidRDefault="00841F4C" w:rsidP="00841F4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41F4C">
              <w:rPr>
                <w:rFonts w:ascii="Arial Narrow" w:hAnsi="Arial Narrow"/>
                <w:bCs/>
                <w:sz w:val="24"/>
                <w:szCs w:val="24"/>
              </w:rPr>
              <w:t>Czy Zamawiający dopuści wycenę w opakowaniu a’250 szt. z odpowiednim przeliczeniem zaoferowanej ilości?</w:t>
            </w:r>
            <w:r w:rsidRPr="00791335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</w:p>
          <w:p w:rsidR="00841F4C" w:rsidRDefault="00841F4C" w:rsidP="00841F4C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E4555F" w:rsidRPr="00791335" w:rsidRDefault="00E4555F" w:rsidP="00E4555F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Zamawiający nie dopuszcza, zgodnie z treścią SWZ.</w:t>
            </w:r>
          </w:p>
          <w:p w:rsidR="00841F4C" w:rsidRPr="00841F4C" w:rsidRDefault="00841F4C" w:rsidP="00841F4C">
            <w:pPr>
              <w:jc w:val="both"/>
              <w:rPr>
                <w:rFonts w:ascii="Arial Narrow" w:hAnsi="Arial Narrow"/>
                <w:bCs/>
                <w:sz w:val="24"/>
                <w:szCs w:val="24"/>
              </w:rPr>
            </w:pPr>
          </w:p>
          <w:p w:rsidR="00841F4C" w:rsidRPr="00841F4C" w:rsidRDefault="00841F4C" w:rsidP="00841F4C">
            <w:pPr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r w:rsidRPr="00841F4C">
              <w:rPr>
                <w:rFonts w:ascii="Arial Narrow" w:hAnsi="Arial Narrow"/>
                <w:b/>
                <w:sz w:val="24"/>
                <w:szCs w:val="24"/>
              </w:rPr>
              <w:t>Zadanie 8, pozycja 1-2</w:t>
            </w:r>
          </w:p>
          <w:p w:rsidR="00841F4C" w:rsidRDefault="00841F4C" w:rsidP="00841F4C">
            <w:pPr>
              <w:jc w:val="both"/>
              <w:rPr>
                <w:rFonts w:ascii="Arial Narrow" w:hAnsi="Arial Narrow"/>
                <w:bCs/>
                <w:sz w:val="24"/>
                <w:szCs w:val="24"/>
              </w:rPr>
            </w:pPr>
            <w:r w:rsidRPr="00841F4C">
              <w:rPr>
                <w:rFonts w:ascii="Arial Narrow" w:hAnsi="Arial Narrow"/>
                <w:bCs/>
                <w:sz w:val="24"/>
                <w:szCs w:val="24"/>
              </w:rPr>
              <w:t>Czy Zamawiający poprzez „perfuzyjna” oczekuje strzykawki standardowej do pomp?</w:t>
            </w:r>
          </w:p>
          <w:p w:rsidR="00841F4C" w:rsidRDefault="00841F4C" w:rsidP="00841F4C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8467B5" w:rsidRPr="00841F4C" w:rsidRDefault="008467B5" w:rsidP="00841F4C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Tak Zamawiający oczekuje </w:t>
            </w:r>
            <w:r w:rsidRPr="008467B5">
              <w:rPr>
                <w:rFonts w:ascii="Arial Narrow" w:hAnsi="Arial Narrow"/>
                <w:b/>
                <w:bCs/>
                <w:sz w:val="24"/>
                <w:szCs w:val="24"/>
              </w:rPr>
              <w:t>strzykawki standardowej do pomp</w:t>
            </w:r>
            <w:r>
              <w:rPr>
                <w:rFonts w:ascii="Arial Narrow" w:hAnsi="Arial Narrow"/>
                <w:b/>
                <w:bCs/>
                <w:sz w:val="24"/>
                <w:szCs w:val="24"/>
              </w:rPr>
              <w:t>.</w:t>
            </w:r>
          </w:p>
          <w:p w:rsidR="00841F4C" w:rsidRPr="00841F4C" w:rsidRDefault="00841F4C" w:rsidP="00841F4C">
            <w:pPr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841F4C" w:rsidRPr="00841F4C" w:rsidRDefault="00841F4C" w:rsidP="00841F4C">
            <w:pPr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r w:rsidRPr="00841F4C">
              <w:rPr>
                <w:rFonts w:ascii="Arial Narrow" w:hAnsi="Arial Narrow"/>
                <w:b/>
                <w:sz w:val="24"/>
                <w:szCs w:val="24"/>
              </w:rPr>
              <w:t>Zadanie 8, pozycja 1-2</w:t>
            </w:r>
          </w:p>
          <w:p w:rsidR="008467B5" w:rsidRDefault="00841F4C" w:rsidP="00841F4C">
            <w:pPr>
              <w:jc w:val="both"/>
              <w:rPr>
                <w:rFonts w:ascii="Arial Narrow" w:hAnsi="Arial Narrow"/>
                <w:bCs/>
                <w:sz w:val="24"/>
                <w:szCs w:val="24"/>
              </w:rPr>
            </w:pPr>
            <w:r w:rsidRPr="00841F4C">
              <w:rPr>
                <w:rFonts w:ascii="Arial Narrow" w:hAnsi="Arial Narrow"/>
                <w:bCs/>
                <w:sz w:val="24"/>
                <w:szCs w:val="24"/>
              </w:rPr>
              <w:t>Czy Zamawiający dopuści strzykawki 50 z rozszerzeniem do 60ml?</w:t>
            </w:r>
          </w:p>
          <w:p w:rsidR="00841F4C" w:rsidRPr="00841F4C" w:rsidRDefault="00841F4C" w:rsidP="00841F4C">
            <w:pPr>
              <w:jc w:val="both"/>
              <w:rPr>
                <w:rFonts w:ascii="Arial Narrow" w:hAnsi="Arial Narrow"/>
                <w:bCs/>
                <w:sz w:val="24"/>
                <w:szCs w:val="24"/>
              </w:rPr>
            </w:pPr>
          </w:p>
          <w:p w:rsidR="00841F4C" w:rsidRDefault="00841F4C" w:rsidP="00841F4C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8467B5" w:rsidRDefault="008467B5" w:rsidP="00841F4C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Zamawiający dopuszcza.</w:t>
            </w:r>
          </w:p>
          <w:p w:rsidR="00841F4C" w:rsidRPr="00841F4C" w:rsidRDefault="00841F4C" w:rsidP="00841F4C">
            <w:pPr>
              <w:jc w:val="both"/>
              <w:rPr>
                <w:rFonts w:ascii="Arial Narrow" w:hAnsi="Arial Narrow"/>
                <w:bCs/>
                <w:sz w:val="24"/>
                <w:szCs w:val="24"/>
              </w:rPr>
            </w:pPr>
          </w:p>
          <w:p w:rsidR="00841F4C" w:rsidRPr="00841F4C" w:rsidRDefault="00841F4C" w:rsidP="00841F4C">
            <w:pPr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r w:rsidRPr="00841F4C">
              <w:rPr>
                <w:rFonts w:ascii="Arial Narrow" w:hAnsi="Arial Narrow"/>
                <w:b/>
                <w:sz w:val="24"/>
                <w:szCs w:val="24"/>
              </w:rPr>
              <w:t>Zadanie 9, pozycja 1</w:t>
            </w:r>
          </w:p>
          <w:p w:rsidR="00841F4C" w:rsidRDefault="00841F4C" w:rsidP="00841F4C">
            <w:pPr>
              <w:jc w:val="both"/>
              <w:rPr>
                <w:rFonts w:ascii="Arial Narrow" w:hAnsi="Arial Narrow"/>
                <w:bCs/>
                <w:sz w:val="24"/>
                <w:szCs w:val="24"/>
              </w:rPr>
            </w:pPr>
            <w:r w:rsidRPr="00841F4C">
              <w:rPr>
                <w:rFonts w:ascii="Arial Narrow" w:hAnsi="Arial Narrow"/>
                <w:bCs/>
                <w:sz w:val="24"/>
                <w:szCs w:val="24"/>
              </w:rPr>
              <w:t>Czy Zamawiający dopuści wycenę w opakowaniu a’25 szt. z odpowiednim przeliczeniem zaoferowanej ilości?</w:t>
            </w:r>
          </w:p>
          <w:p w:rsidR="00841F4C" w:rsidRDefault="00841F4C" w:rsidP="00841F4C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E4555F" w:rsidRPr="00791335" w:rsidRDefault="00E4555F" w:rsidP="00E4555F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Zamawiający nie dopuszcza, zgodnie z treścią SWZ.</w:t>
            </w:r>
          </w:p>
          <w:p w:rsidR="00841F4C" w:rsidRPr="00841F4C" w:rsidRDefault="00841F4C" w:rsidP="00841F4C">
            <w:pPr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841F4C" w:rsidRPr="00841F4C" w:rsidRDefault="00841F4C" w:rsidP="00841F4C">
            <w:pPr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r w:rsidRPr="00841F4C">
              <w:rPr>
                <w:rFonts w:ascii="Arial Narrow" w:hAnsi="Arial Narrow"/>
                <w:b/>
                <w:sz w:val="24"/>
                <w:szCs w:val="24"/>
              </w:rPr>
              <w:t>Zadanie 14, pozycja 1</w:t>
            </w:r>
          </w:p>
          <w:p w:rsidR="008467B5" w:rsidRPr="00841F4C" w:rsidRDefault="00841F4C" w:rsidP="00841F4C">
            <w:pPr>
              <w:jc w:val="both"/>
              <w:rPr>
                <w:rFonts w:ascii="Arial Narrow" w:hAnsi="Arial Narrow"/>
                <w:bCs/>
                <w:sz w:val="24"/>
                <w:szCs w:val="24"/>
              </w:rPr>
            </w:pPr>
            <w:r w:rsidRPr="00841F4C">
              <w:rPr>
                <w:rFonts w:ascii="Arial Narrow" w:hAnsi="Arial Narrow"/>
                <w:bCs/>
                <w:sz w:val="24"/>
                <w:szCs w:val="24"/>
              </w:rPr>
              <w:t>Czy Zamawiający dopuści przyrząd z filtrem cząsteczkowym 5µm i bakteryjnym0,1µm?</w:t>
            </w:r>
          </w:p>
          <w:p w:rsidR="00841F4C" w:rsidRDefault="00841F4C" w:rsidP="00841F4C">
            <w:pPr>
              <w:jc w:val="both"/>
              <w:rPr>
                <w:rFonts w:ascii="Arial Narrow" w:hAnsi="Arial Narrow"/>
                <w:bCs/>
                <w:sz w:val="24"/>
                <w:szCs w:val="24"/>
              </w:rPr>
            </w:pPr>
          </w:p>
          <w:p w:rsidR="00841F4C" w:rsidRDefault="00841F4C" w:rsidP="00841F4C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8467B5" w:rsidRDefault="008467B5" w:rsidP="008467B5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Zamawiający dopuszcza.</w:t>
            </w:r>
          </w:p>
          <w:p w:rsidR="008467B5" w:rsidRDefault="008467B5" w:rsidP="00841F4C">
            <w:pPr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841F4C" w:rsidRPr="00841F4C" w:rsidRDefault="00841F4C" w:rsidP="00841F4C">
            <w:pPr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r w:rsidRPr="00841F4C">
              <w:rPr>
                <w:rFonts w:ascii="Arial Narrow" w:hAnsi="Arial Narrow"/>
                <w:b/>
                <w:sz w:val="24"/>
                <w:szCs w:val="24"/>
              </w:rPr>
              <w:t>Zadanie 14, pozycja 2</w:t>
            </w:r>
          </w:p>
          <w:p w:rsidR="00841F4C" w:rsidRDefault="00841F4C" w:rsidP="00841F4C">
            <w:pPr>
              <w:jc w:val="both"/>
              <w:rPr>
                <w:rFonts w:ascii="Arial Narrow" w:hAnsi="Arial Narrow"/>
                <w:bCs/>
                <w:sz w:val="24"/>
                <w:szCs w:val="24"/>
              </w:rPr>
            </w:pPr>
            <w:r w:rsidRPr="00841F4C">
              <w:rPr>
                <w:rFonts w:ascii="Arial Narrow" w:hAnsi="Arial Narrow"/>
                <w:bCs/>
                <w:sz w:val="24"/>
                <w:szCs w:val="24"/>
              </w:rPr>
              <w:t>Czy Zamawiający dopuści przyrząd z filtrem cząsteczkowym 5µm i bakteryjnym 0,1µm?</w:t>
            </w:r>
          </w:p>
          <w:p w:rsidR="00920EAB" w:rsidRDefault="00920EAB" w:rsidP="00841F4C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  <w:p w:rsidR="00841F4C" w:rsidRDefault="00841F4C" w:rsidP="00841F4C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8467B5" w:rsidRDefault="008467B5" w:rsidP="008467B5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Zamawiający dopuszcza.</w:t>
            </w:r>
          </w:p>
          <w:p w:rsidR="00841F4C" w:rsidRPr="00841F4C" w:rsidRDefault="00841F4C" w:rsidP="00841F4C">
            <w:pPr>
              <w:jc w:val="both"/>
              <w:rPr>
                <w:rFonts w:ascii="Arial Narrow" w:hAnsi="Arial Narrow"/>
                <w:bCs/>
                <w:sz w:val="24"/>
                <w:szCs w:val="24"/>
              </w:rPr>
            </w:pPr>
          </w:p>
          <w:p w:rsidR="00841F4C" w:rsidRPr="00841F4C" w:rsidRDefault="00841F4C" w:rsidP="00841F4C">
            <w:pPr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r w:rsidRPr="00841F4C">
              <w:rPr>
                <w:rFonts w:ascii="Arial Narrow" w:hAnsi="Arial Narrow"/>
                <w:b/>
                <w:sz w:val="24"/>
                <w:szCs w:val="24"/>
              </w:rPr>
              <w:t>Zadanie 16, pozycja 1</w:t>
            </w:r>
          </w:p>
          <w:p w:rsidR="00841F4C" w:rsidRDefault="00841F4C" w:rsidP="00841F4C">
            <w:pPr>
              <w:jc w:val="both"/>
              <w:rPr>
                <w:rFonts w:ascii="Arial Narrow" w:hAnsi="Arial Narrow"/>
                <w:bCs/>
                <w:sz w:val="24"/>
                <w:szCs w:val="24"/>
              </w:rPr>
            </w:pPr>
            <w:r w:rsidRPr="00841F4C">
              <w:rPr>
                <w:rFonts w:ascii="Arial Narrow" w:hAnsi="Arial Narrow"/>
                <w:bCs/>
                <w:sz w:val="24"/>
                <w:szCs w:val="24"/>
              </w:rPr>
              <w:t>Czy Zamawiający oczekuje wyceny za szt</w:t>
            </w:r>
            <w:r w:rsidR="00920EAB">
              <w:rPr>
                <w:rFonts w:ascii="Arial Narrow" w:hAnsi="Arial Narrow"/>
                <w:bCs/>
                <w:sz w:val="24"/>
                <w:szCs w:val="24"/>
              </w:rPr>
              <w:t>.</w:t>
            </w:r>
            <w:r w:rsidRPr="00841F4C">
              <w:rPr>
                <w:rFonts w:ascii="Arial Narrow" w:hAnsi="Arial Narrow"/>
                <w:bCs/>
                <w:sz w:val="24"/>
                <w:szCs w:val="24"/>
              </w:rPr>
              <w:t xml:space="preserve"> czy za op</w:t>
            </w:r>
            <w:r w:rsidR="00920EAB">
              <w:rPr>
                <w:rFonts w:ascii="Arial Narrow" w:hAnsi="Arial Narrow"/>
                <w:bCs/>
                <w:sz w:val="24"/>
                <w:szCs w:val="24"/>
              </w:rPr>
              <w:t>.</w:t>
            </w:r>
            <w:r w:rsidRPr="00841F4C">
              <w:rPr>
                <w:rFonts w:ascii="Arial Narrow" w:hAnsi="Arial Narrow"/>
                <w:bCs/>
                <w:sz w:val="24"/>
                <w:szCs w:val="24"/>
              </w:rPr>
              <w:t>?</w:t>
            </w:r>
          </w:p>
          <w:p w:rsidR="00841F4C" w:rsidRDefault="00841F4C" w:rsidP="00841F4C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Odpowiedź Zamawiającego</w:t>
            </w:r>
          </w:p>
          <w:p w:rsidR="008467B5" w:rsidRDefault="008467B5" w:rsidP="00841F4C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Zamawiający oczekuje wyceny za sztukę.</w:t>
            </w:r>
          </w:p>
          <w:p w:rsidR="008467B5" w:rsidRPr="00841F4C" w:rsidRDefault="008467B5" w:rsidP="008467B5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Uaktualniony formularz cenowy zostanie opublikowany w dniu dzisiejszym na platformie e-propublico.pl oraz na stronie zamawiającego.</w:t>
            </w:r>
          </w:p>
          <w:p w:rsidR="005D5372" w:rsidRPr="00791335" w:rsidRDefault="005D5372" w:rsidP="00841F4C">
            <w:p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  <w:tr w:rsidR="005D5372" w:rsidRPr="00791335" w:rsidTr="007473D6">
        <w:tc>
          <w:tcPr>
            <w:tcW w:w="9356" w:type="dxa"/>
            <w:shd w:val="clear" w:color="auto" w:fill="auto"/>
          </w:tcPr>
          <w:p w:rsidR="005D5372" w:rsidRPr="00791335" w:rsidRDefault="005D5372" w:rsidP="007473D6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</w:pPr>
            <w:r w:rsidRPr="00791335"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  <w:lastRenderedPageBreak/>
              <w:t>Pytanie nr 8</w:t>
            </w:r>
          </w:p>
          <w:p w:rsidR="005D5372" w:rsidRDefault="005D5372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sz w:val="24"/>
                <w:szCs w:val="24"/>
              </w:rPr>
              <w:t>1/ Czy Zamawiający w Zadaniu 1 poz. 1-8,10,11 dopuści wycenę op. x 100szt z przeliczeniem ilości?</w:t>
            </w:r>
          </w:p>
          <w:p w:rsidR="00791335" w:rsidRDefault="00791335" w:rsidP="0079133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>Odpowiedź Zamawiającego:</w:t>
            </w:r>
          </w:p>
          <w:p w:rsidR="00E4555F" w:rsidRPr="00791335" w:rsidRDefault="00E4555F" w:rsidP="00E4555F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Zamawiający nie dopuszcza, zgodnie z treścią SWZ.</w:t>
            </w:r>
          </w:p>
          <w:p w:rsidR="00920EAB" w:rsidRDefault="00920EAB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5D5372" w:rsidRDefault="005D5372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sz w:val="24"/>
                <w:szCs w:val="24"/>
              </w:rPr>
              <w:t>2/ Czy Zamawiający w Zadaniu 1 poz. 9 dopuści wycenę op. x 50szt z przeliczeniem ilości?</w:t>
            </w:r>
          </w:p>
          <w:p w:rsidR="00791335" w:rsidRDefault="00791335" w:rsidP="0079133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E4555F" w:rsidRPr="00791335" w:rsidRDefault="00E4555F" w:rsidP="00E4555F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Zamawiający nie dopuszcza, zgodnie z treścią SWZ.</w:t>
            </w:r>
          </w:p>
          <w:p w:rsidR="00920EAB" w:rsidRPr="00791335" w:rsidRDefault="00920EAB" w:rsidP="0079133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  <w:p w:rsidR="005D5372" w:rsidRDefault="005D5372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sz w:val="24"/>
                <w:szCs w:val="24"/>
              </w:rPr>
              <w:t>3/ Czy Zamawiający w Zadaniu 4 poz. 8</w:t>
            </w:r>
            <w:r w:rsidR="00920EAB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791335">
              <w:rPr>
                <w:rFonts w:ascii="Arial Narrow" w:hAnsi="Arial Narrow" w:cs="Arial"/>
                <w:sz w:val="24"/>
                <w:szCs w:val="24"/>
              </w:rPr>
              <w:t>dopuści wycenę igieł do nakłuć lędźwiowych w rozmiarze G25 o długości 88mm?</w:t>
            </w:r>
          </w:p>
          <w:p w:rsidR="00791335" w:rsidRDefault="00791335" w:rsidP="0079133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b/>
                <w:sz w:val="24"/>
                <w:szCs w:val="24"/>
              </w:rPr>
              <w:t>Odpowiedź Zamawiającego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t>:</w:t>
            </w:r>
          </w:p>
          <w:p w:rsidR="00920EAB" w:rsidRPr="00791335" w:rsidRDefault="00920EAB" w:rsidP="0079133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Zamawiający dopuszcza</w:t>
            </w:r>
          </w:p>
          <w:p w:rsidR="005D5372" w:rsidRDefault="005D5372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sz w:val="24"/>
                <w:szCs w:val="24"/>
              </w:rPr>
              <w:t>4/Czy Zamawiający w Zadaniu 4 poz. 9 dopuści wycenę igieł do nakłuć lędźwiowych w rozmiarze G18 o długości 88mm?</w:t>
            </w:r>
          </w:p>
          <w:p w:rsidR="00791335" w:rsidRDefault="00791335" w:rsidP="0079133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920EAB" w:rsidRPr="00791335" w:rsidRDefault="00920EAB" w:rsidP="0079133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Zamawiający dopuszcza</w:t>
            </w:r>
          </w:p>
          <w:p w:rsidR="005D5372" w:rsidRDefault="005D5372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sz w:val="24"/>
                <w:szCs w:val="24"/>
              </w:rPr>
              <w:t>5/ Czy Zamawiający w Zadaniu 14 poz. 1 dopuści wycenę przyrządu do aspiracji z filtrem cząsteczkowym 5µm oraz filtrem bakteriologicznym 0,1µm? Pozostałe parametry bez zmian.</w:t>
            </w:r>
          </w:p>
          <w:p w:rsidR="00791335" w:rsidRDefault="00791335" w:rsidP="0079133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920EAB" w:rsidRPr="00791335" w:rsidRDefault="00920EAB" w:rsidP="0079133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Zamawiający dopuszcza</w:t>
            </w:r>
          </w:p>
          <w:p w:rsidR="005D5372" w:rsidRPr="00791335" w:rsidRDefault="005D5372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sz w:val="24"/>
                <w:szCs w:val="24"/>
              </w:rPr>
              <w:t>6/ Czy Zamawiający w Zadaniu 14 poz. 1 dopuści wycenę przyrządu do aspiracji leków cytostatycznych z filtrem cząsteczkowym 5µm oraz filtrem bakteriologicznym 0,1µm? Pozostałe parametry bez zmian.</w:t>
            </w:r>
          </w:p>
          <w:p w:rsidR="00791335" w:rsidRDefault="00791335" w:rsidP="0079133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920EAB" w:rsidRPr="00791335" w:rsidRDefault="00920EAB" w:rsidP="0079133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Zamawiający dopuszcza.</w:t>
            </w:r>
          </w:p>
          <w:p w:rsidR="005D5372" w:rsidRPr="00791335" w:rsidRDefault="005D5372" w:rsidP="007473D6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  <w:tr w:rsidR="005D5372" w:rsidRPr="00791335" w:rsidTr="007473D6">
        <w:tc>
          <w:tcPr>
            <w:tcW w:w="9356" w:type="dxa"/>
            <w:shd w:val="clear" w:color="auto" w:fill="auto"/>
          </w:tcPr>
          <w:p w:rsidR="005D5372" w:rsidRPr="00791335" w:rsidRDefault="005D5372" w:rsidP="007473D6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</w:pPr>
            <w:r w:rsidRPr="00791335"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  <w:lastRenderedPageBreak/>
              <w:t>Pytanie nr 9</w:t>
            </w:r>
          </w:p>
          <w:p w:rsidR="005D5372" w:rsidRPr="00791335" w:rsidRDefault="005D5372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sz w:val="24"/>
                <w:szCs w:val="24"/>
              </w:rPr>
              <w:t>Zadanie 6, poz. 1-2</w:t>
            </w:r>
          </w:p>
          <w:p w:rsidR="005D5372" w:rsidRDefault="005D5372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sz w:val="24"/>
                <w:szCs w:val="24"/>
              </w:rPr>
              <w:t>Czy zamawiający wymaga opakowania papier-folia?</w:t>
            </w:r>
          </w:p>
          <w:p w:rsidR="007473D6" w:rsidRDefault="007473D6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>Odpowiedź Zamawiającego:</w:t>
            </w:r>
          </w:p>
          <w:p w:rsidR="00920EAB" w:rsidRPr="00791335" w:rsidRDefault="00920EAB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Tak, Zamawiający wymaga opakowania papier-folia.</w:t>
            </w:r>
          </w:p>
          <w:p w:rsidR="005D5372" w:rsidRDefault="005D5372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sz w:val="24"/>
                <w:szCs w:val="24"/>
              </w:rPr>
              <w:t>Czy zamawiający wymaga zaoferowania przyrządu do przetaczania bez ftalanów z informacją na etykiecie w formie symbolu (normy zharmonizowanej ) potwierdzającą brak zawartości ftalanów?</w:t>
            </w:r>
          </w:p>
          <w:p w:rsidR="005D5372" w:rsidRDefault="007473D6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b/>
                <w:sz w:val="24"/>
                <w:szCs w:val="24"/>
              </w:rPr>
              <w:t>Odpowiedź Zamawiającego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</w:p>
          <w:p w:rsidR="00920EAB" w:rsidRDefault="00920EAB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Tak, Zamawiający wymaga</w:t>
            </w:r>
            <w:r w:rsidR="00BA334E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r w:rsidR="00BA334E" w:rsidRPr="00BA334E">
              <w:rPr>
                <w:rFonts w:ascii="Arial Narrow" w:hAnsi="Arial Narrow" w:cs="Arial"/>
                <w:b/>
                <w:sz w:val="24"/>
                <w:szCs w:val="24"/>
              </w:rPr>
              <w:t>zaoferowania przyrządu do przetaczania bez ftalanów z informacją na etykiecie w formie symbolu (normy zharmonizowanej ) potwierdzającą brak zawartości ftalanów</w:t>
            </w:r>
          </w:p>
          <w:p w:rsidR="00BA334E" w:rsidRDefault="00BA334E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5D5372" w:rsidRPr="00791335" w:rsidRDefault="005D5372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sz w:val="24"/>
                <w:szCs w:val="24"/>
              </w:rPr>
              <w:t>Zadanie 8, poz.1-2</w:t>
            </w:r>
          </w:p>
          <w:p w:rsidR="005D5372" w:rsidRPr="00791335" w:rsidRDefault="005D5372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sz w:val="24"/>
                <w:szCs w:val="24"/>
              </w:rPr>
              <w:t xml:space="preserve">Czy zamawiający dopuści strzykawki trzyczęściowe </w:t>
            </w:r>
            <w:proofErr w:type="spellStart"/>
            <w:r w:rsidRPr="00791335">
              <w:rPr>
                <w:rFonts w:ascii="Arial Narrow" w:hAnsi="Arial Narrow" w:cs="Arial"/>
                <w:sz w:val="24"/>
                <w:szCs w:val="24"/>
              </w:rPr>
              <w:t>luer</w:t>
            </w:r>
            <w:proofErr w:type="spellEnd"/>
            <w:r w:rsidRPr="00791335">
              <w:rPr>
                <w:rFonts w:ascii="Arial Narrow" w:hAnsi="Arial Narrow" w:cs="Arial"/>
                <w:sz w:val="24"/>
                <w:szCs w:val="24"/>
              </w:rPr>
              <w:t xml:space="preserve"> lock jednorazowego użytku, sterylne (sterylizowane tlenkiem etylenu), wykonane z medycznej klasy polipropylenu (cylinder, tłok) i poliizoprenu (uszczelka), przezroczysty cylinder dokładnie pokazujący zawartość strzykawki, wyraźne znaczniki skali, nie zawierają lateksu, pakowane indywidualnie w opakowanie papier-folia, strzykawka do pomp infuzyjnych 50/60 ml </w:t>
            </w:r>
            <w:proofErr w:type="spellStart"/>
            <w:r w:rsidRPr="00791335">
              <w:rPr>
                <w:rFonts w:ascii="Arial Narrow" w:hAnsi="Arial Narrow" w:cs="Arial"/>
                <w:sz w:val="24"/>
                <w:szCs w:val="24"/>
              </w:rPr>
              <w:t>Luer</w:t>
            </w:r>
            <w:proofErr w:type="spellEnd"/>
            <w:r w:rsidRPr="00791335">
              <w:rPr>
                <w:rFonts w:ascii="Arial Narrow" w:hAnsi="Arial Narrow" w:cs="Arial"/>
                <w:sz w:val="24"/>
                <w:szCs w:val="24"/>
              </w:rPr>
              <w:t xml:space="preserve"> Lock oraz strzykawka do pomp infuzyjnych 50/60 ml </w:t>
            </w:r>
            <w:proofErr w:type="spellStart"/>
            <w:r w:rsidRPr="00791335">
              <w:rPr>
                <w:rFonts w:ascii="Arial Narrow" w:hAnsi="Arial Narrow" w:cs="Arial"/>
                <w:sz w:val="24"/>
                <w:szCs w:val="24"/>
              </w:rPr>
              <w:t>Luer</w:t>
            </w:r>
            <w:proofErr w:type="spellEnd"/>
            <w:r w:rsidRPr="00791335">
              <w:rPr>
                <w:rFonts w:ascii="Arial Narrow" w:hAnsi="Arial Narrow" w:cs="Arial"/>
                <w:sz w:val="24"/>
                <w:szCs w:val="24"/>
              </w:rPr>
              <w:t xml:space="preserve"> Lock bursztynowa skala co 1 ml, dwustronna, uchwyt cylindrowy ok. 8 mm +/- 1 mm, długość całkowita strzykawki 15,3 cm, natomiast w stanie rozłożonym 25 cm?</w:t>
            </w:r>
          </w:p>
          <w:p w:rsidR="007473D6" w:rsidRDefault="007473D6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4460A9" w:rsidRPr="00791335" w:rsidRDefault="004460A9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Calibri"/>
                <w:b/>
                <w:bCs/>
                <w:sz w:val="22"/>
                <w:szCs w:val="22"/>
              </w:rPr>
              <w:t>Zamawiający określił minimalne wymogi techniczne SWZ i oczekuje sprzętu, który spełni minimalne wymagania i dopuszcza lepsze parametry jakościowe.</w:t>
            </w:r>
          </w:p>
          <w:p w:rsidR="005D5372" w:rsidRPr="00791335" w:rsidRDefault="005D5372" w:rsidP="007473D6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  <w:tr w:rsidR="005D5372" w:rsidRPr="00791335" w:rsidTr="007473D6">
        <w:tc>
          <w:tcPr>
            <w:tcW w:w="9356" w:type="dxa"/>
            <w:shd w:val="clear" w:color="auto" w:fill="auto"/>
          </w:tcPr>
          <w:p w:rsidR="005D5372" w:rsidRPr="007473D6" w:rsidRDefault="005D5372" w:rsidP="007473D6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</w:pPr>
            <w:r w:rsidRPr="007473D6"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  <w:lastRenderedPageBreak/>
              <w:t>Pytanie nr 10</w:t>
            </w:r>
          </w:p>
          <w:p w:rsidR="005D5372" w:rsidRPr="00791335" w:rsidRDefault="005D5372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sz w:val="24"/>
                <w:szCs w:val="24"/>
              </w:rPr>
              <w:t>Zadanie 1:</w:t>
            </w:r>
          </w:p>
          <w:p w:rsidR="005D5372" w:rsidRPr="00791335" w:rsidRDefault="005D5372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sz w:val="24"/>
                <w:szCs w:val="24"/>
              </w:rPr>
              <w:t>Poz.11:</w:t>
            </w:r>
          </w:p>
          <w:p w:rsidR="005D5372" w:rsidRDefault="005D5372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sz w:val="24"/>
                <w:szCs w:val="24"/>
              </w:rPr>
              <w:t>Prosimy o dopuszczenie zaoferowania</w:t>
            </w:r>
            <w:r w:rsidR="007473D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791335">
              <w:rPr>
                <w:rFonts w:ascii="Arial Narrow" w:hAnsi="Arial Narrow" w:cs="Arial"/>
                <w:sz w:val="24"/>
                <w:szCs w:val="24"/>
              </w:rPr>
              <w:t xml:space="preserve">Strzykawki 3-częściowej </w:t>
            </w:r>
            <w:proofErr w:type="spellStart"/>
            <w:r w:rsidRPr="00791335">
              <w:rPr>
                <w:rFonts w:ascii="Arial Narrow" w:hAnsi="Arial Narrow" w:cs="Arial"/>
                <w:sz w:val="24"/>
                <w:szCs w:val="24"/>
              </w:rPr>
              <w:t>Luer-Lock</w:t>
            </w:r>
            <w:proofErr w:type="spellEnd"/>
            <w:r w:rsidRPr="00791335">
              <w:rPr>
                <w:rFonts w:ascii="Arial Narrow" w:hAnsi="Arial Narrow" w:cs="Arial"/>
                <w:sz w:val="24"/>
                <w:szCs w:val="24"/>
              </w:rPr>
              <w:t xml:space="preserve"> o pojemności 3ml.</w:t>
            </w:r>
          </w:p>
          <w:p w:rsidR="007473D6" w:rsidRDefault="007473D6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b/>
                <w:sz w:val="24"/>
                <w:szCs w:val="24"/>
              </w:rPr>
              <w:t>Odpowiedź Zamawiającego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 :</w:t>
            </w:r>
          </w:p>
          <w:p w:rsidR="004460A9" w:rsidRPr="007473D6" w:rsidRDefault="004460A9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Zamawiający dopuszcza.</w:t>
            </w:r>
          </w:p>
          <w:p w:rsidR="005D5372" w:rsidRPr="00791335" w:rsidRDefault="005D5372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4460A9" w:rsidRDefault="004460A9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5D5372" w:rsidRPr="00791335" w:rsidRDefault="005D5372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sz w:val="24"/>
                <w:szCs w:val="24"/>
              </w:rPr>
              <w:lastRenderedPageBreak/>
              <w:t>Zadanie 6</w:t>
            </w:r>
          </w:p>
          <w:p w:rsidR="005D5372" w:rsidRPr="00791335" w:rsidRDefault="005D5372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sz w:val="24"/>
                <w:szCs w:val="24"/>
              </w:rPr>
              <w:t>Poz. 1</w:t>
            </w:r>
          </w:p>
          <w:p w:rsidR="005D5372" w:rsidRDefault="005D5372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sz w:val="24"/>
                <w:szCs w:val="24"/>
              </w:rPr>
              <w:t xml:space="preserve">1)Prosimy Zamawiającego o wyjaśnienie czy przyrząd do przetaczania płynów </w:t>
            </w:r>
            <w:r w:rsidR="007473D6" w:rsidRPr="00791335">
              <w:rPr>
                <w:rFonts w:ascii="Arial Narrow" w:hAnsi="Arial Narrow" w:cs="Arial"/>
                <w:sz w:val="24"/>
                <w:szCs w:val="24"/>
              </w:rPr>
              <w:t>infuzyjnych ma</w:t>
            </w:r>
            <w:r w:rsidRPr="00791335">
              <w:rPr>
                <w:rFonts w:ascii="Arial Narrow" w:hAnsi="Arial Narrow" w:cs="Arial"/>
                <w:sz w:val="24"/>
                <w:szCs w:val="24"/>
              </w:rPr>
              <w:t xml:space="preserve"> być wyposażony w  </w:t>
            </w:r>
            <w:r w:rsidR="007473D6" w:rsidRPr="00791335">
              <w:rPr>
                <w:rFonts w:ascii="Arial Narrow" w:hAnsi="Arial Narrow" w:cs="Arial"/>
                <w:sz w:val="24"/>
                <w:szCs w:val="24"/>
              </w:rPr>
              <w:t>zaciskacz rolkowy</w:t>
            </w:r>
            <w:r w:rsidRPr="00791335">
              <w:rPr>
                <w:rFonts w:ascii="Arial Narrow" w:hAnsi="Arial Narrow" w:cs="Arial"/>
                <w:sz w:val="24"/>
                <w:szCs w:val="24"/>
              </w:rPr>
              <w:t xml:space="preserve">  z  miejscem (dodatkowy otwór/pochewka)na zabezpieczenie igły po zakończonej infuzji oraz miejsce na podwieszenie drenu</w:t>
            </w:r>
          </w:p>
          <w:p w:rsidR="007473D6" w:rsidRDefault="007473D6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4460A9" w:rsidRPr="00791335" w:rsidRDefault="004460A9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Calibri"/>
                <w:b/>
                <w:bCs/>
                <w:sz w:val="22"/>
                <w:szCs w:val="22"/>
              </w:rPr>
              <w:t>Zamawiający określił minimalne wymogi techniczne SWZ i oczekuje sprzętu, który spełni minimalne wymagania i dopuszcza lepsze parametry jakościowe.</w:t>
            </w:r>
          </w:p>
          <w:p w:rsidR="005D5372" w:rsidRDefault="005D5372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sz w:val="24"/>
                <w:szCs w:val="24"/>
              </w:rPr>
              <w:t>2) Prosimy Zamawiającego o wyjaśnienie czy  oczekuje aby przyrząd do przetaczania płynów infuzyjnych był wyposażony w komorę bez PCV</w:t>
            </w:r>
          </w:p>
          <w:p w:rsidR="007473D6" w:rsidRPr="00791335" w:rsidRDefault="007473D6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7473D6" w:rsidRPr="00791335" w:rsidRDefault="004460A9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Calibri"/>
                <w:b/>
                <w:bCs/>
                <w:sz w:val="22"/>
                <w:szCs w:val="22"/>
              </w:rPr>
              <w:t>Zamawiający określił minimalne wymogi techniczne SWZ i oczekuje sprzętu, który spełni minimalne wymagania i dopuszcza lepsze parametry jakościowe.</w:t>
            </w:r>
          </w:p>
          <w:p w:rsidR="005D5372" w:rsidRPr="00791335" w:rsidRDefault="005D5372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sz w:val="24"/>
                <w:szCs w:val="24"/>
              </w:rPr>
              <w:t>Poz. 2</w:t>
            </w:r>
          </w:p>
          <w:p w:rsidR="005D5372" w:rsidRDefault="005D5372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sz w:val="24"/>
                <w:szCs w:val="24"/>
              </w:rPr>
              <w:t xml:space="preserve">1)Prosimy Zamawiającego o wyjaśnienie czy przyrząd do przetaczania krwi ma być wyposażony w  </w:t>
            </w:r>
            <w:r w:rsidR="007473D6" w:rsidRPr="00791335">
              <w:rPr>
                <w:rFonts w:ascii="Arial Narrow" w:hAnsi="Arial Narrow" w:cs="Arial"/>
                <w:sz w:val="24"/>
                <w:szCs w:val="24"/>
              </w:rPr>
              <w:t>zaciskacz rolkowy</w:t>
            </w:r>
            <w:r w:rsidRPr="00791335">
              <w:rPr>
                <w:rFonts w:ascii="Arial Narrow" w:hAnsi="Arial Narrow" w:cs="Arial"/>
                <w:sz w:val="24"/>
                <w:szCs w:val="24"/>
              </w:rPr>
              <w:t xml:space="preserve">  z  miejscem (dodatkowy otwór/pochewka)na zabezpieczenie igły po zakończonej infuzji oraz miejsce na podwieszenie drenu</w:t>
            </w:r>
          </w:p>
          <w:p w:rsidR="007473D6" w:rsidRDefault="007473D6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4460A9" w:rsidRPr="00791335" w:rsidRDefault="004460A9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Calibri"/>
                <w:b/>
                <w:bCs/>
                <w:sz w:val="22"/>
                <w:szCs w:val="22"/>
              </w:rPr>
              <w:t>Zamawiający określił minimalne wymogi techniczne SWZ i oczekuje sprzętu, który spełni minimalne wymagania i dopuszcza lepsze parametry jakościowe.</w:t>
            </w:r>
          </w:p>
          <w:p w:rsidR="005D5372" w:rsidRDefault="005D5372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sz w:val="24"/>
                <w:szCs w:val="24"/>
              </w:rPr>
              <w:t>2) Prosimy Zamawiającego o wyjaśnienie czy  oczekuje aby przyrząd do przetaczania krwi był wyposażony w komorę bez PCV</w:t>
            </w:r>
          </w:p>
          <w:p w:rsidR="007473D6" w:rsidRDefault="007473D6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4460A9" w:rsidRPr="00791335" w:rsidRDefault="004460A9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Calibri"/>
                <w:b/>
                <w:bCs/>
                <w:sz w:val="22"/>
                <w:szCs w:val="22"/>
              </w:rPr>
              <w:t>Zamawiający określił minimalne wymogi techniczne SWZ i oczekuje sprzętu, który spełni minimalne wymagania i dopuszcza lepsze parametry jakościowe.</w:t>
            </w:r>
          </w:p>
          <w:p w:rsidR="005D5372" w:rsidRPr="00791335" w:rsidRDefault="005D5372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sz w:val="24"/>
                <w:szCs w:val="24"/>
              </w:rPr>
              <w:t>Poz. 1i 2</w:t>
            </w:r>
          </w:p>
          <w:p w:rsidR="005D5372" w:rsidRDefault="005D5372" w:rsidP="00E4555F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sz w:val="24"/>
                <w:szCs w:val="24"/>
              </w:rPr>
              <w:t>Prosimy Zamawiającego o doprecyzowanie czy pisząc</w:t>
            </w:r>
            <w:r w:rsidR="004460A9">
              <w:rPr>
                <w:rFonts w:ascii="Arial Narrow" w:hAnsi="Arial Narrow" w:cs="Arial"/>
                <w:sz w:val="24"/>
                <w:szCs w:val="24"/>
              </w:rPr>
              <w:t>: (..) "bez ftalanów ma na myś</w:t>
            </w:r>
            <w:r w:rsidR="007473D6">
              <w:rPr>
                <w:rFonts w:ascii="Arial Narrow" w:hAnsi="Arial Narrow" w:cs="Arial"/>
                <w:sz w:val="24"/>
                <w:szCs w:val="24"/>
              </w:rPr>
              <w:t>l</w:t>
            </w:r>
            <w:r w:rsidR="004460A9">
              <w:rPr>
                <w:rFonts w:ascii="Arial Narrow" w:hAnsi="Arial Narrow" w:cs="Arial"/>
                <w:sz w:val="24"/>
                <w:szCs w:val="24"/>
              </w:rPr>
              <w:t xml:space="preserve">i </w:t>
            </w:r>
            <w:r w:rsidRPr="00791335">
              <w:rPr>
                <w:rFonts w:ascii="Arial Narrow" w:hAnsi="Arial Narrow" w:cs="Arial"/>
                <w:sz w:val="24"/>
                <w:szCs w:val="24"/>
              </w:rPr>
              <w:t xml:space="preserve">brak  zawartości lateksu, DEHP, BBP, DBP potwierdzone piktogramem  </w:t>
            </w:r>
            <w:r w:rsidR="007473D6" w:rsidRPr="00791335">
              <w:rPr>
                <w:rFonts w:ascii="Arial Narrow" w:hAnsi="Arial Narrow" w:cs="Arial"/>
                <w:sz w:val="24"/>
                <w:szCs w:val="24"/>
              </w:rPr>
              <w:t>fabrycznie nadrukowanym</w:t>
            </w:r>
            <w:r w:rsidRPr="00791335">
              <w:rPr>
                <w:rFonts w:ascii="Arial Narrow" w:hAnsi="Arial Narrow" w:cs="Arial"/>
                <w:sz w:val="24"/>
                <w:szCs w:val="24"/>
              </w:rPr>
              <w:t xml:space="preserve">  na opakowaniu. </w:t>
            </w:r>
          </w:p>
          <w:p w:rsidR="00E4555F" w:rsidRDefault="00E4555F" w:rsidP="00E4555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>Odpowiedź Zamawiającego:</w:t>
            </w:r>
          </w:p>
          <w:p w:rsidR="00E4555F" w:rsidRPr="00E4555F" w:rsidRDefault="00E4555F" w:rsidP="00E4555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Tak, Zamawiający mam na myśli, że bez ftalanów oznacza </w:t>
            </w:r>
            <w:r w:rsidRPr="004460A9">
              <w:rPr>
                <w:rFonts w:ascii="Arial Narrow" w:hAnsi="Arial Narrow" w:cs="Arial"/>
                <w:b/>
                <w:sz w:val="24"/>
                <w:szCs w:val="24"/>
              </w:rPr>
              <w:t>brak  zawartości lateksu, DEHP, BBP, DBP potwierdzone piktogramem  fabrycznie nadrukowanym  na opakowaniu.</w:t>
            </w:r>
          </w:p>
          <w:p w:rsidR="005D5372" w:rsidRDefault="005D5372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sz w:val="24"/>
                <w:szCs w:val="24"/>
              </w:rPr>
              <w:t>2)Prosimy Zamawiającego o wyjaśnienie czy oczekuje aby przyrządy były pakowane w  opakowanie jednostkowe folia-papier (1 szt.)  z fabrycznie umieszczonym na tym opakowaniu kodem UDI, co ułatwia  obsługę procesów logistycznych  i gospodarkę magazynową Zamawiającego</w:t>
            </w:r>
          </w:p>
          <w:p w:rsidR="00E4555F" w:rsidRDefault="00E4555F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4555F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E4555F" w:rsidRPr="00E4555F" w:rsidRDefault="00E4555F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Zamawiający wymaga, aby </w:t>
            </w:r>
            <w:r w:rsidRPr="00E4555F">
              <w:rPr>
                <w:rFonts w:ascii="Arial Narrow" w:hAnsi="Arial Narrow" w:cs="Arial"/>
                <w:b/>
                <w:sz w:val="24"/>
                <w:szCs w:val="24"/>
              </w:rPr>
              <w:t>przyrządy były pakowane w  opakowanie jednostkowe folia-papier (1 szt.)  z fabrycznie umieszczonym na tym opakowaniu kodem UDI</w:t>
            </w:r>
          </w:p>
          <w:p w:rsidR="00E4555F" w:rsidRDefault="00E4555F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5D5372" w:rsidRPr="00791335" w:rsidRDefault="005D5372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sz w:val="24"/>
                <w:szCs w:val="24"/>
              </w:rPr>
              <w:t>Zadanie 8:</w:t>
            </w:r>
          </w:p>
          <w:p w:rsidR="005D5372" w:rsidRPr="00791335" w:rsidRDefault="005D5372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sz w:val="24"/>
                <w:szCs w:val="24"/>
              </w:rPr>
              <w:t>Poz.1 i 2:</w:t>
            </w:r>
          </w:p>
          <w:p w:rsidR="005D5372" w:rsidRDefault="005D5372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sz w:val="24"/>
                <w:szCs w:val="24"/>
              </w:rPr>
              <w:t xml:space="preserve">1.Prosimy o dopuszczenie zaoferowania strzykawki 3częściowej </w:t>
            </w:r>
            <w:proofErr w:type="spellStart"/>
            <w:r w:rsidRPr="00791335">
              <w:rPr>
                <w:rFonts w:ascii="Arial Narrow" w:hAnsi="Arial Narrow" w:cs="Arial"/>
                <w:sz w:val="24"/>
                <w:szCs w:val="24"/>
              </w:rPr>
              <w:t>luer</w:t>
            </w:r>
            <w:proofErr w:type="spellEnd"/>
            <w:r w:rsidRPr="00791335">
              <w:rPr>
                <w:rFonts w:ascii="Arial Narrow" w:hAnsi="Arial Narrow" w:cs="Arial"/>
                <w:sz w:val="24"/>
                <w:szCs w:val="24"/>
              </w:rPr>
              <w:t xml:space="preserve"> lock o pojemności 50-60ml, spełniającej pozostałe wymogi </w:t>
            </w:r>
            <w:proofErr w:type="spellStart"/>
            <w:r w:rsidRPr="00791335">
              <w:rPr>
                <w:rFonts w:ascii="Arial Narrow" w:hAnsi="Arial Narrow" w:cs="Arial"/>
                <w:sz w:val="24"/>
                <w:szCs w:val="24"/>
              </w:rPr>
              <w:t>swz</w:t>
            </w:r>
            <w:proofErr w:type="spellEnd"/>
            <w:r w:rsidRPr="00791335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:rsidR="007473D6" w:rsidRDefault="007473D6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4460A9" w:rsidRPr="00791335" w:rsidRDefault="004460A9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Zamawiający dopuszcza.</w:t>
            </w:r>
          </w:p>
          <w:p w:rsidR="007473D6" w:rsidRPr="00791335" w:rsidRDefault="007473D6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5D5372" w:rsidRDefault="005D5372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sz w:val="24"/>
                <w:szCs w:val="24"/>
              </w:rPr>
              <w:t>2.Prosimy Zamawiającego o wyjaśnienie czy oczekuje zaoferowania strzykawek z dwustronną /podwójną  skalą pomiarową, co ułatwia precyzyjny odczyt zawartości strzykawki ?</w:t>
            </w:r>
          </w:p>
          <w:p w:rsidR="007473D6" w:rsidRDefault="007473D6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4460A9" w:rsidRPr="00791335" w:rsidRDefault="004460A9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Zamawiający dopuszcza nie wymaga.</w:t>
            </w:r>
          </w:p>
          <w:p w:rsidR="007473D6" w:rsidRPr="00791335" w:rsidRDefault="007473D6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5D5372" w:rsidRDefault="005D5372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sz w:val="24"/>
                <w:szCs w:val="24"/>
              </w:rPr>
              <w:t xml:space="preserve">3.Prosimy o doprecyzowanie czy strzykawka ma posiadać oryginalnie </w:t>
            </w:r>
            <w:r w:rsidR="007473D6" w:rsidRPr="00791335">
              <w:rPr>
                <w:rFonts w:ascii="Arial Narrow" w:hAnsi="Arial Narrow" w:cs="Arial"/>
                <w:sz w:val="24"/>
                <w:szCs w:val="24"/>
              </w:rPr>
              <w:t>nadrukowaną</w:t>
            </w:r>
            <w:r w:rsidRPr="00791335">
              <w:rPr>
                <w:rFonts w:ascii="Arial Narrow" w:hAnsi="Arial Narrow" w:cs="Arial"/>
                <w:sz w:val="24"/>
                <w:szCs w:val="24"/>
              </w:rPr>
              <w:t xml:space="preserve"> na cylindrze logo producenta i typ strzykawki, w celu identyfikacji wyrobu bez opakowania jednostkowego?</w:t>
            </w:r>
          </w:p>
          <w:p w:rsidR="007473D6" w:rsidRDefault="007473D6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4460A9" w:rsidRPr="00791335" w:rsidRDefault="004460A9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Zamawiający dopuszcza nie wymaga.</w:t>
            </w:r>
          </w:p>
          <w:p w:rsidR="005D5372" w:rsidRPr="00791335" w:rsidRDefault="005D5372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5D5372" w:rsidRPr="00791335" w:rsidRDefault="005D5372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sz w:val="24"/>
                <w:szCs w:val="24"/>
              </w:rPr>
              <w:lastRenderedPageBreak/>
              <w:t>Poz. 3 i 4:</w:t>
            </w:r>
          </w:p>
          <w:p w:rsidR="005D5372" w:rsidRDefault="005D5372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sz w:val="24"/>
                <w:szCs w:val="24"/>
              </w:rPr>
              <w:t>Prosimy Zamawiającego o wyjaśnienie czy oczekuje zaoferowania przedłużaczy o średnicy wewnętrznej  1,24 mm i 3 mm do wyboru Zamawiającego?</w:t>
            </w:r>
          </w:p>
          <w:p w:rsidR="007473D6" w:rsidRDefault="007473D6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4460A9" w:rsidRPr="00791335" w:rsidRDefault="00E4555F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</w:t>
            </w:r>
            <w:r w:rsidR="004460A9">
              <w:rPr>
                <w:rFonts w:ascii="Arial Narrow" w:hAnsi="Arial Narrow" w:cs="Arial"/>
                <w:b/>
                <w:sz w:val="24"/>
                <w:szCs w:val="24"/>
              </w:rPr>
              <w:t>godnie z zapisami SWZ.</w:t>
            </w:r>
          </w:p>
          <w:p w:rsidR="005D5372" w:rsidRPr="00791335" w:rsidRDefault="005D5372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5D5372" w:rsidRPr="00791335" w:rsidRDefault="005D5372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sz w:val="24"/>
                <w:szCs w:val="24"/>
              </w:rPr>
              <w:t>Zadanie 9:</w:t>
            </w:r>
          </w:p>
          <w:p w:rsidR="005D5372" w:rsidRDefault="005D5372" w:rsidP="007473D6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sz w:val="24"/>
                <w:szCs w:val="24"/>
              </w:rPr>
              <w:t>Prosimy Zamawiającego o wyjaśnienie czy oczekuje zaoferowania strzykawki cewnikowej 100 ml z końcówką ściętą prosto, nie pod kątem?</w:t>
            </w:r>
          </w:p>
          <w:p w:rsidR="007473D6" w:rsidRDefault="007473D6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4460A9" w:rsidRPr="00791335" w:rsidRDefault="004460A9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Zamawiający dopuszcza nie wymaga.</w:t>
            </w:r>
          </w:p>
          <w:p w:rsidR="007473D6" w:rsidRPr="00791335" w:rsidRDefault="007473D6" w:rsidP="007473D6">
            <w:pPr>
              <w:spacing w:after="120" w:line="360" w:lineRule="auto"/>
              <w:ind w:left="39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5D5372" w:rsidRDefault="005D5372" w:rsidP="007473D6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sz w:val="24"/>
                <w:szCs w:val="24"/>
              </w:rPr>
              <w:t>Prosimy Zamawiającego o wyjaśnienie czy oczekuje zaoferowania strzykawki cewnikowej 100 ml z logo producenta na cylindrze w celu jego łatwej identyfikacji?</w:t>
            </w:r>
          </w:p>
          <w:p w:rsidR="007473D6" w:rsidRDefault="007473D6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4460A9" w:rsidRPr="007473D6" w:rsidRDefault="004460A9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Zamawiający dopuszcza nie wymaga.</w:t>
            </w:r>
          </w:p>
          <w:p w:rsidR="005D5372" w:rsidRPr="00791335" w:rsidRDefault="005D5372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5D5372" w:rsidRPr="002E5F49" w:rsidRDefault="005D5372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E5F49">
              <w:rPr>
                <w:rFonts w:ascii="Arial Narrow" w:hAnsi="Arial Narrow" w:cs="Arial"/>
                <w:sz w:val="24"/>
                <w:szCs w:val="24"/>
              </w:rPr>
              <w:t>Pakiet 14</w:t>
            </w:r>
          </w:p>
          <w:p w:rsidR="005D5372" w:rsidRPr="002E5F49" w:rsidRDefault="005D5372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E5F49">
              <w:rPr>
                <w:rFonts w:ascii="Arial Narrow" w:hAnsi="Arial Narrow" w:cs="Arial"/>
                <w:sz w:val="24"/>
                <w:szCs w:val="24"/>
              </w:rPr>
              <w:t>Pozycja 1</w:t>
            </w:r>
          </w:p>
          <w:p w:rsidR="005D5372" w:rsidRPr="002E5F49" w:rsidRDefault="005D5372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E5F49">
              <w:rPr>
                <w:rFonts w:ascii="Arial Narrow" w:hAnsi="Arial Narrow" w:cs="Arial"/>
                <w:sz w:val="24"/>
                <w:szCs w:val="24"/>
              </w:rPr>
              <w:t xml:space="preserve">Zwracamy się do </w:t>
            </w:r>
            <w:r w:rsidR="007473D6" w:rsidRPr="002E5F49">
              <w:rPr>
                <w:rFonts w:ascii="Arial Narrow" w:hAnsi="Arial Narrow" w:cs="Arial"/>
                <w:sz w:val="24"/>
                <w:szCs w:val="24"/>
              </w:rPr>
              <w:t>Zamawiającego</w:t>
            </w:r>
            <w:r w:rsidRPr="002E5F49">
              <w:rPr>
                <w:rFonts w:ascii="Arial Narrow" w:hAnsi="Arial Narrow" w:cs="Arial"/>
                <w:sz w:val="24"/>
                <w:szCs w:val="24"/>
              </w:rPr>
              <w:t xml:space="preserve"> z prośbą o dopuszczenie przyrządu do aspiracji z butelki z filtrem cząstkowym 5µm i filtrem </w:t>
            </w:r>
            <w:r w:rsidR="007473D6" w:rsidRPr="002E5F49">
              <w:rPr>
                <w:rFonts w:ascii="Arial Narrow" w:hAnsi="Arial Narrow" w:cs="Arial"/>
                <w:sz w:val="24"/>
                <w:szCs w:val="24"/>
              </w:rPr>
              <w:t>bakteriologicznym</w:t>
            </w:r>
            <w:r w:rsidRPr="002E5F49">
              <w:rPr>
                <w:rFonts w:ascii="Arial Narrow" w:hAnsi="Arial Narrow" w:cs="Arial"/>
                <w:sz w:val="24"/>
                <w:szCs w:val="24"/>
              </w:rPr>
              <w:t xml:space="preserve"> 0,2µm oraz zaworem bezigłowym z płaską i gładką membraną łatwą do dezynfekcji, nie wymagającą dodatkowego korka. </w:t>
            </w:r>
            <w:r w:rsidR="007473D6" w:rsidRPr="002E5F49">
              <w:rPr>
                <w:rFonts w:ascii="Arial Narrow" w:hAnsi="Arial Narrow" w:cs="Arial"/>
                <w:sz w:val="24"/>
                <w:szCs w:val="24"/>
              </w:rPr>
              <w:t>Możliwość</w:t>
            </w:r>
            <w:r w:rsidRPr="002E5F49">
              <w:rPr>
                <w:rFonts w:ascii="Arial Narrow" w:hAnsi="Arial Narrow" w:cs="Arial"/>
                <w:sz w:val="24"/>
                <w:szCs w:val="24"/>
              </w:rPr>
              <w:t xml:space="preserve"> użycia 7 dni lub 140 aktywacji.</w:t>
            </w:r>
          </w:p>
          <w:p w:rsidR="007473D6" w:rsidRDefault="007473D6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E5F49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2E5F49" w:rsidRPr="00791335" w:rsidRDefault="002E5F49" w:rsidP="002E5F4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Calibri"/>
                <w:b/>
                <w:bCs/>
                <w:sz w:val="22"/>
                <w:szCs w:val="22"/>
              </w:rPr>
              <w:t>Zamawiający określił minimalne wymogi techniczne SWZ i oczekuje sprzętu, który spełni minimalne wymagania i dopuszcza lepsze parametry jakościowe.</w:t>
            </w:r>
          </w:p>
          <w:p w:rsidR="002E5F49" w:rsidRDefault="002E5F49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  <w:p w:rsidR="007473D6" w:rsidRDefault="007473D6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/>
                <w:b/>
              </w:rPr>
            </w:pPr>
          </w:p>
          <w:p w:rsidR="002E5F49" w:rsidRPr="002E5F49" w:rsidRDefault="002E5F49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5D5372" w:rsidRPr="002E5F49" w:rsidRDefault="005D5372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E5F49">
              <w:rPr>
                <w:rFonts w:ascii="Arial Narrow" w:hAnsi="Arial Narrow" w:cs="Arial"/>
                <w:sz w:val="24"/>
                <w:szCs w:val="24"/>
              </w:rPr>
              <w:t>Pozycja 2</w:t>
            </w:r>
          </w:p>
          <w:p w:rsidR="005D5372" w:rsidRDefault="005D5372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E5F49">
              <w:rPr>
                <w:rFonts w:ascii="Arial Narrow" w:hAnsi="Arial Narrow" w:cs="Arial"/>
                <w:sz w:val="24"/>
                <w:szCs w:val="24"/>
              </w:rPr>
              <w:t xml:space="preserve">Zwracamy się do </w:t>
            </w:r>
            <w:r w:rsidR="007473D6" w:rsidRPr="002E5F49">
              <w:rPr>
                <w:rFonts w:ascii="Arial Narrow" w:hAnsi="Arial Narrow" w:cs="Arial"/>
                <w:sz w:val="24"/>
                <w:szCs w:val="24"/>
              </w:rPr>
              <w:t>Zamawiającego</w:t>
            </w:r>
            <w:r w:rsidRPr="002E5F49">
              <w:rPr>
                <w:rFonts w:ascii="Arial Narrow" w:hAnsi="Arial Narrow" w:cs="Arial"/>
                <w:sz w:val="24"/>
                <w:szCs w:val="24"/>
              </w:rPr>
              <w:t xml:space="preserve"> z prośbą o dopuszczenie przyrządu do aspiracji z butelki z filtrem cząstkowym 5µm i filtrem </w:t>
            </w:r>
            <w:r w:rsidR="007473D6" w:rsidRPr="002E5F49">
              <w:rPr>
                <w:rFonts w:ascii="Arial Narrow" w:hAnsi="Arial Narrow" w:cs="Arial"/>
                <w:sz w:val="24"/>
                <w:szCs w:val="24"/>
              </w:rPr>
              <w:t>bakteriologicznym</w:t>
            </w:r>
            <w:r w:rsidRPr="002E5F49">
              <w:rPr>
                <w:rFonts w:ascii="Arial Narrow" w:hAnsi="Arial Narrow" w:cs="Arial"/>
                <w:sz w:val="24"/>
                <w:szCs w:val="24"/>
              </w:rPr>
              <w:t xml:space="preserve"> 0,2µm i zaworem bezigłowym z płaską i gładką membraną łatwą do dezynfekcji, nie wymagającą dodatkowego korka. </w:t>
            </w:r>
            <w:r w:rsidR="007473D6" w:rsidRPr="002E5F49">
              <w:rPr>
                <w:rFonts w:ascii="Arial Narrow" w:hAnsi="Arial Narrow" w:cs="Arial"/>
                <w:sz w:val="24"/>
                <w:szCs w:val="24"/>
              </w:rPr>
              <w:t>Możliwość</w:t>
            </w:r>
            <w:r w:rsidRPr="002E5F49">
              <w:rPr>
                <w:rFonts w:ascii="Arial Narrow" w:hAnsi="Arial Narrow" w:cs="Arial"/>
                <w:sz w:val="24"/>
                <w:szCs w:val="24"/>
              </w:rPr>
              <w:t xml:space="preserve"> użycia 7 dni lub 140 aktywacji.</w:t>
            </w:r>
          </w:p>
          <w:p w:rsidR="002E5F49" w:rsidRDefault="002E5F49" w:rsidP="002E5F4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E5F49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2E5F49" w:rsidRPr="00791335" w:rsidRDefault="002E5F49" w:rsidP="002E5F4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Calibri"/>
                <w:b/>
                <w:bCs/>
                <w:sz w:val="22"/>
                <w:szCs w:val="22"/>
              </w:rPr>
              <w:t>Zamawiający określił minimalne wymogi techniczne SWZ i oczekuje sprzętu, który spełni minimalne wymagania i dopuszcza lepsze parametry jakościowe.</w:t>
            </w:r>
          </w:p>
          <w:p w:rsidR="002E5F49" w:rsidRPr="002E5F49" w:rsidRDefault="002E5F49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5D5372" w:rsidRPr="002E5F49" w:rsidRDefault="005D5372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E5F49">
              <w:rPr>
                <w:rFonts w:ascii="Arial Narrow" w:hAnsi="Arial Narrow" w:cs="Arial"/>
                <w:sz w:val="24"/>
                <w:szCs w:val="24"/>
              </w:rPr>
              <w:t>Pozycja 2</w:t>
            </w:r>
          </w:p>
          <w:p w:rsidR="005D5372" w:rsidRPr="002E5F49" w:rsidRDefault="005D5372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E5F49">
              <w:rPr>
                <w:rFonts w:ascii="Arial Narrow" w:hAnsi="Arial Narrow" w:cs="Arial"/>
                <w:sz w:val="24"/>
                <w:szCs w:val="24"/>
              </w:rPr>
              <w:t xml:space="preserve">Zwracamy się do </w:t>
            </w:r>
            <w:r w:rsidR="007473D6" w:rsidRPr="002E5F49">
              <w:rPr>
                <w:rFonts w:ascii="Arial Narrow" w:hAnsi="Arial Narrow" w:cs="Arial"/>
                <w:sz w:val="24"/>
                <w:szCs w:val="24"/>
              </w:rPr>
              <w:t>Zamawiającego</w:t>
            </w:r>
            <w:r w:rsidRPr="002E5F49">
              <w:rPr>
                <w:rFonts w:ascii="Arial Narrow" w:hAnsi="Arial Narrow" w:cs="Arial"/>
                <w:sz w:val="24"/>
                <w:szCs w:val="24"/>
              </w:rPr>
              <w:t xml:space="preserve"> z prośbą o dopuszczenie przyrządu do aspiracji z butelki z filtrem </w:t>
            </w:r>
            <w:r w:rsidR="007473D6" w:rsidRPr="002E5F49">
              <w:rPr>
                <w:rFonts w:ascii="Arial Narrow" w:hAnsi="Arial Narrow" w:cs="Arial"/>
                <w:sz w:val="24"/>
                <w:szCs w:val="24"/>
              </w:rPr>
              <w:t>bakteriologicznym</w:t>
            </w:r>
            <w:r w:rsidRPr="002E5F49">
              <w:rPr>
                <w:rFonts w:ascii="Arial Narrow" w:hAnsi="Arial Narrow" w:cs="Arial"/>
                <w:sz w:val="24"/>
                <w:szCs w:val="24"/>
              </w:rPr>
              <w:t xml:space="preserve"> 0,2µm. Dostęp zabezpieczony  koreczkiem domykanym ręcznie. Długość przyrządu 5,5cm.</w:t>
            </w:r>
          </w:p>
          <w:p w:rsidR="007473D6" w:rsidRDefault="007473D6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E5F49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2E5F49" w:rsidRPr="00791335" w:rsidRDefault="002E5F49" w:rsidP="002E5F4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Calibri"/>
                <w:b/>
                <w:bCs/>
                <w:sz w:val="22"/>
                <w:szCs w:val="22"/>
              </w:rPr>
              <w:t>Zamawiający określił minimalne wymogi techniczne SWZ i oczekuje sprzętu, który spełni minimalne wymagania i dopuszcza lepsze parametry jakościowe.</w:t>
            </w:r>
          </w:p>
          <w:p w:rsidR="005D5372" w:rsidRPr="00791335" w:rsidRDefault="005D5372" w:rsidP="007473D6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  <w:tr w:rsidR="005D5372" w:rsidRPr="00791335" w:rsidTr="007473D6">
        <w:tc>
          <w:tcPr>
            <w:tcW w:w="9356" w:type="dxa"/>
            <w:shd w:val="clear" w:color="auto" w:fill="auto"/>
          </w:tcPr>
          <w:p w:rsidR="005D5372" w:rsidRPr="007473D6" w:rsidRDefault="005D5372" w:rsidP="007473D6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</w:pPr>
            <w:r w:rsidRPr="007473D6"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  <w:lastRenderedPageBreak/>
              <w:t>Pytanie nr 11</w:t>
            </w:r>
          </w:p>
          <w:p w:rsidR="005D5372" w:rsidRPr="00791335" w:rsidRDefault="005D5372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sz w:val="24"/>
                <w:szCs w:val="24"/>
              </w:rPr>
              <w:t>Pytanie 1</w:t>
            </w:r>
          </w:p>
          <w:p w:rsidR="005D5372" w:rsidRPr="00791335" w:rsidRDefault="005D5372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sz w:val="24"/>
                <w:szCs w:val="24"/>
              </w:rPr>
              <w:t xml:space="preserve">Czy </w:t>
            </w:r>
            <w:r w:rsidR="007473D6" w:rsidRPr="00791335">
              <w:rPr>
                <w:rFonts w:ascii="Arial Narrow" w:hAnsi="Arial Narrow" w:cs="Arial"/>
                <w:sz w:val="24"/>
                <w:szCs w:val="24"/>
              </w:rPr>
              <w:t>Zamawiający</w:t>
            </w:r>
            <w:r w:rsidRPr="00791335">
              <w:rPr>
                <w:rFonts w:ascii="Arial Narrow" w:hAnsi="Arial Narrow" w:cs="Arial"/>
                <w:sz w:val="24"/>
                <w:szCs w:val="24"/>
              </w:rPr>
              <w:t xml:space="preserve"> w zadaniu 5 wymaga ergonomicznych nakłuwaczy 21G 1,8mm w kształcie litery T bądź grzybka, które trzymane w momencie nakłucia między palcami wskazującym i środkowym umożliwiają jego </w:t>
            </w:r>
            <w:r w:rsidR="007473D6" w:rsidRPr="00791335">
              <w:rPr>
                <w:rFonts w:ascii="Arial Narrow" w:hAnsi="Arial Narrow" w:cs="Arial"/>
                <w:sz w:val="24"/>
                <w:szCs w:val="24"/>
              </w:rPr>
              <w:t>uruchomienie</w:t>
            </w:r>
            <w:r w:rsidRPr="00791335">
              <w:rPr>
                <w:rFonts w:ascii="Arial Narrow" w:hAnsi="Arial Narrow" w:cs="Arial"/>
                <w:sz w:val="24"/>
                <w:szCs w:val="24"/>
              </w:rPr>
              <w:t xml:space="preserve"> kciukiem tej samej ręki za pomocą przycisku znajdującego się od góry?</w:t>
            </w:r>
          </w:p>
          <w:p w:rsidR="007473D6" w:rsidRDefault="007473D6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4460A9" w:rsidRPr="00791335" w:rsidRDefault="004460A9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Zamawiający dopuszcza nie wymaga.</w:t>
            </w:r>
          </w:p>
          <w:p w:rsidR="005D5372" w:rsidRPr="00791335" w:rsidRDefault="005D5372" w:rsidP="007473D6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  <w:tr w:rsidR="005D5372" w:rsidRPr="00791335" w:rsidTr="007473D6">
        <w:tc>
          <w:tcPr>
            <w:tcW w:w="9356" w:type="dxa"/>
            <w:shd w:val="clear" w:color="auto" w:fill="auto"/>
          </w:tcPr>
          <w:p w:rsidR="005D5372" w:rsidRPr="00791335" w:rsidRDefault="005D5372" w:rsidP="007473D6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b/>
                <w:bCs/>
                <w:sz w:val="24"/>
                <w:szCs w:val="24"/>
              </w:rPr>
              <w:t>Pytanie nr 12</w:t>
            </w:r>
          </w:p>
          <w:p w:rsidR="004460A9" w:rsidRDefault="005D5372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sz w:val="24"/>
                <w:szCs w:val="24"/>
              </w:rPr>
              <w:t xml:space="preserve">Wniosek nr 1: Dotyczy § 1 ust. 2 Załącznika nr 9 do </w:t>
            </w:r>
            <w:proofErr w:type="spellStart"/>
            <w:r w:rsidRPr="00791335">
              <w:rPr>
                <w:rFonts w:ascii="Arial Narrow" w:hAnsi="Arial Narrow" w:cs="Arial"/>
                <w:sz w:val="24"/>
                <w:szCs w:val="24"/>
              </w:rPr>
              <w:t>swz</w:t>
            </w:r>
            <w:proofErr w:type="spellEnd"/>
            <w:r w:rsidRPr="00791335">
              <w:rPr>
                <w:rFonts w:ascii="Arial Narrow" w:hAnsi="Arial Narrow" w:cs="Arial"/>
                <w:sz w:val="24"/>
                <w:szCs w:val="24"/>
              </w:rPr>
              <w:t xml:space="preserve">. „… 2. Szczegółowy zakres wykonania przedmiotu umowy określa: załącznik nr 1 do umowy </w:t>
            </w:r>
            <w:r w:rsidR="00580FE6" w:rsidRPr="00791335">
              <w:rPr>
                <w:rFonts w:ascii="Arial Narrow" w:hAnsi="Arial Narrow" w:cs="Arial"/>
                <w:sz w:val="24"/>
                <w:szCs w:val="24"/>
              </w:rPr>
              <w:t>określony</w:t>
            </w:r>
            <w:r w:rsidRPr="00791335">
              <w:rPr>
                <w:rFonts w:ascii="Arial Narrow" w:hAnsi="Arial Narrow" w:cs="Arial"/>
                <w:sz w:val="24"/>
                <w:szCs w:val="24"/>
              </w:rPr>
              <w:t xml:space="preserve"> na podstawie Specyfikacji Warunków Zamówienia i złożonej oferty przetargowej w zakresie wybranym na podstawie postępowania </w:t>
            </w:r>
            <w:r w:rsidRPr="00791335">
              <w:rPr>
                <w:rFonts w:ascii="Arial Narrow" w:hAnsi="Arial Narrow" w:cs="Arial"/>
                <w:sz w:val="24"/>
                <w:szCs w:val="24"/>
              </w:rPr>
              <w:lastRenderedPageBreak/>
              <w:t xml:space="preserve">przetargowego. Zamawiający dopuszcza możliwość ograniczenia zakresu zamówienia, zobowiązując się jednocześnie do zrealizowania, co najmniej 60% wartości netto umowy. Mając na względzie fakt, że postępowanie realizowane jest w częściach (grupach), a Zamawiający zawrze Umowę z jednym podmiotem, na kilka tych części (grup), czy ewentualna rezygnacja z 60% asortymentu dotyczyć będzie adekwatnie 60% dla każdej pozycji grupy (zadania)? </w:t>
            </w:r>
          </w:p>
          <w:p w:rsidR="004460A9" w:rsidRDefault="004460A9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460A9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98217A" w:rsidRDefault="0098217A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Tak</w:t>
            </w:r>
          </w:p>
          <w:p w:rsidR="004460A9" w:rsidRDefault="005D5372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sz w:val="24"/>
                <w:szCs w:val="24"/>
              </w:rPr>
              <w:t xml:space="preserve">Wniosek nr 2: Dotyczy § 8 ust. 1 Załącznika nr 9 do </w:t>
            </w:r>
            <w:proofErr w:type="spellStart"/>
            <w:r w:rsidRPr="00791335">
              <w:rPr>
                <w:rFonts w:ascii="Arial Narrow" w:hAnsi="Arial Narrow" w:cs="Arial"/>
                <w:sz w:val="24"/>
                <w:szCs w:val="24"/>
              </w:rPr>
              <w:t>swz</w:t>
            </w:r>
            <w:proofErr w:type="spellEnd"/>
            <w:r w:rsidRPr="00791335">
              <w:rPr>
                <w:rFonts w:ascii="Arial Narrow" w:hAnsi="Arial Narrow" w:cs="Arial"/>
                <w:sz w:val="24"/>
                <w:szCs w:val="24"/>
              </w:rPr>
              <w:t xml:space="preserve">. Mając na względzie fakt, że postępowanie realizowane jest w częściach (grupach), a Zamawiający zawrze Umowę z jednym podmiotem, na kilka tych części (grup), czy kary umowne i ewentualna rezygnacja z realizacji części zamówienia w kontekście kar będzie odnosić się tylko do tej części? Pragniemy dodać, że zgodnie z ustawą </w:t>
            </w:r>
            <w:proofErr w:type="spellStart"/>
            <w:r w:rsidRPr="00791335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791335">
              <w:rPr>
                <w:rFonts w:ascii="Arial Narrow" w:hAnsi="Arial Narrow" w:cs="Arial"/>
                <w:sz w:val="24"/>
                <w:szCs w:val="24"/>
              </w:rPr>
              <w:t xml:space="preserve">, każda z części (zadania), jest osobnym postępowaniem i ewentualne obowiązki oraz ewentualne kary winny odnosić się tylko do części stanowiących przedmiot sporu lub uprawnienia. </w:t>
            </w:r>
          </w:p>
          <w:p w:rsidR="004460A9" w:rsidRDefault="004460A9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460A9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98217A" w:rsidRPr="004460A9" w:rsidRDefault="0098217A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Tak</w:t>
            </w:r>
          </w:p>
          <w:p w:rsidR="004460A9" w:rsidRDefault="004460A9" w:rsidP="00E4555F">
            <w:p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5D5372" w:rsidRPr="00791335" w:rsidRDefault="005D5372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sz w:val="24"/>
                <w:szCs w:val="24"/>
              </w:rPr>
              <w:t xml:space="preserve">Wniosek nr 3: Dotyczy § 8 ust. 3 i 4 Załącznika nr 9 do </w:t>
            </w:r>
            <w:proofErr w:type="spellStart"/>
            <w:r w:rsidRPr="00791335">
              <w:rPr>
                <w:rFonts w:ascii="Arial Narrow" w:hAnsi="Arial Narrow" w:cs="Arial"/>
                <w:sz w:val="24"/>
                <w:szCs w:val="24"/>
              </w:rPr>
              <w:t>swz</w:t>
            </w:r>
            <w:proofErr w:type="spellEnd"/>
            <w:r w:rsidRPr="00791335">
              <w:rPr>
                <w:rFonts w:ascii="Arial Narrow" w:hAnsi="Arial Narrow" w:cs="Arial"/>
                <w:sz w:val="24"/>
                <w:szCs w:val="24"/>
              </w:rPr>
              <w:t xml:space="preserve">. 1. Czy Zamawiający mając na względzie powołane zapisy przewiduje poinformować </w:t>
            </w:r>
            <w:r w:rsidR="007473D6" w:rsidRPr="00791335">
              <w:rPr>
                <w:rFonts w:ascii="Arial Narrow" w:hAnsi="Arial Narrow" w:cs="Arial"/>
                <w:sz w:val="24"/>
                <w:szCs w:val="24"/>
              </w:rPr>
              <w:t>Wykonawcę</w:t>
            </w:r>
            <w:r w:rsidRPr="00791335">
              <w:rPr>
                <w:rFonts w:ascii="Arial Narrow" w:hAnsi="Arial Narrow" w:cs="Arial"/>
                <w:sz w:val="24"/>
                <w:szCs w:val="24"/>
              </w:rPr>
              <w:t xml:space="preserve"> o zakupie „u osoby trzeciej” oraz o przewidywanych kosztach zakupu? </w:t>
            </w:r>
            <w:r w:rsidR="007473D6" w:rsidRPr="00791335">
              <w:rPr>
                <w:rFonts w:ascii="Arial Narrow" w:hAnsi="Arial Narrow" w:cs="Arial"/>
                <w:sz w:val="24"/>
                <w:szCs w:val="24"/>
              </w:rPr>
              <w:t>Dodatkowo</w:t>
            </w:r>
            <w:r w:rsidRPr="00791335">
              <w:rPr>
                <w:rFonts w:ascii="Arial Narrow" w:hAnsi="Arial Narrow" w:cs="Arial"/>
                <w:sz w:val="24"/>
                <w:szCs w:val="24"/>
              </w:rPr>
              <w:t xml:space="preserve"> czy Zamawiający przewiduje możliwość wskazania Zamawiającemu miejsca tego zakupu? 2. Mając na względzie fakt, że Zamawiający może obciążyć Wykonawcę kosztem zakupu „u osoby trzeciej”, wnosimy o wskazanie środków odwoławczych, które będą uwzględniały fakt, że Zamawiający może dokonać obliczenia kwot obciążenia niezgodnych ze stanem faktycznym lub pomyłką. W obecnym stanie faktycznym zgodnie z ust. 6 Wykonawca będzie obciążony karami w tym również w zakresie różnicy wskazanej w ust. 4, bez wskazanych środków odwoławczych.</w:t>
            </w:r>
          </w:p>
          <w:p w:rsidR="007473D6" w:rsidRDefault="007473D6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91335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396C4E" w:rsidRDefault="00396C4E" w:rsidP="007473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Zgodnie z zapisami projektu umowy.</w:t>
            </w:r>
          </w:p>
          <w:p w:rsidR="00396C4E" w:rsidRPr="00396C4E" w:rsidRDefault="00396C4E" w:rsidP="00396C4E">
            <w:pPr>
              <w:overflowPunct w:val="0"/>
              <w:autoSpaceDE w:val="0"/>
              <w:autoSpaceDN w:val="0"/>
              <w:adjustRightInd w:val="0"/>
              <w:ind w:left="34"/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r w:rsidRPr="00396C4E">
              <w:rPr>
                <w:rFonts w:ascii="Arial Narrow" w:hAnsi="Arial Narrow"/>
                <w:b/>
                <w:sz w:val="24"/>
                <w:szCs w:val="24"/>
              </w:rPr>
              <w:t xml:space="preserve">W przypadku zwłoki w dostawach towaru ponad termin określony w § 2 ust. 1, Zamawiający niezależnie od uprawnień do naliczania kar umownych, o których mowa w ust 1 powyżej, ma prawo </w:t>
            </w:r>
            <w:r w:rsidRPr="00396C4E">
              <w:rPr>
                <w:rFonts w:ascii="Arial Narrow" w:hAnsi="Arial Narrow"/>
                <w:b/>
                <w:sz w:val="24"/>
                <w:szCs w:val="24"/>
                <w:u w:val="single"/>
              </w:rPr>
              <w:t xml:space="preserve">po uprzednim zawiadomieniu </w:t>
            </w:r>
            <w:proofErr w:type="spellStart"/>
            <w:r w:rsidRPr="00396C4E">
              <w:rPr>
                <w:rFonts w:ascii="Arial Narrow" w:hAnsi="Arial Narrow"/>
                <w:b/>
                <w:sz w:val="24"/>
                <w:szCs w:val="24"/>
                <w:u w:val="single"/>
              </w:rPr>
              <w:t>faxem</w:t>
            </w:r>
            <w:proofErr w:type="spellEnd"/>
            <w:r w:rsidRPr="00396C4E">
              <w:rPr>
                <w:rFonts w:ascii="Arial Narrow" w:hAnsi="Arial Narrow"/>
                <w:b/>
                <w:sz w:val="24"/>
                <w:szCs w:val="24"/>
                <w:u w:val="single"/>
              </w:rPr>
              <w:t xml:space="preserve"> lub e-mailem Wykonawcy</w:t>
            </w:r>
            <w:r w:rsidRPr="00396C4E">
              <w:rPr>
                <w:rFonts w:ascii="Arial Narrow" w:hAnsi="Arial Narrow"/>
                <w:b/>
                <w:sz w:val="24"/>
                <w:szCs w:val="24"/>
              </w:rPr>
              <w:t xml:space="preserve"> zakupić towar na rynku oraz może odmówić przyjęcia spóźnionej dostawy. Wykonawca w takim wypadku zobowiązany jest do pokrycia ewentualnej różnicy pomiędzy cenami wynikającymi z niniejszej umowy, a </w:t>
            </w:r>
            <w:r w:rsidRPr="00396C4E">
              <w:rPr>
                <w:rFonts w:ascii="Arial Narrow" w:hAnsi="Arial Narrow"/>
                <w:b/>
                <w:sz w:val="24"/>
                <w:szCs w:val="24"/>
              </w:rPr>
              <w:lastRenderedPageBreak/>
              <w:t>cenami towarów zakupionych przez Zamawiającego.</w:t>
            </w:r>
          </w:p>
          <w:p w:rsidR="00396C4E" w:rsidRDefault="00396C4E" w:rsidP="00396C4E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r w:rsidRPr="00396C4E">
              <w:rPr>
                <w:rFonts w:ascii="Arial Narrow" w:hAnsi="Arial Narrow"/>
                <w:b/>
                <w:sz w:val="24"/>
                <w:szCs w:val="24"/>
              </w:rPr>
              <w:t xml:space="preserve"> W przypadku zwłoki w wymianie towaru wadliwego na towar bez wad ponad termin określony w § 2 ust. 9 umowy,  Zamawiający niezależnie od uprawnień do naliczania kar umownych, o których mowa w ust. 1 powyżej, ma prawo po uprzednim zawiadomieniu Wykonawcy </w:t>
            </w:r>
            <w:proofErr w:type="spellStart"/>
            <w:r w:rsidRPr="00396C4E">
              <w:rPr>
                <w:rFonts w:ascii="Arial Narrow" w:hAnsi="Arial Narrow"/>
                <w:b/>
                <w:sz w:val="24"/>
                <w:szCs w:val="24"/>
              </w:rPr>
              <w:t>faxem</w:t>
            </w:r>
            <w:proofErr w:type="spellEnd"/>
            <w:r w:rsidRPr="00396C4E">
              <w:rPr>
                <w:rFonts w:ascii="Arial Narrow" w:hAnsi="Arial Narrow"/>
                <w:b/>
                <w:sz w:val="24"/>
                <w:szCs w:val="24"/>
              </w:rPr>
              <w:t xml:space="preserve"> lub e-mailem zakupić towar na rynku oraz może odmówić przyjęcia towaru wolnego od wad. </w:t>
            </w:r>
            <w:r w:rsidRPr="00874D3C">
              <w:rPr>
                <w:rFonts w:ascii="Arial Narrow" w:hAnsi="Arial Narrow"/>
                <w:b/>
                <w:sz w:val="24"/>
                <w:szCs w:val="24"/>
                <w:u w:val="single"/>
              </w:rPr>
              <w:t>Wykonawca w takim wypadku zobowiązany jest do pokrycia ewentualnej różnicy</w:t>
            </w:r>
            <w:r w:rsidRPr="00396C4E">
              <w:rPr>
                <w:rFonts w:ascii="Arial Narrow" w:hAnsi="Arial Narrow"/>
                <w:b/>
                <w:sz w:val="24"/>
                <w:szCs w:val="24"/>
              </w:rPr>
              <w:t xml:space="preserve"> pomiędzy cenami wynikającymi z niniejszej umowy, a cenami towarów zakupionych przez Zamawiającego</w:t>
            </w:r>
            <w:r w:rsidR="00874D3C">
              <w:rPr>
                <w:rFonts w:ascii="Arial Narrow" w:hAnsi="Arial Narrow"/>
                <w:b/>
                <w:sz w:val="24"/>
                <w:szCs w:val="24"/>
              </w:rPr>
              <w:t>.</w:t>
            </w:r>
          </w:p>
          <w:p w:rsidR="00874D3C" w:rsidRPr="00396C4E" w:rsidRDefault="00874D3C" w:rsidP="00396C4E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Dodatkowo na wniosek Wykonawcy Zamawiający udostępni dowód zakupu/fakturę z kwotą zakupu towary aby potwierdzić kwotę naliczenia różnicy.</w:t>
            </w:r>
          </w:p>
          <w:p w:rsidR="005D5372" w:rsidRPr="00791335" w:rsidRDefault="005D5372" w:rsidP="00E4555F">
            <w:pPr>
              <w:spacing w:after="60" w:line="360" w:lineRule="auto"/>
              <w:ind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</w:tbl>
    <w:p w:rsidR="00BE7BFD" w:rsidRPr="00791335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  <w:r w:rsidRPr="00791335">
        <w:rPr>
          <w:rFonts w:ascii="Arial Narrow" w:hAnsi="Arial Narrow" w:cs="Arial"/>
          <w:sz w:val="24"/>
          <w:szCs w:val="24"/>
        </w:rPr>
        <w:t>Zamawiający</w:t>
      </w:r>
    </w:p>
    <w:p w:rsidR="002E5F49" w:rsidRDefault="002E5F49" w:rsidP="00E455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2E5F49" w:rsidRDefault="002E5F49" w:rsidP="00E455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2E5F49" w:rsidRDefault="002E5F49" w:rsidP="00E455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2E5F49" w:rsidRDefault="002E5F49" w:rsidP="00E455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2E5F49" w:rsidRDefault="002E5F49" w:rsidP="00E455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2E5F49" w:rsidRDefault="002E5F49" w:rsidP="00E455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2E5F49" w:rsidRDefault="002E5F49" w:rsidP="00E455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2E5F49" w:rsidRDefault="002E5F49" w:rsidP="00E455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2E5F49" w:rsidRDefault="002E5F49" w:rsidP="00E455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2E5F49" w:rsidRDefault="002E5F49" w:rsidP="00E455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2E5F49" w:rsidRDefault="002E5F49" w:rsidP="00E455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2E5F49" w:rsidRDefault="002E5F49" w:rsidP="00E455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2E5F49" w:rsidRDefault="002E5F49" w:rsidP="00E455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2E5F49" w:rsidRDefault="002E5F49" w:rsidP="00E455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2E5F49" w:rsidRDefault="002E5F49" w:rsidP="00E455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2E5F49" w:rsidRDefault="002E5F49" w:rsidP="00E455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2E5F49" w:rsidRDefault="002E5F49" w:rsidP="00E455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2E5F49" w:rsidRDefault="002E5F49" w:rsidP="00E455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2E5F49" w:rsidRDefault="002E5F49" w:rsidP="00E455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2E5F49" w:rsidRDefault="002E5F49" w:rsidP="00E455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2E5F49" w:rsidRDefault="002E5F49" w:rsidP="00E455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2E5F49" w:rsidRDefault="002E5F49" w:rsidP="00E455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2E5F49" w:rsidRDefault="002E5F49" w:rsidP="00E455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2E5F49" w:rsidRDefault="002E5F49" w:rsidP="00E455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2E5F49" w:rsidRDefault="002E5F49" w:rsidP="00E455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2E5F49" w:rsidRDefault="002E5F49" w:rsidP="00E455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2E5F49" w:rsidRDefault="002E5F49" w:rsidP="00E455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2E5F49" w:rsidRDefault="002E5F49" w:rsidP="00E455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2E5F49" w:rsidRDefault="002E5F49" w:rsidP="00E455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2E5F49" w:rsidRDefault="002E5F49" w:rsidP="00E455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2E5F49" w:rsidRDefault="002E5F49" w:rsidP="00E455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2E5F49" w:rsidRDefault="002E5F49" w:rsidP="00E455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2E5F49" w:rsidRDefault="002E5F49" w:rsidP="00E455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2E5F49" w:rsidRDefault="002E5F49" w:rsidP="00E455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2E5F49" w:rsidRDefault="002E5F49" w:rsidP="00E455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2E5F49" w:rsidRDefault="002E5F49" w:rsidP="00E455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2E5F49" w:rsidRDefault="002E5F49" w:rsidP="00E455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2E5F49" w:rsidRDefault="002E5F49" w:rsidP="00E455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2E5F49" w:rsidRDefault="002E5F49" w:rsidP="00E455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2E5F49" w:rsidRDefault="002E5F49" w:rsidP="00E455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2E5F49" w:rsidRDefault="002E5F49" w:rsidP="00E455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2E5F49" w:rsidRDefault="002E5F49" w:rsidP="00E455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2E5F49" w:rsidRDefault="002E5F49" w:rsidP="00E455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2E5F49" w:rsidRDefault="002E5F49" w:rsidP="00E455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2E5F49" w:rsidRDefault="002E5F49" w:rsidP="00E455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2E5F49" w:rsidRDefault="002E5F49" w:rsidP="00E455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2E5F49" w:rsidRDefault="002E5F49" w:rsidP="00E455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2E5F49" w:rsidRDefault="002E5F49" w:rsidP="00E455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E4555F" w:rsidRPr="00E4555F" w:rsidRDefault="00E4555F" w:rsidP="00E455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E4555F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2 egz.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>8 ark.</w:t>
      </w:r>
      <w:r w:rsidRPr="00E4555F">
        <w:rPr>
          <w:rStyle w:val="Pogrubienie"/>
          <w:rFonts w:ascii="Arial Narrow" w:hAnsi="Arial Narrow" w:cs="Arial"/>
          <w:color w:val="1B1B1B"/>
          <w:sz w:val="16"/>
          <w:szCs w:val="16"/>
        </w:rPr>
        <w:t>.</w:t>
      </w:r>
    </w:p>
    <w:p w:rsidR="00E4555F" w:rsidRPr="00456EE9" w:rsidRDefault="00E4555F" w:rsidP="00E455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456EE9">
        <w:rPr>
          <w:rFonts w:ascii="Arial Narrow" w:hAnsi="Arial Narrow"/>
          <w:sz w:val="16"/>
          <w:szCs w:val="16"/>
        </w:rPr>
        <w:t xml:space="preserve">Egz. 1 – a/a kancelaria  </w:t>
      </w:r>
    </w:p>
    <w:p w:rsidR="00E4555F" w:rsidRPr="00456EE9" w:rsidRDefault="00E4555F" w:rsidP="00E455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  <w:r w:rsidRPr="00456EE9">
        <w:rPr>
          <w:rFonts w:ascii="Arial Narrow" w:hAnsi="Arial Narrow"/>
          <w:sz w:val="16"/>
          <w:szCs w:val="16"/>
        </w:rPr>
        <w:t xml:space="preserve">Egz. 2 – Wykonawcy poprzez str. </w:t>
      </w:r>
      <w:proofErr w:type="spellStart"/>
      <w:r w:rsidRPr="00456EE9">
        <w:rPr>
          <w:rFonts w:ascii="Arial Narrow" w:hAnsi="Arial Narrow"/>
          <w:sz w:val="16"/>
          <w:szCs w:val="16"/>
        </w:rPr>
        <w:t>int</w:t>
      </w:r>
      <w:proofErr w:type="spellEnd"/>
      <w:r w:rsidRPr="00456EE9">
        <w:rPr>
          <w:rFonts w:ascii="Arial Narrow" w:hAnsi="Arial Narrow"/>
          <w:sz w:val="16"/>
          <w:szCs w:val="16"/>
        </w:rPr>
        <w:t xml:space="preserve">. 10wsk.mil.pl i e-propublico.pl; </w:t>
      </w:r>
      <w:proofErr w:type="spellStart"/>
      <w:r w:rsidRPr="00456EE9">
        <w:rPr>
          <w:rFonts w:ascii="Arial Narrow" w:hAnsi="Arial Narrow"/>
          <w:sz w:val="16"/>
          <w:szCs w:val="16"/>
        </w:rPr>
        <w:t>SZPubl</w:t>
      </w:r>
      <w:proofErr w:type="spellEnd"/>
      <w:r w:rsidRPr="00456EE9">
        <w:rPr>
          <w:rFonts w:ascii="Arial Narrow" w:hAnsi="Arial Narrow"/>
          <w:sz w:val="16"/>
          <w:szCs w:val="16"/>
        </w:rPr>
        <w:t>. T2612 B5</w:t>
      </w:r>
    </w:p>
    <w:p w:rsidR="00E4555F" w:rsidRPr="00E4555F" w:rsidRDefault="00E4555F" w:rsidP="00E4555F">
      <w:pPr>
        <w:rPr>
          <w:rFonts w:ascii="Arial Narrow" w:hAnsi="Arial Narrow"/>
          <w:sz w:val="16"/>
          <w:szCs w:val="16"/>
        </w:rPr>
      </w:pPr>
      <w:r w:rsidRPr="00E4555F">
        <w:rPr>
          <w:rFonts w:ascii="Arial Narrow" w:hAnsi="Arial Narrow"/>
          <w:sz w:val="16"/>
          <w:szCs w:val="16"/>
        </w:rPr>
        <w:t>Wyk. Marta Sierek – tel. 261 417 449, e-mail: marta.sierek@10wsk.mil.pl</w:t>
      </w:r>
    </w:p>
    <w:p w:rsidR="00E4555F" w:rsidRPr="00E4555F" w:rsidRDefault="00E4555F" w:rsidP="00E4555F">
      <w:pPr>
        <w:rPr>
          <w:rFonts w:ascii="Arial Narrow" w:hAnsi="Arial Narrow"/>
          <w:sz w:val="16"/>
          <w:szCs w:val="16"/>
        </w:rPr>
      </w:pPr>
      <w:r>
        <w:rPr>
          <w:rFonts w:ascii="Arial Narrow" w:hAnsi="Arial Narrow"/>
          <w:sz w:val="16"/>
          <w:szCs w:val="16"/>
        </w:rPr>
        <w:t>Data 03.12.2024 r.</w:t>
      </w:r>
    </w:p>
    <w:sectPr w:rsidR="00E4555F" w:rsidRPr="00E4555F" w:rsidSect="00035DEC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73D6" w:rsidRDefault="007473D6">
      <w:r>
        <w:separator/>
      </w:r>
    </w:p>
  </w:endnote>
  <w:endnote w:type="continuationSeparator" w:id="1">
    <w:p w:rsidR="007473D6" w:rsidRDefault="007473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73D6" w:rsidRDefault="00CE1D0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473D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473D6">
      <w:rPr>
        <w:rStyle w:val="Numerstrony"/>
        <w:noProof/>
      </w:rPr>
      <w:t>1</w:t>
    </w:r>
    <w:r>
      <w:rPr>
        <w:rStyle w:val="Numerstrony"/>
      </w:rPr>
      <w:fldChar w:fldCharType="end"/>
    </w:r>
  </w:p>
  <w:p w:rsidR="007473D6" w:rsidRDefault="007473D6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73D6" w:rsidRPr="00B862CC" w:rsidRDefault="007473D6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7473D6" w:rsidRPr="00035DEC" w:rsidRDefault="007473D6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CE1D01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CE1D01" w:rsidRPr="00B862CC">
      <w:rPr>
        <w:rFonts w:ascii="Arial" w:hAnsi="Arial"/>
        <w:sz w:val="18"/>
        <w:szCs w:val="24"/>
      </w:rPr>
      <w:fldChar w:fldCharType="separate"/>
    </w:r>
    <w:r w:rsidR="006943C9">
      <w:rPr>
        <w:rFonts w:ascii="Arial" w:hAnsi="Arial"/>
        <w:noProof/>
        <w:sz w:val="18"/>
        <w:szCs w:val="24"/>
      </w:rPr>
      <w:t>1</w:t>
    </w:r>
    <w:r w:rsidR="00CE1D01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CE1D01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CE1D01" w:rsidRPr="00B862CC">
      <w:rPr>
        <w:rFonts w:ascii="Arial" w:hAnsi="Arial"/>
        <w:sz w:val="18"/>
        <w:szCs w:val="24"/>
      </w:rPr>
      <w:fldChar w:fldCharType="separate"/>
    </w:r>
    <w:r w:rsidR="006943C9">
      <w:rPr>
        <w:rFonts w:ascii="Arial" w:hAnsi="Arial"/>
        <w:noProof/>
        <w:sz w:val="18"/>
        <w:szCs w:val="24"/>
      </w:rPr>
      <w:t>16</w:t>
    </w:r>
    <w:r w:rsidR="00CE1D01" w:rsidRPr="00B862CC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73D6" w:rsidRDefault="007473D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7473D6" w:rsidRDefault="00CE1D01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7473D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473D6">
      <w:rPr>
        <w:rStyle w:val="Numerstrony"/>
        <w:noProof/>
      </w:rPr>
      <w:t>1</w:t>
    </w:r>
    <w:r>
      <w:rPr>
        <w:rStyle w:val="Numerstrony"/>
      </w:rPr>
      <w:fldChar w:fldCharType="end"/>
    </w:r>
    <w:r w:rsidR="007473D6">
      <w:rPr>
        <w:rStyle w:val="Numerstrony"/>
      </w:rPr>
      <w:t>/</w:t>
    </w:r>
    <w:fldSimple w:instr=" NUMPAGES  \* MERGEFORMAT ">
      <w:r w:rsidR="006943C9" w:rsidRPr="006943C9">
        <w:rPr>
          <w:rStyle w:val="Numerstrony"/>
          <w:noProof/>
        </w:rPr>
        <w:t>16</w:t>
      </w:r>
    </w:fldSimple>
  </w:p>
  <w:p w:rsidR="007473D6" w:rsidRDefault="007473D6">
    <w:pPr>
      <w:pStyle w:val="Stopka"/>
      <w:tabs>
        <w:tab w:val="clear" w:pos="4536"/>
        <w:tab w:val="left" w:pos="6237"/>
      </w:tabs>
    </w:pPr>
  </w:p>
  <w:p w:rsidR="007473D6" w:rsidRDefault="007473D6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73D6" w:rsidRDefault="007473D6">
      <w:r>
        <w:separator/>
      </w:r>
    </w:p>
  </w:footnote>
  <w:footnote w:type="continuationSeparator" w:id="1">
    <w:p w:rsidR="007473D6" w:rsidRDefault="007473D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5F5B5FD7"/>
    <w:multiLevelType w:val="hybridMultilevel"/>
    <w:tmpl w:val="DCD6BC56"/>
    <w:lvl w:ilvl="0" w:tplc="AF74974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AD9608C"/>
    <w:multiLevelType w:val="hybridMultilevel"/>
    <w:tmpl w:val="36CE0B1A"/>
    <w:lvl w:ilvl="0" w:tplc="2AB018AE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7C5D58D0"/>
    <w:multiLevelType w:val="hybridMultilevel"/>
    <w:tmpl w:val="2CB0E34C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8"/>
  </w:num>
  <w:num w:numId="3">
    <w:abstractNumId w:val="2"/>
  </w:num>
  <w:num w:numId="4">
    <w:abstractNumId w:val="7"/>
  </w:num>
  <w:num w:numId="5">
    <w:abstractNumId w:val="0"/>
  </w:num>
  <w:num w:numId="6">
    <w:abstractNumId w:val="1"/>
  </w:num>
  <w:num w:numId="7">
    <w:abstractNumId w:val="5"/>
  </w:num>
  <w:num w:numId="8">
    <w:abstractNumId w:val="4"/>
  </w:num>
  <w:num w:numId="9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D5372"/>
    <w:rsid w:val="00014FCC"/>
    <w:rsid w:val="00031374"/>
    <w:rsid w:val="00035DEC"/>
    <w:rsid w:val="000A1097"/>
    <w:rsid w:val="000A1909"/>
    <w:rsid w:val="000E2A8F"/>
    <w:rsid w:val="0012774F"/>
    <w:rsid w:val="00144B7A"/>
    <w:rsid w:val="00180C6E"/>
    <w:rsid w:val="001F2CD4"/>
    <w:rsid w:val="0029606A"/>
    <w:rsid w:val="002E5F49"/>
    <w:rsid w:val="002F0F2A"/>
    <w:rsid w:val="00396C4E"/>
    <w:rsid w:val="003B2E56"/>
    <w:rsid w:val="004113EA"/>
    <w:rsid w:val="004460A9"/>
    <w:rsid w:val="00456EE9"/>
    <w:rsid w:val="00475FA5"/>
    <w:rsid w:val="004848F3"/>
    <w:rsid w:val="004A75F2"/>
    <w:rsid w:val="004A7D61"/>
    <w:rsid w:val="004B1D91"/>
    <w:rsid w:val="005144A9"/>
    <w:rsid w:val="00520165"/>
    <w:rsid w:val="00580FE6"/>
    <w:rsid w:val="0059154E"/>
    <w:rsid w:val="005B1B08"/>
    <w:rsid w:val="005D5372"/>
    <w:rsid w:val="00625F95"/>
    <w:rsid w:val="00632C3C"/>
    <w:rsid w:val="00662BDB"/>
    <w:rsid w:val="006943C9"/>
    <w:rsid w:val="006A5DF1"/>
    <w:rsid w:val="006B7198"/>
    <w:rsid w:val="006D4AB3"/>
    <w:rsid w:val="006F3B81"/>
    <w:rsid w:val="007473D6"/>
    <w:rsid w:val="007612BB"/>
    <w:rsid w:val="00791335"/>
    <w:rsid w:val="007D7198"/>
    <w:rsid w:val="00830CD0"/>
    <w:rsid w:val="00841F4C"/>
    <w:rsid w:val="008467B5"/>
    <w:rsid w:val="00870949"/>
    <w:rsid w:val="00870F9F"/>
    <w:rsid w:val="00874D3C"/>
    <w:rsid w:val="008804B6"/>
    <w:rsid w:val="00897AB0"/>
    <w:rsid w:val="008A3553"/>
    <w:rsid w:val="009003D1"/>
    <w:rsid w:val="00920EAB"/>
    <w:rsid w:val="00947A50"/>
    <w:rsid w:val="0098217A"/>
    <w:rsid w:val="009A0B3A"/>
    <w:rsid w:val="00A905AC"/>
    <w:rsid w:val="00A955BC"/>
    <w:rsid w:val="00B1255C"/>
    <w:rsid w:val="00B32FF9"/>
    <w:rsid w:val="00BA334E"/>
    <w:rsid w:val="00BA6584"/>
    <w:rsid w:val="00BE7BFD"/>
    <w:rsid w:val="00C30642"/>
    <w:rsid w:val="00C370F2"/>
    <w:rsid w:val="00C44EEC"/>
    <w:rsid w:val="00C52704"/>
    <w:rsid w:val="00CE1D01"/>
    <w:rsid w:val="00CF0237"/>
    <w:rsid w:val="00D22FFA"/>
    <w:rsid w:val="00D444EC"/>
    <w:rsid w:val="00D72D65"/>
    <w:rsid w:val="00D8461B"/>
    <w:rsid w:val="00D9049C"/>
    <w:rsid w:val="00D915F2"/>
    <w:rsid w:val="00DF32C2"/>
    <w:rsid w:val="00DF32E8"/>
    <w:rsid w:val="00E21B49"/>
    <w:rsid w:val="00E2789F"/>
    <w:rsid w:val="00E27B35"/>
    <w:rsid w:val="00E4555F"/>
    <w:rsid w:val="00E47D56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27B35"/>
  </w:style>
  <w:style w:type="paragraph" w:styleId="Nagwek1">
    <w:name w:val="heading 1"/>
    <w:basedOn w:val="Normalny"/>
    <w:next w:val="Normalny"/>
    <w:qFormat/>
    <w:rsid w:val="00A955BC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955BC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955B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955B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955BC"/>
  </w:style>
  <w:style w:type="paragraph" w:styleId="Tekstpodstawowywcity">
    <w:name w:val="Body Text Indent"/>
    <w:basedOn w:val="Normalny"/>
    <w:rsid w:val="00A955BC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A955BC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A955BC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A955BC"/>
    <w:rPr>
      <w:sz w:val="28"/>
    </w:rPr>
  </w:style>
  <w:style w:type="paragraph" w:styleId="Tekstpodstawowywcity3">
    <w:name w:val="Body Text Indent 3"/>
    <w:basedOn w:val="Normalny"/>
    <w:rsid w:val="00A955BC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E4555F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E4555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EF36B3-8B52-452F-9E84-6D59AB228D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16</Pages>
  <Words>2881</Words>
  <Characters>18582</Characters>
  <Application>Microsoft Office Word</Application>
  <DocSecurity>0</DocSecurity>
  <Lines>154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2</cp:revision>
  <cp:lastPrinted>2024-12-03T10:17:00Z</cp:lastPrinted>
  <dcterms:created xsi:type="dcterms:W3CDTF">2024-12-03T10:23:00Z</dcterms:created>
  <dcterms:modified xsi:type="dcterms:W3CDTF">2024-12-03T10:23:00Z</dcterms:modified>
</cp:coreProperties>
</file>