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A636E" w14:textId="4F7C7368" w:rsidR="00F245C5" w:rsidRPr="002158CC" w:rsidRDefault="003918EE" w:rsidP="002158CC">
      <w:pPr>
        <w:spacing w:after="600"/>
        <w:jc w:val="right"/>
      </w:pPr>
      <w:bookmarkStart w:id="0" w:name="_Hlk53520193"/>
      <w:r w:rsidRPr="002158CC">
        <w:t>Poznań</w:t>
      </w:r>
      <w:r w:rsidR="00F245C5" w:rsidRPr="002158CC">
        <w:t xml:space="preserve"> dnia: </w:t>
      </w:r>
      <w:r w:rsidRPr="002158CC">
        <w:t>2024-12-0</w:t>
      </w:r>
      <w:r w:rsidR="00FB7BA1">
        <w:t>3</w:t>
      </w:r>
    </w:p>
    <w:p w14:paraId="64C52CF4" w14:textId="77777777" w:rsidR="003918EE" w:rsidRPr="002158CC" w:rsidRDefault="003918EE" w:rsidP="002158CC">
      <w:pPr>
        <w:ind w:right="3969"/>
        <w:rPr>
          <w:b/>
          <w:bCs/>
        </w:rPr>
      </w:pPr>
      <w:r w:rsidRPr="002158CC">
        <w:rPr>
          <w:b/>
          <w:bCs/>
        </w:rPr>
        <w:t>Szpital Wojewódzki w Poznaniu</w:t>
      </w:r>
    </w:p>
    <w:p w14:paraId="7B5A7D1B" w14:textId="77777777" w:rsidR="00F245C5" w:rsidRPr="002158CC" w:rsidRDefault="003918EE" w:rsidP="002158CC">
      <w:pPr>
        <w:ind w:right="3969"/>
        <w:rPr>
          <w:b/>
          <w:bCs/>
        </w:rPr>
      </w:pPr>
      <w:r w:rsidRPr="002158CC">
        <w:rPr>
          <w:b/>
          <w:bCs/>
        </w:rPr>
        <w:t>Dział Zamówień Publicznych</w:t>
      </w:r>
    </w:p>
    <w:p w14:paraId="597E674C" w14:textId="77777777" w:rsidR="00F245C5" w:rsidRPr="002158CC" w:rsidRDefault="003918EE" w:rsidP="002158CC">
      <w:pPr>
        <w:ind w:right="3969"/>
      </w:pPr>
      <w:r w:rsidRPr="002158CC">
        <w:t>Juraszów</w:t>
      </w:r>
      <w:r w:rsidR="00F245C5" w:rsidRPr="002158CC">
        <w:t xml:space="preserve"> </w:t>
      </w:r>
      <w:r w:rsidRPr="002158CC">
        <w:t>7/19</w:t>
      </w:r>
    </w:p>
    <w:p w14:paraId="614DBD6D" w14:textId="77777777" w:rsidR="00F245C5" w:rsidRPr="002158CC" w:rsidRDefault="003918EE" w:rsidP="002158CC">
      <w:pPr>
        <w:ind w:right="4253"/>
      </w:pPr>
      <w:r w:rsidRPr="002158CC">
        <w:t>60-479</w:t>
      </w:r>
      <w:r w:rsidR="00F245C5" w:rsidRPr="002158CC">
        <w:t xml:space="preserve"> </w:t>
      </w:r>
      <w:r w:rsidRPr="002158CC">
        <w:t>Poznań</w:t>
      </w:r>
    </w:p>
    <w:p w14:paraId="3E8C16B2" w14:textId="77777777" w:rsidR="00D30F1F" w:rsidRPr="002158CC" w:rsidRDefault="00D30F1F" w:rsidP="002158CC">
      <w:pPr>
        <w:tabs>
          <w:tab w:val="right" w:pos="9072"/>
        </w:tabs>
        <w:ind w:left="5670"/>
        <w:jc w:val="both"/>
        <w:rPr>
          <w:b/>
        </w:rPr>
      </w:pPr>
      <w:r w:rsidRPr="002158CC">
        <w:rPr>
          <w:b/>
        </w:rPr>
        <w:t>WYKONAWCY</w:t>
      </w:r>
    </w:p>
    <w:p w14:paraId="1F4F88C7" w14:textId="77777777" w:rsidR="00F245C5" w:rsidRPr="002158CC" w:rsidRDefault="00D30F1F" w:rsidP="002158CC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2158C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2158CC" w14:paraId="109075AE" w14:textId="77777777" w:rsidTr="002716A3">
        <w:tc>
          <w:tcPr>
            <w:tcW w:w="10065" w:type="dxa"/>
            <w:shd w:val="clear" w:color="auto" w:fill="F2F2F2"/>
            <w:hideMark/>
          </w:tcPr>
          <w:p w14:paraId="493EF32A" w14:textId="77777777" w:rsidR="00F245C5" w:rsidRPr="002158CC" w:rsidRDefault="00F245C5" w:rsidP="002158C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158C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F0366EE" w14:textId="468FC0E7" w:rsidR="00F245C5" w:rsidRPr="002158CC" w:rsidRDefault="00F245C5" w:rsidP="002158C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158C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FB7BA1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10FF570D" w14:textId="77777777" w:rsidR="00F245C5" w:rsidRPr="002158CC" w:rsidRDefault="00F245C5" w:rsidP="002158CC">
      <w:pPr>
        <w:keepNext/>
        <w:spacing w:after="240"/>
        <w:outlineLvl w:val="0"/>
        <w:rPr>
          <w:b/>
        </w:rPr>
      </w:pPr>
    </w:p>
    <w:p w14:paraId="2EBB4219" w14:textId="77777777" w:rsidR="00F245C5" w:rsidRPr="002158CC" w:rsidRDefault="00F245C5" w:rsidP="002158CC">
      <w:pPr>
        <w:spacing w:after="120"/>
        <w:jc w:val="both"/>
        <w:rPr>
          <w:rFonts w:eastAsia="Calibri"/>
          <w:lang w:eastAsia="en-US"/>
        </w:rPr>
      </w:pPr>
      <w:r w:rsidRPr="002158CC">
        <w:rPr>
          <w:rFonts w:eastAsia="Calibri"/>
          <w:lang w:eastAsia="en-US"/>
        </w:rPr>
        <w:t xml:space="preserve">Dotyczy </w:t>
      </w:r>
      <w:r w:rsidRPr="002158CC">
        <w:t>postępowania o udzielenie zamówienia publicznego</w:t>
      </w:r>
      <w:r w:rsidRPr="002158C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2158CC" w14:paraId="53621C07" w14:textId="77777777" w:rsidTr="002716A3">
        <w:tc>
          <w:tcPr>
            <w:tcW w:w="2269" w:type="dxa"/>
            <w:shd w:val="clear" w:color="auto" w:fill="auto"/>
          </w:tcPr>
          <w:p w14:paraId="60E391A5" w14:textId="77777777" w:rsidR="00F245C5" w:rsidRPr="002158CC" w:rsidRDefault="00F245C5" w:rsidP="002158C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158C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575B9C" w14:textId="77777777" w:rsidR="00F245C5" w:rsidRPr="002158CC" w:rsidRDefault="003918EE" w:rsidP="002158C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158CC">
              <w:rPr>
                <w:bCs/>
              </w:rPr>
              <w:t>Środki dezynfekcyjne</w:t>
            </w:r>
          </w:p>
        </w:tc>
      </w:tr>
      <w:tr w:rsidR="003918EE" w:rsidRPr="002158CC" w14:paraId="298DD83B" w14:textId="77777777" w:rsidTr="005B1B42">
        <w:tc>
          <w:tcPr>
            <w:tcW w:w="2269" w:type="dxa"/>
            <w:shd w:val="clear" w:color="auto" w:fill="auto"/>
          </w:tcPr>
          <w:p w14:paraId="75DA26C2" w14:textId="77777777" w:rsidR="003918EE" w:rsidRPr="002158CC" w:rsidRDefault="003918EE" w:rsidP="002158C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158C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0DE819" w14:textId="77777777" w:rsidR="003918EE" w:rsidRPr="002158CC" w:rsidRDefault="003918EE" w:rsidP="002158C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158CC">
              <w:rPr>
                <w:bCs/>
              </w:rPr>
              <w:t>SZW/DZP/77/2024</w:t>
            </w:r>
          </w:p>
        </w:tc>
      </w:tr>
    </w:tbl>
    <w:p w14:paraId="41AD1E69" w14:textId="77777777" w:rsidR="00F245C5" w:rsidRPr="002158CC" w:rsidRDefault="00F245C5" w:rsidP="002158CC">
      <w:pPr>
        <w:tabs>
          <w:tab w:val="left" w:pos="708"/>
          <w:tab w:val="center" w:pos="4536"/>
          <w:tab w:val="right" w:pos="9072"/>
        </w:tabs>
      </w:pPr>
    </w:p>
    <w:p w14:paraId="297466DB" w14:textId="77777777" w:rsidR="003918EE" w:rsidRPr="002158CC" w:rsidRDefault="00F245C5" w:rsidP="002158CC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2158CC">
        <w:t xml:space="preserve">Zamawiający, </w:t>
      </w:r>
      <w:r w:rsidR="003918EE" w:rsidRPr="002158CC">
        <w:rPr>
          <w:b/>
        </w:rPr>
        <w:t>Szpital Wojewódzki w Poznaniu</w:t>
      </w:r>
    </w:p>
    <w:p w14:paraId="719AA8B0" w14:textId="77777777" w:rsidR="00A02E94" w:rsidRPr="002158CC" w:rsidRDefault="003918EE" w:rsidP="002158CC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2158CC">
        <w:rPr>
          <w:b/>
        </w:rPr>
        <w:t>Dział Zamówień Publicznych</w:t>
      </w:r>
      <w:r w:rsidR="00F245C5" w:rsidRPr="002158CC">
        <w:t xml:space="preserve">, działając na podstawie art. 253 ust. 1 ustawy z dnia 11 września 2019r. Prawo zamówień publicznych </w:t>
      </w:r>
      <w:r w:rsidRPr="002158CC">
        <w:t>(</w:t>
      </w:r>
      <w:proofErr w:type="spellStart"/>
      <w:r w:rsidRPr="002158CC">
        <w:t>t.j</w:t>
      </w:r>
      <w:proofErr w:type="spellEnd"/>
      <w:r w:rsidRPr="002158CC">
        <w:t>. Dz. U. z 2024 poz. 1320)</w:t>
      </w:r>
      <w:r w:rsidR="00F245C5" w:rsidRPr="002158CC">
        <w:t xml:space="preserve">, zwanej dalej „ustawą </w:t>
      </w:r>
      <w:proofErr w:type="spellStart"/>
      <w:r w:rsidR="00F245C5" w:rsidRPr="002158CC">
        <w:t>Pzp</w:t>
      </w:r>
      <w:proofErr w:type="spellEnd"/>
      <w:r w:rsidR="00F245C5" w:rsidRPr="002158CC">
        <w:t>”, informuje, że w toczącym się postępowaniu o udzielenie zamówienia publicznego</w:t>
      </w:r>
      <w:r w:rsidR="00A02E94" w:rsidRPr="002158CC">
        <w:t xml:space="preserve">, </w:t>
      </w:r>
      <w:r w:rsidR="00F245C5" w:rsidRPr="002158CC">
        <w:t>jako najkorzystniejsza wybrana została oferta złożona przez wykonawcę</w:t>
      </w:r>
      <w:r w:rsidR="00A02E94" w:rsidRPr="002158CC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918EE" w:rsidRPr="002158CC" w14:paraId="0C4C9AA3" w14:textId="77777777" w:rsidTr="002158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C2B2D" w14:textId="77777777" w:rsidR="003918EE" w:rsidRPr="002158CC" w:rsidRDefault="003918EE" w:rsidP="002158CC">
            <w:pPr>
              <w:spacing w:before="120" w:after="240"/>
              <w:jc w:val="both"/>
            </w:pPr>
            <w:r w:rsidRPr="002158CC">
              <w:rPr>
                <w:b/>
                <w:bCs/>
              </w:rPr>
              <w:t>Część nr 3</w:t>
            </w:r>
            <w:r w:rsidRPr="002158CC">
              <w:t>: System suchych zrolowanych do nasączania preparatami dezynfekcyjnymi.</w:t>
            </w:r>
          </w:p>
          <w:p w14:paraId="4F515EC0" w14:textId="0B1CF2E8" w:rsidR="003918EE" w:rsidRPr="002158CC" w:rsidRDefault="003918EE" w:rsidP="002158CC">
            <w:pPr>
              <w:spacing w:before="60"/>
              <w:jc w:val="both"/>
              <w:rPr>
                <w:b/>
              </w:rPr>
            </w:pPr>
            <w:proofErr w:type="spellStart"/>
            <w:r w:rsidRPr="002158CC">
              <w:rPr>
                <w:b/>
              </w:rPr>
              <w:t>Foxmedical</w:t>
            </w:r>
            <w:proofErr w:type="spellEnd"/>
            <w:r w:rsidRPr="002158CC">
              <w:rPr>
                <w:b/>
              </w:rPr>
              <w:t xml:space="preserve"> </w:t>
            </w:r>
            <w:r w:rsidR="002237E5">
              <w:rPr>
                <w:b/>
              </w:rPr>
              <w:t xml:space="preserve">Sp. z o.o. </w:t>
            </w:r>
          </w:p>
          <w:p w14:paraId="7FACB9E6" w14:textId="77777777" w:rsidR="003918EE" w:rsidRPr="002158CC" w:rsidRDefault="003918EE" w:rsidP="002158CC">
            <w:pPr>
              <w:jc w:val="both"/>
              <w:rPr>
                <w:bCs/>
              </w:rPr>
            </w:pPr>
            <w:r w:rsidRPr="002158CC">
              <w:rPr>
                <w:bCs/>
              </w:rPr>
              <w:t>ul. Szkolna 1 /215</w:t>
            </w:r>
          </w:p>
          <w:p w14:paraId="206497B4" w14:textId="77777777" w:rsidR="003918EE" w:rsidRPr="002158CC" w:rsidRDefault="003918EE" w:rsidP="002158CC">
            <w:pPr>
              <w:spacing w:after="120"/>
              <w:jc w:val="both"/>
              <w:rPr>
                <w:bCs/>
              </w:rPr>
            </w:pPr>
            <w:r w:rsidRPr="002158CC">
              <w:rPr>
                <w:bCs/>
              </w:rPr>
              <w:t>61-835 Poznań</w:t>
            </w:r>
          </w:p>
          <w:p w14:paraId="4E1CA4A3" w14:textId="77777777" w:rsidR="003918EE" w:rsidRPr="002158CC" w:rsidRDefault="003918EE" w:rsidP="002158CC">
            <w:pPr>
              <w:jc w:val="both"/>
              <w:rPr>
                <w:bCs/>
              </w:rPr>
            </w:pPr>
            <w:r w:rsidRPr="002158CC">
              <w:t xml:space="preserve">za cenę wykonania przedmiotu zamówienia w wysokości </w:t>
            </w:r>
            <w:r w:rsidRPr="002158CC">
              <w:rPr>
                <w:b/>
              </w:rPr>
              <w:t>79 858.52 zł</w:t>
            </w:r>
            <w:r w:rsidRPr="002158CC">
              <w:t xml:space="preserve"> </w:t>
            </w:r>
            <w:r w:rsidRPr="002158CC">
              <w:rPr>
                <w:b/>
                <w:bCs/>
              </w:rPr>
              <w:t>brutto</w:t>
            </w:r>
            <w:r w:rsidRPr="002158CC">
              <w:rPr>
                <w:bCs/>
              </w:rPr>
              <w:t>.</w:t>
            </w:r>
          </w:p>
          <w:p w14:paraId="3BE4EFA9" w14:textId="77777777" w:rsidR="003918EE" w:rsidRPr="002158CC" w:rsidRDefault="003918EE" w:rsidP="002158CC">
            <w:pPr>
              <w:spacing w:before="120"/>
              <w:jc w:val="both"/>
              <w:rPr>
                <w:color w:val="000000"/>
              </w:rPr>
            </w:pPr>
            <w:r w:rsidRPr="002158CC">
              <w:rPr>
                <w:color w:val="000000"/>
                <w:u w:val="single"/>
              </w:rPr>
              <w:t>Uzasadnienie wyboru</w:t>
            </w:r>
            <w:r w:rsidRPr="002158CC">
              <w:rPr>
                <w:color w:val="000000"/>
              </w:rPr>
              <w:t>:</w:t>
            </w:r>
          </w:p>
          <w:p w14:paraId="58CAF631" w14:textId="77777777" w:rsidR="003918EE" w:rsidRPr="002158CC" w:rsidRDefault="003918EE" w:rsidP="002158CC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158CC">
              <w:t xml:space="preserve">Oferta otrzymała największą ilość punktów - łącznie 100,00 - w oparciu o określone </w:t>
            </w:r>
          </w:p>
          <w:p w14:paraId="7D53A0CC" w14:textId="77777777" w:rsidR="003918EE" w:rsidRPr="002158CC" w:rsidRDefault="003918EE" w:rsidP="002158CC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158CC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2EBB4164" w14:textId="77777777" w:rsidR="00A02E94" w:rsidRPr="002158CC" w:rsidRDefault="00F245C5" w:rsidP="002158CC">
      <w:pPr>
        <w:spacing w:before="360" w:after="120"/>
        <w:jc w:val="both"/>
        <w:rPr>
          <w:color w:val="000000"/>
        </w:rPr>
      </w:pPr>
      <w:r w:rsidRPr="002158CC">
        <w:rPr>
          <w:b/>
          <w:bCs/>
          <w:color w:val="000000"/>
        </w:rPr>
        <w:t>Punktacja przyznana ofertom w każdym kryterium oceny ofert wraz z łączną punktacją</w:t>
      </w:r>
      <w:r w:rsidRPr="002158C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31"/>
        <w:gridCol w:w="2665"/>
        <w:gridCol w:w="1559"/>
      </w:tblGrid>
      <w:tr w:rsidR="00A02E94" w:rsidRPr="002158CC" w14:paraId="2CCA25BF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C86454" w14:textId="77777777" w:rsidR="00A02E94" w:rsidRPr="002158CC" w:rsidRDefault="00F245C5" w:rsidP="002158C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58CC">
              <w:rPr>
                <w:bCs/>
              </w:rPr>
              <w:t>Część</w:t>
            </w:r>
            <w:r w:rsidR="00A02E94" w:rsidRPr="002158CC">
              <w:rPr>
                <w:bCs/>
              </w:rPr>
              <w:t xml:space="preserve"> </w:t>
            </w:r>
            <w:r w:rsidR="007D7932" w:rsidRPr="002158CC">
              <w:rPr>
                <w:bCs/>
              </w:rPr>
              <w:t>zamówienia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BDE3E7" w14:textId="77777777" w:rsidR="00A02E94" w:rsidRPr="002158CC" w:rsidRDefault="007D7932" w:rsidP="002158CC">
            <w:pPr>
              <w:spacing w:before="120" w:after="120"/>
              <w:jc w:val="center"/>
              <w:rPr>
                <w:bCs/>
              </w:rPr>
            </w:pPr>
            <w:r w:rsidRPr="002158CC">
              <w:rPr>
                <w:bCs/>
              </w:rPr>
              <w:t>Wykonawca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CD249" w14:textId="77777777" w:rsidR="00A02E94" w:rsidRPr="002158CC" w:rsidRDefault="007D7932" w:rsidP="002158C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58CC">
              <w:rPr>
                <w:bCs/>
                <w:color w:val="000000"/>
              </w:rPr>
              <w:t>K</w:t>
            </w:r>
            <w:r w:rsidR="00A02E94" w:rsidRPr="002158CC">
              <w:rPr>
                <w:bCs/>
                <w:color w:val="000000"/>
              </w:rPr>
              <w:t xml:space="preserve">ryterium - </w:t>
            </w:r>
            <w:r w:rsidRPr="002158CC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C0B4C" w14:textId="77777777" w:rsidR="00A02E94" w:rsidRPr="002158CC" w:rsidRDefault="00A02E94" w:rsidP="002158C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58CC">
              <w:rPr>
                <w:bCs/>
                <w:color w:val="000000"/>
              </w:rPr>
              <w:t>Razem</w:t>
            </w:r>
          </w:p>
        </w:tc>
      </w:tr>
      <w:tr w:rsidR="003918EE" w:rsidRPr="002158CC" w14:paraId="75B90FC1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E8D0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3 - System suchych zrolowanych do nasączania 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3F05" w14:textId="09F0832B" w:rsidR="003918EE" w:rsidRPr="00476117" w:rsidRDefault="003918EE" w:rsidP="002158C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476117">
              <w:rPr>
                <w:b/>
                <w:bCs/>
                <w:sz w:val="22"/>
                <w:szCs w:val="22"/>
              </w:rPr>
              <w:t>Foxmedical</w:t>
            </w:r>
            <w:proofErr w:type="spellEnd"/>
            <w:r w:rsidRPr="00476117">
              <w:rPr>
                <w:b/>
                <w:bCs/>
                <w:sz w:val="22"/>
                <w:szCs w:val="22"/>
              </w:rPr>
              <w:t xml:space="preserve"> </w:t>
            </w:r>
            <w:r w:rsidR="002237E5" w:rsidRPr="00476117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536B52EB" w14:textId="77777777" w:rsidR="003918EE" w:rsidRPr="00476117" w:rsidRDefault="003918EE" w:rsidP="002158CC">
            <w:pPr>
              <w:rPr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ul. Szkolna 1/215</w:t>
            </w:r>
          </w:p>
          <w:p w14:paraId="5758F2BD" w14:textId="77777777" w:rsidR="003918EE" w:rsidRPr="00476117" w:rsidRDefault="003918EE" w:rsidP="002158CC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61-835 Poznań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526B0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E23C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100,00</w:t>
            </w:r>
          </w:p>
        </w:tc>
      </w:tr>
      <w:tr w:rsidR="003918EE" w:rsidRPr="002158CC" w14:paraId="66637858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57E6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3 - System suchych zrolowanych do nasączania </w:t>
            </w:r>
            <w:r w:rsidRPr="00476117">
              <w:rPr>
                <w:sz w:val="22"/>
                <w:szCs w:val="22"/>
              </w:rPr>
              <w:lastRenderedPageBreak/>
              <w:t>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17F1" w14:textId="77777777" w:rsidR="002237E5" w:rsidRPr="002237E5" w:rsidRDefault="002237E5" w:rsidP="002237E5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2237E5">
              <w:rPr>
                <w:b/>
                <w:bCs/>
                <w:sz w:val="22"/>
                <w:szCs w:val="22"/>
              </w:rPr>
              <w:lastRenderedPageBreak/>
              <w:t>ProjectMed Tomasz Surowiec</w:t>
            </w:r>
          </w:p>
          <w:p w14:paraId="2FDA6B44" w14:textId="77777777" w:rsidR="002237E5" w:rsidRPr="002237E5" w:rsidRDefault="002237E5" w:rsidP="002237E5">
            <w:pPr>
              <w:rPr>
                <w:sz w:val="22"/>
                <w:szCs w:val="22"/>
              </w:rPr>
            </w:pPr>
            <w:r w:rsidRPr="002237E5">
              <w:rPr>
                <w:sz w:val="22"/>
                <w:szCs w:val="22"/>
              </w:rPr>
              <w:t xml:space="preserve">ul. </w:t>
            </w:r>
            <w:proofErr w:type="spellStart"/>
            <w:r w:rsidRPr="002237E5">
              <w:rPr>
                <w:sz w:val="22"/>
                <w:szCs w:val="22"/>
              </w:rPr>
              <w:t>Alejkowa</w:t>
            </w:r>
            <w:proofErr w:type="spellEnd"/>
            <w:r w:rsidRPr="002237E5">
              <w:rPr>
                <w:sz w:val="22"/>
                <w:szCs w:val="22"/>
              </w:rPr>
              <w:t xml:space="preserve"> 21/B9 </w:t>
            </w:r>
          </w:p>
          <w:p w14:paraId="5BFC5C42" w14:textId="6951ED23" w:rsidR="003918EE" w:rsidRPr="00476117" w:rsidRDefault="002237E5" w:rsidP="002237E5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15-528 Sowlany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C2D09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- 80.52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A30A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80,52</w:t>
            </w:r>
          </w:p>
        </w:tc>
      </w:tr>
      <w:tr w:rsidR="003918EE" w:rsidRPr="002158CC" w14:paraId="26322DE2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AD47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3 - System suchych zrolowanych do nasączania 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1B78" w14:textId="77777777" w:rsidR="002237E5" w:rsidRPr="002237E5" w:rsidRDefault="002237E5" w:rsidP="002237E5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2237E5">
              <w:rPr>
                <w:b/>
                <w:bCs/>
                <w:sz w:val="22"/>
                <w:szCs w:val="22"/>
              </w:rPr>
              <w:t>Medi-Pro Sp. z o.o.</w:t>
            </w:r>
          </w:p>
          <w:p w14:paraId="06807F1F" w14:textId="77777777" w:rsidR="002237E5" w:rsidRPr="002237E5" w:rsidRDefault="002237E5" w:rsidP="002237E5">
            <w:pPr>
              <w:rPr>
                <w:sz w:val="22"/>
                <w:szCs w:val="22"/>
              </w:rPr>
            </w:pPr>
            <w:r w:rsidRPr="002237E5">
              <w:rPr>
                <w:sz w:val="22"/>
                <w:szCs w:val="22"/>
              </w:rPr>
              <w:t xml:space="preserve">ul. Wysockiego 6b </w:t>
            </w:r>
          </w:p>
          <w:p w14:paraId="7A1E53C4" w14:textId="0A998867" w:rsidR="003918EE" w:rsidRPr="00476117" w:rsidRDefault="002237E5" w:rsidP="002237E5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03-371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6E0D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- 75.67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DFA2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75,67</w:t>
            </w:r>
          </w:p>
        </w:tc>
      </w:tr>
      <w:tr w:rsidR="003918EE" w:rsidRPr="002158CC" w14:paraId="4DAC02CB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FD75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3 - System suchych zrolowanych do nasączania 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2267B" w14:textId="77777777" w:rsidR="002237E5" w:rsidRPr="002237E5" w:rsidRDefault="002237E5" w:rsidP="002237E5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2237E5">
              <w:rPr>
                <w:b/>
                <w:bCs/>
                <w:sz w:val="22"/>
                <w:szCs w:val="22"/>
              </w:rPr>
              <w:t>Bialmed Sp. z o.o.</w:t>
            </w:r>
          </w:p>
          <w:p w14:paraId="445AF6FA" w14:textId="77777777" w:rsidR="002237E5" w:rsidRPr="002237E5" w:rsidRDefault="002237E5" w:rsidP="002237E5">
            <w:pPr>
              <w:rPr>
                <w:sz w:val="22"/>
                <w:szCs w:val="22"/>
              </w:rPr>
            </w:pPr>
            <w:r w:rsidRPr="002237E5">
              <w:rPr>
                <w:sz w:val="22"/>
                <w:szCs w:val="22"/>
              </w:rPr>
              <w:t>ul. Kazimierzowska 46/48/35</w:t>
            </w:r>
          </w:p>
          <w:p w14:paraId="6B042354" w14:textId="70C1BACC" w:rsidR="003918EE" w:rsidRPr="00476117" w:rsidRDefault="002237E5" w:rsidP="002237E5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02-546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494D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- 47.81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C525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47,81</w:t>
            </w:r>
          </w:p>
        </w:tc>
      </w:tr>
      <w:tr w:rsidR="003918EE" w:rsidRPr="002158CC" w14:paraId="636EE7C8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0461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3 - System suchych zrolowanych do nasączania 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1C4A" w14:textId="77777777" w:rsidR="002237E5" w:rsidRPr="002237E5" w:rsidRDefault="002237E5" w:rsidP="002237E5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2237E5">
              <w:rPr>
                <w:b/>
                <w:bCs/>
                <w:sz w:val="22"/>
                <w:szCs w:val="22"/>
              </w:rPr>
              <w:t>Medilab Firma Wytwórczo-Usługowa Sp. z o.o.</w:t>
            </w:r>
          </w:p>
          <w:p w14:paraId="4CF2F83B" w14:textId="77777777" w:rsidR="002237E5" w:rsidRPr="002237E5" w:rsidRDefault="002237E5" w:rsidP="002237E5">
            <w:pPr>
              <w:rPr>
                <w:sz w:val="22"/>
                <w:szCs w:val="22"/>
              </w:rPr>
            </w:pPr>
            <w:r w:rsidRPr="002237E5">
              <w:rPr>
                <w:sz w:val="22"/>
                <w:szCs w:val="22"/>
              </w:rPr>
              <w:t xml:space="preserve">ul. Niedźwiedzia 60 </w:t>
            </w:r>
          </w:p>
          <w:p w14:paraId="40547682" w14:textId="2029D5DD" w:rsidR="003918EE" w:rsidRPr="00476117" w:rsidRDefault="002237E5" w:rsidP="002237E5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15-531 Białystok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29C7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- 46.84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74E3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46,84</w:t>
            </w:r>
          </w:p>
        </w:tc>
      </w:tr>
      <w:tr w:rsidR="003918EE" w:rsidRPr="002158CC" w14:paraId="36F6D773" w14:textId="77777777" w:rsidTr="002237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C0CB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3 - System suchych zrolowanych do nasączania preparatami dezynfekcyjnymi.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4FF4" w14:textId="77777777" w:rsidR="002237E5" w:rsidRPr="002237E5" w:rsidRDefault="002237E5" w:rsidP="002237E5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2237E5">
              <w:rPr>
                <w:b/>
                <w:bCs/>
                <w:sz w:val="22"/>
                <w:szCs w:val="22"/>
              </w:rPr>
              <w:t>Euro Trade Technology Sp. z o. o.</w:t>
            </w:r>
          </w:p>
          <w:p w14:paraId="63C9FE88" w14:textId="77777777" w:rsidR="002237E5" w:rsidRPr="002237E5" w:rsidRDefault="002237E5" w:rsidP="002237E5">
            <w:pPr>
              <w:rPr>
                <w:sz w:val="22"/>
                <w:szCs w:val="22"/>
              </w:rPr>
            </w:pPr>
            <w:r w:rsidRPr="002237E5">
              <w:rPr>
                <w:sz w:val="22"/>
                <w:szCs w:val="22"/>
              </w:rPr>
              <w:t xml:space="preserve">ul. Siemiradzkiego 19 </w:t>
            </w:r>
          </w:p>
          <w:p w14:paraId="02BCF002" w14:textId="57369EC4" w:rsidR="003918EE" w:rsidRPr="00476117" w:rsidRDefault="002237E5" w:rsidP="002237E5">
            <w:pPr>
              <w:spacing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64-920 Piła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0209F" w14:textId="77777777" w:rsidR="003918EE" w:rsidRPr="00476117" w:rsidRDefault="003918EE" w:rsidP="002158C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>1 - Cena - 17.70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02778" w14:textId="77777777" w:rsidR="003918EE" w:rsidRPr="00476117" w:rsidRDefault="003918EE" w:rsidP="002158CC">
            <w:pPr>
              <w:jc w:val="center"/>
              <w:rPr>
                <w:color w:val="000000"/>
                <w:sz w:val="22"/>
                <w:szCs w:val="22"/>
              </w:rPr>
            </w:pPr>
            <w:r w:rsidRPr="00476117">
              <w:rPr>
                <w:sz w:val="22"/>
                <w:szCs w:val="22"/>
              </w:rPr>
              <w:t xml:space="preserve">  17,70</w:t>
            </w:r>
          </w:p>
        </w:tc>
      </w:tr>
    </w:tbl>
    <w:p w14:paraId="45063E66" w14:textId="77777777" w:rsidR="00A02E94" w:rsidRPr="002158CC" w:rsidRDefault="00A02E94" w:rsidP="002158CC">
      <w:pPr>
        <w:spacing w:before="120"/>
        <w:jc w:val="both"/>
        <w:rPr>
          <w:color w:val="000000"/>
        </w:rPr>
      </w:pPr>
    </w:p>
    <w:p w14:paraId="1B94A081" w14:textId="77777777" w:rsidR="00A02E94" w:rsidRPr="002158CC" w:rsidRDefault="00A02E94" w:rsidP="002158CC">
      <w:pPr>
        <w:spacing w:after="120"/>
        <w:jc w:val="both"/>
        <w:rPr>
          <w:color w:val="000000"/>
        </w:rPr>
      </w:pPr>
      <w:r w:rsidRPr="002158CC">
        <w:rPr>
          <w:b/>
          <w:bCs/>
          <w:color w:val="000000"/>
        </w:rPr>
        <w:t>Informacja o wykonawcach, których oferty zostały odrzucone</w:t>
      </w:r>
      <w:r w:rsidRPr="002158C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2158CC" w14:paraId="15681B5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FDE3959" w14:textId="77777777" w:rsidR="00A02E94" w:rsidRPr="002158CC" w:rsidRDefault="00A02E94" w:rsidP="002158CC">
            <w:pPr>
              <w:spacing w:before="60" w:after="60"/>
              <w:jc w:val="center"/>
              <w:rPr>
                <w:bCs/>
              </w:rPr>
            </w:pPr>
            <w:r w:rsidRPr="002158CC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B4AE5EB" w14:textId="77777777" w:rsidR="00A02E94" w:rsidRPr="002158CC" w:rsidRDefault="00A02E94" w:rsidP="002158CC">
            <w:pPr>
              <w:spacing w:before="60" w:after="60"/>
              <w:jc w:val="center"/>
              <w:rPr>
                <w:bCs/>
              </w:rPr>
            </w:pPr>
            <w:r w:rsidRPr="002158CC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363595E" w14:textId="77777777" w:rsidR="00A02E94" w:rsidRPr="002158CC" w:rsidRDefault="00A02E94" w:rsidP="002158CC">
            <w:pPr>
              <w:spacing w:before="60" w:after="60"/>
              <w:jc w:val="center"/>
              <w:rPr>
                <w:bCs/>
              </w:rPr>
            </w:pPr>
            <w:r w:rsidRPr="002158CC">
              <w:rPr>
                <w:bCs/>
              </w:rPr>
              <w:t>Uzasadnienie odrzucenia oferty</w:t>
            </w:r>
          </w:p>
        </w:tc>
      </w:tr>
      <w:tr w:rsidR="003918EE" w:rsidRPr="002158CC" w14:paraId="39D5C44A" w14:textId="77777777" w:rsidTr="00FB4EEF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583733" w14:textId="77777777" w:rsidR="003918EE" w:rsidRDefault="003918EE" w:rsidP="002158CC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18186F0B" w14:textId="77777777" w:rsidR="00FB4EEF" w:rsidRDefault="00FB4EEF" w:rsidP="002158CC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55ED377C" w14:textId="7D968388" w:rsidR="00FB4EEF" w:rsidRPr="002158CC" w:rsidRDefault="00FB4EEF" w:rsidP="002158CC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02AB15" w14:textId="4CB602CE" w:rsidR="003918EE" w:rsidRPr="002158CC" w:rsidRDefault="003918EE" w:rsidP="00476117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925BB9" w14:textId="0610C72F" w:rsidR="003918EE" w:rsidRPr="002158CC" w:rsidRDefault="003918EE" w:rsidP="002158CC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2DD81AAE" w14:textId="77777777" w:rsidR="002237E5" w:rsidRDefault="002237E5" w:rsidP="002237E5">
      <w:pPr>
        <w:spacing w:line="276" w:lineRule="auto"/>
        <w:jc w:val="both"/>
      </w:pPr>
      <w:bookmarkStart w:id="1" w:name="_Hlk71620154"/>
    </w:p>
    <w:bookmarkEnd w:id="1"/>
    <w:p w14:paraId="3EC07757" w14:textId="4C3F1FAB" w:rsidR="00FB4EEF" w:rsidRPr="00350C96" w:rsidRDefault="00FB4EEF" w:rsidP="00FB4EEF">
      <w:pPr>
        <w:spacing w:before="120" w:after="120"/>
        <w:jc w:val="both"/>
        <w:rPr>
          <w:color w:val="000000"/>
          <w:sz w:val="22"/>
          <w:szCs w:val="22"/>
          <w:u w:val="single"/>
        </w:rPr>
      </w:pPr>
      <w:r w:rsidRPr="00350C96">
        <w:rPr>
          <w:color w:val="000000"/>
          <w:sz w:val="22"/>
          <w:szCs w:val="22"/>
          <w:u w:val="single"/>
        </w:rPr>
        <w:t xml:space="preserve">Zamawiający informuje, iż powiadomienie o wyborze oferty najkorzystniejszej dla zadania nr </w:t>
      </w:r>
      <w:r>
        <w:rPr>
          <w:color w:val="000000"/>
          <w:sz w:val="22"/>
          <w:szCs w:val="22"/>
          <w:u w:val="single"/>
        </w:rPr>
        <w:t>1,7</w:t>
      </w:r>
      <w:r w:rsidRPr="00350C96">
        <w:rPr>
          <w:color w:val="000000"/>
          <w:sz w:val="22"/>
          <w:szCs w:val="22"/>
          <w:u w:val="single"/>
        </w:rPr>
        <w:t xml:space="preserve"> nastąpi </w:t>
      </w:r>
      <w:r w:rsidRPr="00350C96">
        <w:rPr>
          <w:color w:val="000000"/>
          <w:sz w:val="22"/>
          <w:szCs w:val="22"/>
          <w:u w:val="single"/>
        </w:rPr>
        <w:br/>
        <w:t>w terminie późniejszym.</w:t>
      </w:r>
    </w:p>
    <w:p w14:paraId="58D81CEE" w14:textId="77777777" w:rsidR="00A02E94" w:rsidRPr="002158CC" w:rsidRDefault="00A02E94" w:rsidP="002158CC">
      <w:pPr>
        <w:spacing w:before="120" w:after="120"/>
        <w:jc w:val="both"/>
        <w:rPr>
          <w:color w:val="000000"/>
          <w:sz w:val="16"/>
          <w:szCs w:val="16"/>
        </w:rPr>
      </w:pPr>
    </w:p>
    <w:p w14:paraId="75DAAC53" w14:textId="77777777" w:rsidR="00A02E94" w:rsidRPr="002158CC" w:rsidRDefault="00A02E94" w:rsidP="002158CC">
      <w:pPr>
        <w:spacing w:after="40"/>
        <w:jc w:val="both"/>
      </w:pPr>
      <w:r w:rsidRPr="002158CC">
        <w:rPr>
          <w:b/>
          <w:bCs/>
        </w:rPr>
        <w:t>Informacja o terminie zawarcia umowy</w:t>
      </w:r>
      <w:r w:rsidRPr="002158CC">
        <w:t>:</w:t>
      </w:r>
    </w:p>
    <w:p w14:paraId="6111F27F" w14:textId="77777777" w:rsidR="00A02E94" w:rsidRPr="002158CC" w:rsidRDefault="00A02E94" w:rsidP="002158CC">
      <w:pPr>
        <w:spacing w:after="120"/>
        <w:jc w:val="both"/>
      </w:pPr>
      <w:r w:rsidRPr="002158CC">
        <w:t xml:space="preserve">Umowa w sprawie zamówienia publicznego, zgodnie z art. 308 ust. 2 ustawy </w:t>
      </w:r>
      <w:proofErr w:type="spellStart"/>
      <w:r w:rsidRPr="002158CC">
        <w:t>Pzp</w:t>
      </w:r>
      <w:proofErr w:type="spellEnd"/>
      <w:r w:rsidRPr="002158CC">
        <w:t xml:space="preserve">, zostanie zawarta, z uwzględnieniem art. 577 ustawy </w:t>
      </w:r>
      <w:proofErr w:type="spellStart"/>
      <w:r w:rsidRPr="002158CC">
        <w:t>Pzp</w:t>
      </w:r>
      <w:proofErr w:type="spellEnd"/>
      <w:r w:rsidRPr="002158CC">
        <w:t xml:space="preserve">, w terminie </w:t>
      </w:r>
      <w:r w:rsidR="003918EE" w:rsidRPr="002158CC">
        <w:t>nie krótszym niż 5 dni od dnia przesłania niniejszej informacji o wyborze najkorzystniejszej oferty.</w:t>
      </w:r>
    </w:p>
    <w:p w14:paraId="0890E634" w14:textId="77777777" w:rsidR="00A02E94" w:rsidRPr="002158CC" w:rsidRDefault="00A02E94" w:rsidP="002158CC">
      <w:pPr>
        <w:spacing w:after="240"/>
        <w:jc w:val="both"/>
      </w:pPr>
      <w:r w:rsidRPr="002158CC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2158CC">
        <w:t>Pzp</w:t>
      </w:r>
      <w:proofErr w:type="spellEnd"/>
      <w:r w:rsidRPr="002158CC">
        <w:t>.</w:t>
      </w:r>
    </w:p>
    <w:p w14:paraId="39DC1A3B" w14:textId="77777777" w:rsidR="0013621B" w:rsidRPr="002158CC" w:rsidRDefault="0013621B" w:rsidP="002158CC">
      <w:pPr>
        <w:jc w:val="both"/>
        <w:rPr>
          <w:b/>
          <w:bCs/>
        </w:rPr>
      </w:pPr>
      <w:r w:rsidRPr="002158CC">
        <w:rPr>
          <w:b/>
          <w:bCs/>
        </w:rPr>
        <w:t>Pouczenie</w:t>
      </w:r>
    </w:p>
    <w:p w14:paraId="4BE70BE5" w14:textId="77777777" w:rsidR="0013621B" w:rsidRPr="002158CC" w:rsidRDefault="0013621B" w:rsidP="00102956">
      <w:pPr>
        <w:spacing w:after="100" w:afterAutospacing="1"/>
        <w:jc w:val="both"/>
      </w:pPr>
      <w:r w:rsidRPr="002158CC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2158CC">
        <w:t>Pzp</w:t>
      </w:r>
      <w:proofErr w:type="spellEnd"/>
      <w:r w:rsidRPr="002158CC">
        <w:t>.</w:t>
      </w:r>
    </w:p>
    <w:bookmarkEnd w:id="0"/>
    <w:p w14:paraId="5328B492" w14:textId="77777777" w:rsidR="00102956" w:rsidRPr="00102956" w:rsidRDefault="00102956" w:rsidP="00102956">
      <w:pPr>
        <w:ind w:left="4530"/>
        <w:jc w:val="center"/>
        <w:rPr>
          <w:sz w:val="22"/>
          <w:szCs w:val="22"/>
        </w:rPr>
      </w:pPr>
      <w:r w:rsidRPr="00102956">
        <w:rPr>
          <w:sz w:val="22"/>
          <w:szCs w:val="22"/>
        </w:rPr>
        <w:t>Zamawiający</w:t>
      </w:r>
    </w:p>
    <w:p w14:paraId="5BA42E50" w14:textId="77777777" w:rsidR="00102956" w:rsidRPr="00102956" w:rsidRDefault="00102956" w:rsidP="00102956">
      <w:pPr>
        <w:ind w:left="4528"/>
        <w:jc w:val="center"/>
        <w:rPr>
          <w:sz w:val="22"/>
          <w:szCs w:val="22"/>
        </w:rPr>
      </w:pPr>
      <w:r w:rsidRPr="00102956">
        <w:rPr>
          <w:sz w:val="22"/>
          <w:szCs w:val="22"/>
        </w:rPr>
        <w:t>/-/ p. o. Dyrektora Szpitala Wojewódzkiego</w:t>
      </w:r>
    </w:p>
    <w:p w14:paraId="449194C5" w14:textId="77777777" w:rsidR="00102956" w:rsidRPr="00102956" w:rsidRDefault="00102956" w:rsidP="00102956">
      <w:pPr>
        <w:ind w:left="4528"/>
        <w:jc w:val="center"/>
        <w:rPr>
          <w:sz w:val="22"/>
          <w:szCs w:val="22"/>
        </w:rPr>
      </w:pPr>
      <w:r w:rsidRPr="00102956">
        <w:rPr>
          <w:sz w:val="22"/>
          <w:szCs w:val="22"/>
        </w:rPr>
        <w:t>w Poznaniu</w:t>
      </w:r>
    </w:p>
    <w:p w14:paraId="5CC2DEF2" w14:textId="63AF3082" w:rsidR="008642B3" w:rsidRPr="002158CC" w:rsidRDefault="00102956" w:rsidP="00102956">
      <w:pPr>
        <w:ind w:left="4528"/>
        <w:jc w:val="center"/>
        <w:rPr>
          <w:vertAlign w:val="superscript"/>
        </w:rPr>
      </w:pPr>
      <w:r w:rsidRPr="00102956">
        <w:rPr>
          <w:sz w:val="22"/>
          <w:szCs w:val="22"/>
        </w:rPr>
        <w:t>Z-ca Dyrektora ds. Pielęgniarstwa</w:t>
      </w:r>
      <w:r w:rsidRPr="00102956">
        <w:rPr>
          <w:sz w:val="22"/>
          <w:szCs w:val="22"/>
        </w:rPr>
        <w:br/>
      </w:r>
      <w:r w:rsidRPr="00102956">
        <w:rPr>
          <w:sz w:val="22"/>
          <w:szCs w:val="22"/>
        </w:rPr>
        <w:t>Violetta Magiera</w:t>
      </w:r>
    </w:p>
    <w:sectPr w:rsidR="008642B3" w:rsidRPr="002158C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ACAF7" w14:textId="77777777" w:rsidR="007260C0" w:rsidRDefault="007260C0">
      <w:r>
        <w:separator/>
      </w:r>
    </w:p>
  </w:endnote>
  <w:endnote w:type="continuationSeparator" w:id="0">
    <w:p w14:paraId="645D6718" w14:textId="77777777" w:rsidR="007260C0" w:rsidRDefault="0072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15314" w14:textId="77777777" w:rsidR="003918EE" w:rsidRDefault="003918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7DFA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88C48D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8D2150C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4CFC1" w14:textId="77777777" w:rsidR="003918EE" w:rsidRDefault="003918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23B45" w14:textId="77777777" w:rsidR="007260C0" w:rsidRDefault="007260C0">
      <w:r>
        <w:separator/>
      </w:r>
    </w:p>
  </w:footnote>
  <w:footnote w:type="continuationSeparator" w:id="0">
    <w:p w14:paraId="5BDEA4A6" w14:textId="77777777" w:rsidR="007260C0" w:rsidRDefault="0072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AF05E" w14:textId="77777777" w:rsidR="003918EE" w:rsidRDefault="00391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D6F78" w14:textId="77777777" w:rsidR="003918EE" w:rsidRDefault="00391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3CF5B" w14:textId="77777777" w:rsidR="003918EE" w:rsidRDefault="003918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0C0"/>
    <w:rsid w:val="00017026"/>
    <w:rsid w:val="00022322"/>
    <w:rsid w:val="00042497"/>
    <w:rsid w:val="000C1E6F"/>
    <w:rsid w:val="000E4E56"/>
    <w:rsid w:val="00102956"/>
    <w:rsid w:val="0013621B"/>
    <w:rsid w:val="001A1468"/>
    <w:rsid w:val="001B7815"/>
    <w:rsid w:val="001C3F13"/>
    <w:rsid w:val="00211A34"/>
    <w:rsid w:val="002158CC"/>
    <w:rsid w:val="002237E5"/>
    <w:rsid w:val="002716A3"/>
    <w:rsid w:val="002B1E4F"/>
    <w:rsid w:val="002B6761"/>
    <w:rsid w:val="003445A0"/>
    <w:rsid w:val="003918EE"/>
    <w:rsid w:val="003A0AFC"/>
    <w:rsid w:val="003D611C"/>
    <w:rsid w:val="00431C0B"/>
    <w:rsid w:val="00437CAD"/>
    <w:rsid w:val="004561CC"/>
    <w:rsid w:val="004657DA"/>
    <w:rsid w:val="00476117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1014"/>
    <w:rsid w:val="00607F9B"/>
    <w:rsid w:val="00644DCB"/>
    <w:rsid w:val="006573E7"/>
    <w:rsid w:val="00657C1E"/>
    <w:rsid w:val="006B4C70"/>
    <w:rsid w:val="006E3089"/>
    <w:rsid w:val="00712C39"/>
    <w:rsid w:val="00716ED0"/>
    <w:rsid w:val="007260C0"/>
    <w:rsid w:val="00756CDA"/>
    <w:rsid w:val="00785F4E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47EF"/>
    <w:rsid w:val="00D01E5B"/>
    <w:rsid w:val="00D04203"/>
    <w:rsid w:val="00D26ED6"/>
    <w:rsid w:val="00D30F1F"/>
    <w:rsid w:val="00D4123B"/>
    <w:rsid w:val="00D42C90"/>
    <w:rsid w:val="00D8427E"/>
    <w:rsid w:val="00DD06AF"/>
    <w:rsid w:val="00E233E9"/>
    <w:rsid w:val="00E23743"/>
    <w:rsid w:val="00E30B2D"/>
    <w:rsid w:val="00E62859"/>
    <w:rsid w:val="00E85D70"/>
    <w:rsid w:val="00EA48BC"/>
    <w:rsid w:val="00F245C5"/>
    <w:rsid w:val="00F33C66"/>
    <w:rsid w:val="00F83783"/>
    <w:rsid w:val="00F960D7"/>
    <w:rsid w:val="00FB4EEF"/>
    <w:rsid w:val="00FB7BA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695C1"/>
  <w15:chartTrackingRefBased/>
  <w15:docId w15:val="{77E1985E-7D5C-4B83-A4CE-18A9D945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</Pages>
  <Words>471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2024-12-03T11:42:00Z</cp:lastPrinted>
  <dcterms:created xsi:type="dcterms:W3CDTF">2024-12-02T11:55:00Z</dcterms:created>
  <dcterms:modified xsi:type="dcterms:W3CDTF">2024-12-03T11:51:00Z</dcterms:modified>
</cp:coreProperties>
</file>