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16F99" w:rsidRPr="00116F9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16F99" w:rsidRPr="00116F99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16F9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6F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14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16F99" w:rsidRPr="00A2540E" w:rsidTr="00593034">
        <w:tc>
          <w:tcPr>
            <w:tcW w:w="2269" w:type="dxa"/>
            <w:shd w:val="clear" w:color="auto" w:fill="auto"/>
          </w:tcPr>
          <w:p w:rsidR="00116F99" w:rsidRPr="00A2540E" w:rsidRDefault="00116F99" w:rsidP="005930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6F99" w:rsidRPr="00A2540E" w:rsidRDefault="00116F99" w:rsidP="005930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16F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NZ-26-2024-83-D-P-L</w:t>
            </w:r>
          </w:p>
        </w:tc>
      </w:tr>
    </w:tbl>
    <w:p w:rsidR="00DC652A" w:rsidRPr="00053927" w:rsidRDefault="00116F9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16F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16F9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F8C" w:rsidRDefault="00044F8C" w:rsidP="00025386">
      <w:pPr>
        <w:spacing w:after="0" w:line="240" w:lineRule="auto"/>
      </w:pPr>
      <w:r>
        <w:separator/>
      </w:r>
    </w:p>
  </w:endnote>
  <w:endnote w:type="continuationSeparator" w:id="0">
    <w:p w:rsidR="00044F8C" w:rsidRDefault="00044F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99" w:rsidRDefault="00116F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F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6F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99" w:rsidRDefault="00116F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F8C" w:rsidRDefault="00044F8C" w:rsidP="00025386">
      <w:pPr>
        <w:spacing w:after="0" w:line="240" w:lineRule="auto"/>
      </w:pPr>
      <w:r>
        <w:separator/>
      </w:r>
    </w:p>
  </w:footnote>
  <w:footnote w:type="continuationSeparator" w:id="0">
    <w:p w:rsidR="00044F8C" w:rsidRDefault="00044F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99" w:rsidRDefault="00116F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99" w:rsidRDefault="00116F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F99" w:rsidRDefault="00116F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F8C"/>
    <w:rsid w:val="00025386"/>
    <w:rsid w:val="000423B9"/>
    <w:rsid w:val="00044F8C"/>
    <w:rsid w:val="00053927"/>
    <w:rsid w:val="00066C44"/>
    <w:rsid w:val="00071D4C"/>
    <w:rsid w:val="00084786"/>
    <w:rsid w:val="00116F99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96D1651-D703-40BB-88CC-CBF12C5E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2024-12-03T07:11:00Z</dcterms:created>
  <dcterms:modified xsi:type="dcterms:W3CDTF">2024-12-03T07:11:00Z</dcterms:modified>
</cp:coreProperties>
</file>