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C61E9" w:rsidRPr="00DC61E9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DC61E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1E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i wyrobów medycznych ujętych w 14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C61E9" w:rsidRPr="00A2540E" w:rsidTr="00593034">
        <w:tc>
          <w:tcPr>
            <w:tcW w:w="2269" w:type="dxa"/>
            <w:shd w:val="clear" w:color="auto" w:fill="auto"/>
          </w:tcPr>
          <w:p w:rsidR="00DC61E9" w:rsidRPr="00A2540E" w:rsidRDefault="00DC61E9" w:rsidP="0059303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C61E9" w:rsidRPr="00A2540E" w:rsidRDefault="00DC61E9" w:rsidP="0059303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1E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NZ-26-2024-83-D-P-L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C61E9" w:rsidRPr="00DC61E9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C61E9" w:rsidRPr="00DC61E9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DC61E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C61E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237" w:rsidRDefault="00672237" w:rsidP="00025386">
      <w:pPr>
        <w:spacing w:after="0" w:line="240" w:lineRule="auto"/>
      </w:pPr>
      <w:r>
        <w:separator/>
      </w:r>
    </w:p>
  </w:endnote>
  <w:endnote w:type="continuationSeparator" w:id="0">
    <w:p w:rsidR="00672237" w:rsidRDefault="0067223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1E9" w:rsidRDefault="00DC61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1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1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1E9" w:rsidRDefault="00DC61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237" w:rsidRDefault="00672237" w:rsidP="00025386">
      <w:pPr>
        <w:spacing w:after="0" w:line="240" w:lineRule="auto"/>
      </w:pPr>
      <w:r>
        <w:separator/>
      </w:r>
    </w:p>
  </w:footnote>
  <w:footnote w:type="continuationSeparator" w:id="0">
    <w:p w:rsidR="00672237" w:rsidRDefault="0067223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1E9" w:rsidRDefault="00DC61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1E9" w:rsidRDefault="00DC61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1E9" w:rsidRDefault="00DC61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2237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7223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1E9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2A89E3C-2DB4-46DF-B7F9-B58AE3187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2024-12-03T07:12:00Z</dcterms:created>
  <dcterms:modified xsi:type="dcterms:W3CDTF">2024-12-03T07:12:00Z</dcterms:modified>
</cp:coreProperties>
</file>