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24CD3" w:rsidRPr="00624CD3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624CD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4CD3">
        <w:rPr>
          <w:rFonts w:ascii="Arial" w:hAnsi="Arial" w:cs="Arial"/>
        </w:rPr>
        <w:t>Szpital Powiatowy w Limanowej Imienia Miłosierdzia Bożego</w:t>
      </w:r>
    </w:p>
    <w:p w:rsidR="005D05C3" w:rsidRPr="0012157F" w:rsidRDefault="00624CD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24CD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624CD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624CD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24CD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624CD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4CD3" w:rsidRPr="0012157F" w:rsidTr="0032676A">
        <w:tc>
          <w:tcPr>
            <w:tcW w:w="9104" w:type="dxa"/>
            <w:shd w:val="clear" w:color="auto" w:fill="D9D9D9"/>
          </w:tcPr>
          <w:p w:rsidR="00624CD3" w:rsidRPr="0012157F" w:rsidRDefault="00624CD3" w:rsidP="0032676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24CD3" w:rsidRPr="00094F76" w:rsidRDefault="00624CD3" w:rsidP="0032676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4CD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24CD3" w:rsidRPr="004B5FB1" w:rsidRDefault="00624CD3" w:rsidP="0032676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624CD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4C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14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4CD3" w:rsidRPr="00A2540E" w:rsidTr="0032676A">
        <w:tc>
          <w:tcPr>
            <w:tcW w:w="2269" w:type="dxa"/>
            <w:shd w:val="clear" w:color="auto" w:fill="auto"/>
          </w:tcPr>
          <w:p w:rsidR="00624CD3" w:rsidRPr="00A2540E" w:rsidRDefault="00624CD3" w:rsidP="003267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4CD3" w:rsidRPr="00A2540E" w:rsidRDefault="00624CD3" w:rsidP="003267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4C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NZ-26-2024-83-D-P-L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4CD3" w:rsidRPr="00624CD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624CD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24CD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6F6" w:rsidRDefault="00DC56F6" w:rsidP="0038231F">
      <w:pPr>
        <w:spacing w:after="0" w:line="240" w:lineRule="auto"/>
      </w:pPr>
      <w:r>
        <w:separator/>
      </w:r>
    </w:p>
  </w:endnote>
  <w:endnote w:type="continuationSeparator" w:id="0">
    <w:p w:rsidR="00DC56F6" w:rsidRDefault="00DC56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CD3" w:rsidRDefault="00624C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4CD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4C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CD3" w:rsidRDefault="00624C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6F6" w:rsidRDefault="00DC56F6" w:rsidP="0038231F">
      <w:pPr>
        <w:spacing w:after="0" w:line="240" w:lineRule="auto"/>
      </w:pPr>
      <w:r>
        <w:separator/>
      </w:r>
    </w:p>
  </w:footnote>
  <w:footnote w:type="continuationSeparator" w:id="0">
    <w:p w:rsidR="00DC56F6" w:rsidRDefault="00DC56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CD3" w:rsidRDefault="00624C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CD3" w:rsidRDefault="00624C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CD3" w:rsidRDefault="00624C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6F6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24CD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56F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AA57E9-0287-4795-84CA-18AEDC64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4CF24-5062-4E2D-93C0-3879FAE9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2024-12-03T09:59:00Z</dcterms:created>
  <dcterms:modified xsi:type="dcterms:W3CDTF">2024-12-03T09:59:00Z</dcterms:modified>
</cp:coreProperties>
</file>