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5B5E2C" w14:textId="77777777" w:rsidR="00E65B7A" w:rsidRPr="00AB1118" w:rsidRDefault="00251C23" w:rsidP="00725EC9">
      <w:pPr>
        <w:jc w:val="right"/>
        <w:rPr>
          <w:rFonts w:ascii="Arial" w:hAnsi="Arial" w:cs="Arial"/>
        </w:rPr>
      </w:pPr>
      <w:r w:rsidRPr="00251C23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251C23">
        <w:rPr>
          <w:rFonts w:ascii="Arial" w:hAnsi="Arial" w:cs="Arial"/>
        </w:rPr>
        <w:t>2024-12-05</w:t>
      </w:r>
    </w:p>
    <w:p w14:paraId="24389893" w14:textId="77777777" w:rsidR="00251C23" w:rsidRPr="00251C23" w:rsidRDefault="00251C23" w:rsidP="00725EC9">
      <w:pPr>
        <w:rPr>
          <w:rFonts w:ascii="Arial" w:hAnsi="Arial" w:cs="Arial"/>
          <w:b/>
          <w:bCs/>
        </w:rPr>
      </w:pPr>
      <w:r w:rsidRPr="00251C23">
        <w:rPr>
          <w:rFonts w:ascii="Arial" w:hAnsi="Arial" w:cs="Arial"/>
          <w:b/>
          <w:bCs/>
        </w:rPr>
        <w:t>Szpital Wojewódzki w Poznaniu</w:t>
      </w:r>
    </w:p>
    <w:p w14:paraId="2A420A08" w14:textId="77777777" w:rsidR="00E65B7A" w:rsidRPr="00AB1118" w:rsidRDefault="00251C23" w:rsidP="00725EC9">
      <w:pPr>
        <w:rPr>
          <w:rFonts w:ascii="Arial" w:hAnsi="Arial" w:cs="Arial"/>
          <w:b/>
          <w:bCs/>
        </w:rPr>
      </w:pPr>
      <w:r w:rsidRPr="00251C23">
        <w:rPr>
          <w:rFonts w:ascii="Arial" w:hAnsi="Arial" w:cs="Arial"/>
          <w:b/>
          <w:bCs/>
        </w:rPr>
        <w:t>Dział Zamówień Publicznych</w:t>
      </w:r>
    </w:p>
    <w:p w14:paraId="4287AB73" w14:textId="77777777" w:rsidR="00E65B7A" w:rsidRPr="00AB1118" w:rsidRDefault="00251C23" w:rsidP="00725EC9">
      <w:pPr>
        <w:rPr>
          <w:rFonts w:ascii="Arial" w:hAnsi="Arial" w:cs="Arial"/>
        </w:rPr>
      </w:pPr>
      <w:r w:rsidRPr="00251C23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251C23">
        <w:rPr>
          <w:rFonts w:ascii="Arial" w:hAnsi="Arial" w:cs="Arial"/>
        </w:rPr>
        <w:t>7/19</w:t>
      </w:r>
    </w:p>
    <w:p w14:paraId="69C92CBF" w14:textId="77777777" w:rsidR="00E65B7A" w:rsidRDefault="00251C23" w:rsidP="00725EC9">
      <w:pPr>
        <w:rPr>
          <w:rFonts w:ascii="Arial" w:hAnsi="Arial" w:cs="Arial"/>
        </w:rPr>
      </w:pPr>
      <w:r w:rsidRPr="00251C23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251C23">
        <w:rPr>
          <w:rFonts w:ascii="Arial" w:hAnsi="Arial" w:cs="Arial"/>
        </w:rPr>
        <w:t>Poznań</w:t>
      </w:r>
    </w:p>
    <w:p w14:paraId="1C8D515B" w14:textId="77777777" w:rsidR="00725EC9" w:rsidRDefault="00725EC9" w:rsidP="00725EC9">
      <w:pPr>
        <w:rPr>
          <w:rFonts w:ascii="Arial" w:hAnsi="Arial" w:cs="Arial"/>
        </w:rPr>
      </w:pPr>
    </w:p>
    <w:p w14:paraId="0F34A289" w14:textId="77777777" w:rsidR="00725EC9" w:rsidRPr="00AB1118" w:rsidRDefault="00725EC9" w:rsidP="00725EC9">
      <w:pPr>
        <w:rPr>
          <w:rFonts w:ascii="Arial" w:hAnsi="Arial" w:cs="Arial"/>
        </w:rPr>
      </w:pPr>
    </w:p>
    <w:p w14:paraId="0423CD66" w14:textId="77777777" w:rsidR="00E65B7A" w:rsidRPr="00AB1118" w:rsidRDefault="00E65B7A" w:rsidP="00725EC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6C8B7FF1" w14:textId="77777777" w:rsidR="00E65B7A" w:rsidRDefault="00E65B7A" w:rsidP="00725EC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0E032D22" w14:textId="77777777" w:rsidR="00725EC9" w:rsidRDefault="00725EC9" w:rsidP="00725EC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0020AED5" w14:textId="77777777" w:rsidR="00725EC9" w:rsidRPr="00AB1118" w:rsidRDefault="00725EC9" w:rsidP="00725EC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7243334F" w14:textId="77777777" w:rsidTr="004C0D4A">
        <w:tc>
          <w:tcPr>
            <w:tcW w:w="9330" w:type="dxa"/>
            <w:shd w:val="clear" w:color="auto" w:fill="F2F2F2"/>
            <w:hideMark/>
          </w:tcPr>
          <w:p w14:paraId="3EB8421A" w14:textId="77777777" w:rsidR="00E65B7A" w:rsidRPr="00AB1118" w:rsidRDefault="00E65B7A" w:rsidP="00725EC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DCCBB88" w14:textId="77777777" w:rsidR="00E65B7A" w:rsidRPr="00AB1118" w:rsidRDefault="00E65B7A" w:rsidP="00725EC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171454EA" w14:textId="77777777" w:rsidR="00E65B7A" w:rsidRPr="00AB1118" w:rsidRDefault="00E65B7A" w:rsidP="00725EC9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4ED55AAC" w14:textId="77777777" w:rsidTr="004C0D4A">
        <w:tc>
          <w:tcPr>
            <w:tcW w:w="2268" w:type="dxa"/>
            <w:shd w:val="clear" w:color="auto" w:fill="auto"/>
          </w:tcPr>
          <w:p w14:paraId="22A88D41" w14:textId="77777777" w:rsidR="00725EC9" w:rsidRDefault="00725EC9" w:rsidP="00725EC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20A4830" w14:textId="00DFBED4" w:rsidR="00E65B7A" w:rsidRPr="00AB1118" w:rsidRDefault="00E65B7A" w:rsidP="00725EC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5DBC8F5" w14:textId="77777777" w:rsidR="00725EC9" w:rsidRDefault="00725EC9" w:rsidP="00725EC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5F800F3C" w14:textId="074762A1" w:rsidR="00E65B7A" w:rsidRPr="00AB1118" w:rsidRDefault="00E65B7A" w:rsidP="00725EC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251C23" w:rsidRPr="00251C23">
              <w:rPr>
                <w:rFonts w:ascii="Arial" w:hAnsi="Arial" w:cs="Arial"/>
              </w:rPr>
              <w:t>podstawowy</w:t>
            </w:r>
            <w:r w:rsidR="00725EC9">
              <w:rPr>
                <w:rFonts w:ascii="Arial" w:hAnsi="Arial" w:cs="Arial"/>
              </w:rPr>
              <w:t>m</w:t>
            </w:r>
            <w:r w:rsidR="00251C23" w:rsidRPr="00251C23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251C23" w:rsidRPr="00251C23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2B3C109C" w14:textId="77777777" w:rsidTr="004C0D4A">
        <w:tc>
          <w:tcPr>
            <w:tcW w:w="2268" w:type="dxa"/>
            <w:shd w:val="clear" w:color="auto" w:fill="auto"/>
          </w:tcPr>
          <w:p w14:paraId="6A045C36" w14:textId="77777777" w:rsidR="00E65B7A" w:rsidRPr="00AB1118" w:rsidRDefault="00E65B7A" w:rsidP="00725EC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4527AC1" w14:textId="77777777" w:rsidR="00E65B7A" w:rsidRPr="00AB1118" w:rsidRDefault="00251C23" w:rsidP="00725EC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51C23">
              <w:rPr>
                <w:rFonts w:ascii="Arial" w:hAnsi="Arial" w:cs="Arial"/>
                <w:bCs/>
              </w:rPr>
              <w:t>Dostawa jednorazowych środków ochrony indywidualnej do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251C23" w:rsidRPr="00AB1118" w14:paraId="0BF59F80" w14:textId="77777777" w:rsidTr="008C501C">
        <w:tc>
          <w:tcPr>
            <w:tcW w:w="2268" w:type="dxa"/>
            <w:shd w:val="clear" w:color="auto" w:fill="auto"/>
          </w:tcPr>
          <w:p w14:paraId="3A5609FD" w14:textId="77777777" w:rsidR="00251C23" w:rsidRPr="00AB1118" w:rsidRDefault="00251C23" w:rsidP="00725EC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3A1B826" w14:textId="77777777" w:rsidR="00251C23" w:rsidRDefault="00251C23" w:rsidP="00725EC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51C23">
              <w:rPr>
                <w:rFonts w:ascii="Arial" w:hAnsi="Arial" w:cs="Arial"/>
                <w:bCs/>
              </w:rPr>
              <w:t>SZW/DZP/95/2024</w:t>
            </w:r>
          </w:p>
          <w:p w14:paraId="1AF6245B" w14:textId="77777777" w:rsidR="00725EC9" w:rsidRDefault="00725EC9" w:rsidP="00725EC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11C9F62C" w14:textId="77777777" w:rsidR="00725EC9" w:rsidRPr="00AB1118" w:rsidRDefault="00725EC9" w:rsidP="00725EC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A47B511" w14:textId="5C624B48" w:rsidR="004F079B" w:rsidRPr="00E65B7A" w:rsidRDefault="004F079B" w:rsidP="00725EC9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251C23" w:rsidRPr="00251C23">
        <w:rPr>
          <w:rFonts w:cs="Arial"/>
          <w:b/>
          <w:sz w:val="24"/>
        </w:rPr>
        <w:t>Szpital Wojewódzki w Poznaniu</w:t>
      </w:r>
      <w:r w:rsidR="00725EC9">
        <w:rPr>
          <w:rFonts w:cs="Arial"/>
          <w:b/>
          <w:sz w:val="24"/>
        </w:rPr>
        <w:t xml:space="preserve">, </w:t>
      </w:r>
      <w:r w:rsidR="00251C23" w:rsidRPr="00251C23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251C23" w:rsidRPr="00251C23">
        <w:rPr>
          <w:rFonts w:cs="Arial"/>
          <w:sz w:val="24"/>
        </w:rPr>
        <w:t>(</w:t>
      </w:r>
      <w:proofErr w:type="spellStart"/>
      <w:r w:rsidR="00251C23" w:rsidRPr="00251C23">
        <w:rPr>
          <w:rFonts w:cs="Arial"/>
          <w:sz w:val="24"/>
        </w:rPr>
        <w:t>t.j</w:t>
      </w:r>
      <w:proofErr w:type="spellEnd"/>
      <w:r w:rsidR="00251C23" w:rsidRPr="00251C23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7BFA0FEF" w14:textId="77777777" w:rsidR="004F079B" w:rsidRPr="00E65B7A" w:rsidRDefault="004F079B" w:rsidP="00725EC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251C23" w:rsidRPr="00251C23">
        <w:rPr>
          <w:rFonts w:cs="Arial"/>
          <w:b/>
          <w:sz w:val="24"/>
        </w:rPr>
        <w:t>2024-12-06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251C23" w:rsidRPr="00251C23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251C23" w:rsidRPr="00251C23">
        <w:rPr>
          <w:rFonts w:cs="Arial"/>
          <w:b/>
          <w:sz w:val="24"/>
        </w:rPr>
        <w:t>2024-12-11</w:t>
      </w:r>
      <w:r w:rsidR="008365E9" w:rsidRPr="00E65B7A">
        <w:rPr>
          <w:rFonts w:cs="Arial"/>
          <w:sz w:val="24"/>
        </w:rPr>
        <w:t xml:space="preserve"> godz. </w:t>
      </w:r>
      <w:r w:rsidR="00251C23" w:rsidRPr="00251C23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43423DF5" w14:textId="77777777" w:rsidR="004F079B" w:rsidRPr="00E65B7A" w:rsidRDefault="004F079B" w:rsidP="00725EC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251C23" w:rsidRPr="00251C23">
        <w:rPr>
          <w:rFonts w:cs="Arial"/>
          <w:b/>
          <w:sz w:val="24"/>
        </w:rPr>
        <w:t>2024-12-06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251C23" w:rsidRPr="00251C23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251C23" w:rsidRPr="00251C23">
        <w:rPr>
          <w:rFonts w:cs="Arial"/>
          <w:b/>
          <w:sz w:val="24"/>
        </w:rPr>
        <w:t>2024-12-11</w:t>
      </w:r>
      <w:r w:rsidR="008365E9" w:rsidRPr="00E65B7A">
        <w:rPr>
          <w:rFonts w:cs="Arial"/>
          <w:sz w:val="24"/>
        </w:rPr>
        <w:t xml:space="preserve"> godz. </w:t>
      </w:r>
      <w:r w:rsidR="00251C23" w:rsidRPr="00251C23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5F4FBCD7" w14:textId="77777777" w:rsidR="00F16C50" w:rsidRPr="00E65B7A" w:rsidRDefault="00F16C50" w:rsidP="00725EC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7564A441" w14:textId="77777777" w:rsidR="00725EC9" w:rsidRDefault="00725EC9" w:rsidP="00725EC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10C5FF9" w14:textId="589F614D" w:rsidR="00F16C50" w:rsidRDefault="00F16C50" w:rsidP="00725EC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2439A713" w14:textId="77777777" w:rsidR="00725EC9" w:rsidRDefault="00725EC9" w:rsidP="00725EC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F0AC524" w14:textId="77777777" w:rsidR="00725EC9" w:rsidRDefault="00725EC9" w:rsidP="00725EC9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7B39B83D" w14:textId="77777777" w:rsidR="00725EC9" w:rsidRDefault="00725EC9" w:rsidP="00725EC9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705DE4E8" w14:textId="77777777" w:rsidR="00725EC9" w:rsidRDefault="00725EC9" w:rsidP="00725EC9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5D239616" w14:textId="77777777" w:rsidR="00725EC9" w:rsidRDefault="00725EC9" w:rsidP="00725EC9">
      <w:pPr>
        <w:ind w:left="2829" w:firstLine="709"/>
        <w:jc w:val="center"/>
      </w:pPr>
      <w:r>
        <w:rPr>
          <w:i/>
        </w:rPr>
        <w:t xml:space="preserve"> Violetta Magiera</w:t>
      </w:r>
    </w:p>
    <w:p w14:paraId="5CE6D874" w14:textId="77777777" w:rsidR="00725EC9" w:rsidRPr="00E65B7A" w:rsidRDefault="00725EC9" w:rsidP="00725EC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725EC9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F2EB0D" w14:textId="77777777" w:rsidR="00E93A9A" w:rsidRDefault="00E93A9A">
      <w:r>
        <w:separator/>
      </w:r>
    </w:p>
  </w:endnote>
  <w:endnote w:type="continuationSeparator" w:id="0">
    <w:p w14:paraId="481DE3D2" w14:textId="77777777" w:rsidR="00E93A9A" w:rsidRDefault="00E9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8876E" w14:textId="77777777" w:rsidR="00251C23" w:rsidRDefault="00251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F744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16CBFA0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A0C08" w14:textId="77777777" w:rsidR="00251C23" w:rsidRDefault="00251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44A8FE" w14:textId="77777777" w:rsidR="00E93A9A" w:rsidRDefault="00E93A9A">
      <w:r>
        <w:separator/>
      </w:r>
    </w:p>
  </w:footnote>
  <w:footnote w:type="continuationSeparator" w:id="0">
    <w:p w14:paraId="56849F03" w14:textId="77777777" w:rsidR="00E93A9A" w:rsidRDefault="00E93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8471C" w14:textId="77777777" w:rsidR="00251C23" w:rsidRDefault="00251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6B3AE" w14:textId="77777777" w:rsidR="00251C23" w:rsidRDefault="00251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D98A5" w14:textId="77777777" w:rsidR="00251C23" w:rsidRDefault="00251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8490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A9A"/>
    <w:rsid w:val="00045BA1"/>
    <w:rsid w:val="00136AEA"/>
    <w:rsid w:val="0015679F"/>
    <w:rsid w:val="001C0165"/>
    <w:rsid w:val="001C5A4C"/>
    <w:rsid w:val="00251C23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5EC9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93A9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EA37FD"/>
  <w15:chartTrackingRefBased/>
  <w15:docId w15:val="{F93E9C7E-6ED9-49B3-98BA-5450EE6A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2024-12-05T07:08:00Z</cp:lastPrinted>
  <dcterms:created xsi:type="dcterms:W3CDTF">2024-12-05T07:09:00Z</dcterms:created>
  <dcterms:modified xsi:type="dcterms:W3CDTF">2024-12-05T07:09:00Z</dcterms:modified>
</cp:coreProperties>
</file>