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80CED5" w14:textId="77777777" w:rsidR="005103B9" w:rsidRPr="0067030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7030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86124" w:rsidRPr="0067030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67030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E8BBC6A" w14:textId="77777777" w:rsidR="00C4103F" w:rsidRPr="0067030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70302">
        <w:rPr>
          <w:rFonts w:ascii="Arial Narrow" w:hAnsi="Arial Narrow" w:cs="Arial"/>
          <w:b/>
        </w:rPr>
        <w:t>Zamawiający</w:t>
      </w:r>
      <w:r w:rsidR="007936D6" w:rsidRPr="00670302">
        <w:rPr>
          <w:rFonts w:ascii="Arial Narrow" w:hAnsi="Arial Narrow" w:cs="Arial"/>
          <w:b/>
        </w:rPr>
        <w:t>:</w:t>
      </w:r>
    </w:p>
    <w:p w14:paraId="21C7EBBA" w14:textId="77777777" w:rsidR="006676AE" w:rsidRPr="00670302" w:rsidRDefault="0018612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7030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DAB0169" w14:textId="77777777" w:rsidR="006676AE" w:rsidRPr="00670302" w:rsidRDefault="0018612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70302">
        <w:rPr>
          <w:rFonts w:ascii="Arial Narrow" w:hAnsi="Arial Narrow" w:cs="Arial"/>
          <w:sz w:val="22"/>
          <w:szCs w:val="22"/>
        </w:rPr>
        <w:t>ul. Powstańców Warszawy</w:t>
      </w:r>
      <w:r w:rsidR="006676AE" w:rsidRPr="00670302">
        <w:rPr>
          <w:rFonts w:ascii="Arial Narrow" w:hAnsi="Arial Narrow" w:cs="Arial"/>
          <w:sz w:val="22"/>
          <w:szCs w:val="22"/>
        </w:rPr>
        <w:t xml:space="preserve"> </w:t>
      </w:r>
      <w:r w:rsidRPr="00670302">
        <w:rPr>
          <w:rFonts w:ascii="Arial Narrow" w:hAnsi="Arial Narrow" w:cs="Arial"/>
          <w:sz w:val="22"/>
          <w:szCs w:val="22"/>
        </w:rPr>
        <w:t>5</w:t>
      </w:r>
      <w:r w:rsidR="006676AE" w:rsidRPr="00670302">
        <w:rPr>
          <w:rFonts w:ascii="Arial Narrow" w:hAnsi="Arial Narrow" w:cs="Arial"/>
          <w:sz w:val="22"/>
          <w:szCs w:val="22"/>
        </w:rPr>
        <w:t xml:space="preserve"> </w:t>
      </w:r>
    </w:p>
    <w:p w14:paraId="7461CD84" w14:textId="77777777" w:rsidR="00F90CD1" w:rsidRPr="00670302" w:rsidRDefault="0018612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70302">
        <w:rPr>
          <w:rFonts w:ascii="Arial Narrow" w:hAnsi="Arial Narrow" w:cs="Arial"/>
          <w:sz w:val="22"/>
          <w:szCs w:val="22"/>
        </w:rPr>
        <w:t>85-681</w:t>
      </w:r>
      <w:r w:rsidR="006676AE" w:rsidRPr="00670302">
        <w:rPr>
          <w:rFonts w:ascii="Arial Narrow" w:hAnsi="Arial Narrow" w:cs="Arial"/>
          <w:sz w:val="22"/>
          <w:szCs w:val="22"/>
        </w:rPr>
        <w:t xml:space="preserve"> </w:t>
      </w:r>
      <w:r w:rsidRPr="00670302">
        <w:rPr>
          <w:rFonts w:ascii="Arial Narrow" w:hAnsi="Arial Narrow" w:cs="Arial"/>
          <w:sz w:val="22"/>
          <w:szCs w:val="22"/>
        </w:rPr>
        <w:t>Bydgoszcz</w:t>
      </w:r>
    </w:p>
    <w:p w14:paraId="67163FE1" w14:textId="77777777" w:rsidR="009169D4" w:rsidRPr="0067030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7030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B9D8F8D" w14:textId="77777777" w:rsidR="00C4103F" w:rsidRPr="0067030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70302">
        <w:rPr>
          <w:rFonts w:ascii="Arial Narrow" w:hAnsi="Arial Narrow" w:cs="Arial"/>
          <w:iCs/>
          <w:sz w:val="14"/>
          <w:szCs w:val="14"/>
        </w:rPr>
        <w:t>[</w:t>
      </w:r>
      <w:r w:rsidR="009169D4" w:rsidRPr="00670302">
        <w:rPr>
          <w:rFonts w:ascii="Arial Narrow" w:hAnsi="Arial Narrow" w:cs="Arial"/>
          <w:iCs/>
          <w:sz w:val="14"/>
          <w:szCs w:val="14"/>
        </w:rPr>
        <w:t>pełna nazwa, adres</w:t>
      </w:r>
      <w:r w:rsidRPr="00670302">
        <w:rPr>
          <w:rFonts w:ascii="Arial Narrow" w:hAnsi="Arial Narrow" w:cs="Arial"/>
          <w:iCs/>
          <w:sz w:val="14"/>
          <w:szCs w:val="14"/>
        </w:rPr>
        <w:t>]</w:t>
      </w:r>
    </w:p>
    <w:p w14:paraId="4698F4E1" w14:textId="77777777" w:rsidR="002578E4" w:rsidRPr="00670302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70302" w14:paraId="22FDE24E" w14:textId="77777777" w:rsidTr="0018769E">
        <w:tc>
          <w:tcPr>
            <w:tcW w:w="2800" w:type="dxa"/>
            <w:shd w:val="clear" w:color="auto" w:fill="auto"/>
          </w:tcPr>
          <w:p w14:paraId="74F741B6" w14:textId="77777777" w:rsidR="002578E4" w:rsidRPr="0067030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70302">
              <w:rPr>
                <w:rFonts w:ascii="Arial Narrow" w:hAnsi="Arial Narrow" w:cs="Arial"/>
                <w:b/>
              </w:rPr>
              <w:t>Wykonawca</w:t>
            </w:r>
            <w:r w:rsidRPr="0067030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A0EB7C" w14:textId="77777777" w:rsidR="002578E4" w:rsidRPr="0067030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76E45D" w14:textId="77777777" w:rsidR="002578E4" w:rsidRPr="0067030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7030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23A856" w14:textId="77777777" w:rsidR="002578E4" w:rsidRPr="0067030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7030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7030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7030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670302" w14:paraId="3C70D67A" w14:textId="77777777" w:rsidTr="0018769E">
        <w:tc>
          <w:tcPr>
            <w:tcW w:w="2800" w:type="dxa"/>
            <w:shd w:val="clear" w:color="auto" w:fill="auto"/>
          </w:tcPr>
          <w:p w14:paraId="00DF95F1" w14:textId="77777777" w:rsidR="002578E4" w:rsidRPr="0067030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7030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87FC98" w14:textId="77777777" w:rsidR="002578E4" w:rsidRPr="0067030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7F215FC" w14:textId="77777777" w:rsidR="002578E4" w:rsidRPr="0067030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7030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21D75" w14:textId="77777777" w:rsidR="002578E4" w:rsidRPr="0067030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7030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7030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7030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FE0D4A8" w14:textId="77777777" w:rsidR="002578E4" w:rsidRPr="00670302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6124" w:rsidRPr="00670302" w14:paraId="50A59D2E" w14:textId="77777777" w:rsidTr="004751C7">
        <w:tc>
          <w:tcPr>
            <w:tcW w:w="9104" w:type="dxa"/>
            <w:shd w:val="clear" w:color="auto" w:fill="D9D9D9"/>
          </w:tcPr>
          <w:p w14:paraId="7F4B1A60" w14:textId="77777777" w:rsidR="00186124" w:rsidRPr="00670302" w:rsidRDefault="00186124" w:rsidP="004751C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7030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F3FE3E9" w14:textId="77777777" w:rsidR="00186124" w:rsidRPr="00670302" w:rsidRDefault="00186124" w:rsidP="004751C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670302">
              <w:rPr>
                <w:rFonts w:ascii="Arial Narrow" w:hAnsi="Arial Narrow" w:cs="Arial"/>
              </w:rPr>
              <w:t>(</w:t>
            </w:r>
            <w:proofErr w:type="spellStart"/>
            <w:r w:rsidRPr="00670302">
              <w:rPr>
                <w:rFonts w:ascii="Arial Narrow" w:hAnsi="Arial Narrow" w:cs="Arial"/>
              </w:rPr>
              <w:t>t.j</w:t>
            </w:r>
            <w:proofErr w:type="spellEnd"/>
            <w:r w:rsidRPr="00670302">
              <w:rPr>
                <w:rFonts w:ascii="Arial Narrow" w:hAnsi="Arial Narrow" w:cs="Arial"/>
              </w:rPr>
              <w:t>. Dz. U. z 2024 poz. 1320)</w:t>
            </w:r>
            <w:r w:rsidRPr="00670302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51175868" w14:textId="77777777" w:rsidR="00186124" w:rsidRPr="00670302" w:rsidRDefault="00186124" w:rsidP="004751C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70302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7A763E1" w14:textId="77777777" w:rsidR="00186124" w:rsidRPr="00670302" w:rsidRDefault="00186124" w:rsidP="004751C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70302">
              <w:rPr>
                <w:rFonts w:ascii="Arial Narrow" w:hAnsi="Arial Narrow" w:cs="Arial"/>
                <w:b/>
              </w:rPr>
              <w:t>ORAZ</w:t>
            </w:r>
          </w:p>
          <w:p w14:paraId="3BAF56E7" w14:textId="77777777" w:rsidR="00186124" w:rsidRPr="00670302" w:rsidRDefault="00186124" w:rsidP="004751C7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70302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7C8BCF90" w14:textId="77777777" w:rsidR="00E50194" w:rsidRPr="00670302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Na potrzeby postę</w:t>
      </w:r>
      <w:r w:rsidR="008D0487" w:rsidRPr="00670302">
        <w:rPr>
          <w:rFonts w:ascii="Arial Narrow" w:hAnsi="Arial Narrow" w:cs="Arial"/>
        </w:rPr>
        <w:t xml:space="preserve">powania o udzielenie </w:t>
      </w:r>
      <w:r w:rsidR="007936D6" w:rsidRPr="00670302">
        <w:rPr>
          <w:rFonts w:ascii="Arial Narrow" w:hAnsi="Arial Narrow" w:cs="Arial"/>
        </w:rPr>
        <w:t>zamówienia publicznego</w:t>
      </w:r>
      <w:r w:rsidR="00E50194" w:rsidRPr="00670302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70302" w14:paraId="6EEDAEEB" w14:textId="77777777" w:rsidTr="0018769E">
        <w:tc>
          <w:tcPr>
            <w:tcW w:w="2269" w:type="dxa"/>
            <w:shd w:val="clear" w:color="auto" w:fill="auto"/>
          </w:tcPr>
          <w:p w14:paraId="1AA6D00F" w14:textId="77777777" w:rsidR="002578E4" w:rsidRPr="0067030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7030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8895F6" w14:textId="77777777" w:rsidR="002578E4" w:rsidRPr="00670302" w:rsidRDefault="0018612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70302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jednorazowego użytku dla Zakładu Radiologii Lekarskiej na okres 24 miesięcy</w:t>
            </w:r>
            <w:r w:rsidR="002578E4" w:rsidRPr="0067030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86124" w:rsidRPr="00670302" w14:paraId="682D1CC8" w14:textId="77777777" w:rsidTr="004751C7">
        <w:tc>
          <w:tcPr>
            <w:tcW w:w="2269" w:type="dxa"/>
            <w:shd w:val="clear" w:color="auto" w:fill="auto"/>
          </w:tcPr>
          <w:p w14:paraId="2F5C6230" w14:textId="77777777" w:rsidR="00186124" w:rsidRPr="00670302" w:rsidRDefault="00186124" w:rsidP="004751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7030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2F85CF" w14:textId="77777777" w:rsidR="00186124" w:rsidRPr="00670302" w:rsidRDefault="00186124" w:rsidP="004751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70302">
              <w:rPr>
                <w:rFonts w:ascii="Arial Narrow" w:eastAsia="Times New Roman" w:hAnsi="Arial Narrow" w:cs="Arial"/>
                <w:bCs/>
                <w:lang w:eastAsia="pl-PL"/>
              </w:rPr>
              <w:t>162/2024</w:t>
            </w:r>
          </w:p>
        </w:tc>
      </w:tr>
    </w:tbl>
    <w:p w14:paraId="25B6028B" w14:textId="77777777" w:rsidR="002578E4" w:rsidRPr="00670302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28C58D3" w14:textId="77777777" w:rsidR="00F90CD1" w:rsidRPr="0067030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 xml:space="preserve">prowadzonego przez </w:t>
      </w:r>
      <w:r w:rsidR="00186124" w:rsidRPr="0067030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70302">
        <w:rPr>
          <w:rFonts w:ascii="Arial Narrow" w:hAnsi="Arial Narrow" w:cs="Arial"/>
          <w:b/>
        </w:rPr>
        <w:t>,</w:t>
      </w:r>
      <w:r w:rsidR="002B2AD9" w:rsidRPr="00670302">
        <w:rPr>
          <w:rFonts w:ascii="Arial Narrow" w:hAnsi="Arial Narrow" w:cs="Arial"/>
        </w:rPr>
        <w:t xml:space="preserve"> </w:t>
      </w:r>
      <w:r w:rsidR="00E65685" w:rsidRPr="00670302">
        <w:rPr>
          <w:rFonts w:ascii="Arial Narrow" w:hAnsi="Arial Narrow" w:cs="Arial"/>
        </w:rPr>
        <w:t>oświa</w:t>
      </w:r>
      <w:r w:rsidR="00825A09" w:rsidRPr="00670302">
        <w:rPr>
          <w:rFonts w:ascii="Arial Narrow" w:hAnsi="Arial Narrow" w:cs="Arial"/>
        </w:rPr>
        <w:t>dczam</w:t>
      </w:r>
      <w:r w:rsidR="00E65685" w:rsidRPr="00670302">
        <w:rPr>
          <w:rFonts w:ascii="Arial Narrow" w:hAnsi="Arial Narrow" w:cs="Arial"/>
        </w:rPr>
        <w:t>,</w:t>
      </w:r>
      <w:r w:rsidR="002B2AD9" w:rsidRPr="0067030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70302" w14:paraId="2A545708" w14:textId="77777777" w:rsidTr="00650D6C">
        <w:tc>
          <w:tcPr>
            <w:tcW w:w="9104" w:type="dxa"/>
            <w:shd w:val="clear" w:color="auto" w:fill="D9D9D9"/>
          </w:tcPr>
          <w:p w14:paraId="6D3877AF" w14:textId="77777777" w:rsidR="00E50194" w:rsidRPr="0067030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009B9B76" w14:textId="59B8CE32" w:rsidR="00C113BF" w:rsidRPr="00670302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Oświadczam, że nie podlegam wykluczeniu z postępowania na po</w:t>
      </w:r>
      <w:r w:rsidR="002C4137" w:rsidRPr="00670302">
        <w:rPr>
          <w:rFonts w:ascii="Arial Narrow" w:hAnsi="Arial Narrow" w:cs="Arial"/>
        </w:rPr>
        <w:t xml:space="preserve">dstawie art. </w:t>
      </w:r>
      <w:r w:rsidR="00232DF0" w:rsidRPr="00670302">
        <w:rPr>
          <w:rFonts w:ascii="Arial Narrow" w:hAnsi="Arial Narrow" w:cs="Arial"/>
        </w:rPr>
        <w:t>108</w:t>
      </w:r>
      <w:r w:rsidR="002C4137" w:rsidRPr="00670302">
        <w:rPr>
          <w:rFonts w:ascii="Arial Narrow" w:hAnsi="Arial Narrow" w:cs="Arial"/>
        </w:rPr>
        <w:t xml:space="preserve"> ust 1 </w:t>
      </w:r>
      <w:r w:rsidRPr="00670302">
        <w:rPr>
          <w:rFonts w:ascii="Arial Narrow" w:hAnsi="Arial Narrow" w:cs="Arial"/>
        </w:rPr>
        <w:t>ustawy Pzp</w:t>
      </w:r>
      <w:r w:rsidR="00641874" w:rsidRPr="00670302">
        <w:rPr>
          <w:rFonts w:ascii="Arial Narrow" w:hAnsi="Arial Narrow" w:cs="Arial"/>
        </w:rPr>
        <w:t>.</w:t>
      </w:r>
    </w:p>
    <w:p w14:paraId="6CA7B144" w14:textId="77777777" w:rsidR="00186124" w:rsidRPr="00670302" w:rsidRDefault="00186124" w:rsidP="00186124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78486EC5" w14:textId="21CB2DEE" w:rsidR="002426FF" w:rsidRPr="00670302" w:rsidRDefault="00186124" w:rsidP="0018612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670302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0DCE64B2" w14:textId="77777777" w:rsidR="00186124" w:rsidRPr="00670302" w:rsidRDefault="00186124" w:rsidP="0018612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1F9AE25" w14:textId="77777777" w:rsidR="00186124" w:rsidRPr="00670302" w:rsidRDefault="00186124" w:rsidP="0018612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70302">
        <w:rPr>
          <w:rFonts w:ascii="Arial Narrow" w:hAnsi="Arial Narrow" w:cs="Arial"/>
          <w:b/>
        </w:rPr>
        <w:t>Art. 109 ust. 1 pkt 1</w:t>
      </w:r>
    </w:p>
    <w:p w14:paraId="229AA519" w14:textId="77777777" w:rsidR="00186124" w:rsidRPr="00670302" w:rsidRDefault="00186124" w:rsidP="00186124">
      <w:pPr>
        <w:spacing w:after="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670302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1BC79E3" w14:textId="77777777" w:rsidR="00186124" w:rsidRPr="00670302" w:rsidRDefault="00186124" w:rsidP="0018612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69CD015" w14:textId="77777777" w:rsidR="00186124" w:rsidRPr="00670302" w:rsidRDefault="00186124" w:rsidP="0018612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70302">
        <w:rPr>
          <w:rFonts w:ascii="Arial Narrow" w:hAnsi="Arial Narrow" w:cs="Arial"/>
          <w:b/>
        </w:rPr>
        <w:t>Art. 109 ust. 1 pkt 4</w:t>
      </w:r>
    </w:p>
    <w:p w14:paraId="58E78E91" w14:textId="77777777" w:rsidR="00186124" w:rsidRPr="00670302" w:rsidRDefault="00186124" w:rsidP="0018612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70302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65541D1" w14:textId="77777777" w:rsidR="00186124" w:rsidRPr="00670302" w:rsidRDefault="00186124" w:rsidP="0018612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4FCAD367" w14:textId="77777777" w:rsidR="00186124" w:rsidRPr="00670302" w:rsidRDefault="00186124" w:rsidP="0018612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70302">
        <w:rPr>
          <w:rFonts w:ascii="Arial Narrow" w:hAnsi="Arial Narrow" w:cs="Arial"/>
          <w:b/>
        </w:rPr>
        <w:t>Art. 109 ust. 1 pkt 8</w:t>
      </w:r>
    </w:p>
    <w:p w14:paraId="331D0683" w14:textId="77777777" w:rsidR="00186124" w:rsidRPr="00670302" w:rsidRDefault="00186124" w:rsidP="0018612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70302">
        <w:rPr>
          <w:rFonts w:ascii="Arial Narrow" w:hAnsi="Arial Narrow" w:cs="Arial"/>
          <w:color w:val="auto"/>
          <w:sz w:val="22"/>
          <w:szCs w:val="22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14:paraId="7B8F9F3C" w14:textId="77777777" w:rsidR="00186124" w:rsidRPr="00670302" w:rsidRDefault="00186124" w:rsidP="00186124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4FDCC438" w14:textId="77777777" w:rsidR="00186124" w:rsidRPr="00670302" w:rsidRDefault="00186124" w:rsidP="00186124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70302">
        <w:rPr>
          <w:rFonts w:ascii="Arial Narrow" w:hAnsi="Arial Narrow" w:cs="Arial"/>
          <w:b/>
        </w:rPr>
        <w:t>Art. 109 ust. 1 pkt 10</w:t>
      </w:r>
    </w:p>
    <w:p w14:paraId="63608942" w14:textId="77777777" w:rsidR="00186124" w:rsidRPr="00670302" w:rsidRDefault="00186124" w:rsidP="0018612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70302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097E9EEB" w14:textId="77777777" w:rsidR="00023477" w:rsidRPr="00670302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9A34D19" w14:textId="77777777" w:rsidR="00023477" w:rsidRPr="0067030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___________________________________________________________________</w:t>
      </w:r>
    </w:p>
    <w:p w14:paraId="68D1ACF8" w14:textId="77777777" w:rsidR="00992BD8" w:rsidRPr="0067030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7030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670302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670302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EE58DB8" w14:textId="77777777" w:rsidR="00023477" w:rsidRPr="00670302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670302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670302">
        <w:rPr>
          <w:rFonts w:ascii="Arial Narrow" w:hAnsi="Arial Narrow" w:cs="Arial"/>
          <w:i/>
        </w:rPr>
        <w:t>.</w:t>
      </w:r>
      <w:r w:rsidRPr="0067030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70302">
        <w:rPr>
          <w:rFonts w:ascii="Arial Narrow" w:hAnsi="Arial Narrow" w:cs="Arial"/>
        </w:rPr>
        <w:t>110</w:t>
      </w:r>
      <w:r w:rsidRPr="00670302">
        <w:rPr>
          <w:rFonts w:ascii="Arial Narrow" w:hAnsi="Arial Narrow" w:cs="Arial"/>
        </w:rPr>
        <w:t xml:space="preserve"> ust. </w:t>
      </w:r>
      <w:r w:rsidR="00710937" w:rsidRPr="00670302">
        <w:rPr>
          <w:rFonts w:ascii="Arial Narrow" w:hAnsi="Arial Narrow" w:cs="Arial"/>
        </w:rPr>
        <w:t>2</w:t>
      </w:r>
      <w:r w:rsidRPr="00670302">
        <w:rPr>
          <w:rFonts w:ascii="Arial Narrow" w:hAnsi="Arial Narrow" w:cs="Arial"/>
        </w:rPr>
        <w:t xml:space="preserve"> ustawy Pzp podjąłem następujące środki naprawcze</w:t>
      </w:r>
      <w:r w:rsidR="007A2BCB" w:rsidRPr="00670302">
        <w:rPr>
          <w:rFonts w:ascii="Arial Narrow" w:hAnsi="Arial Narrow" w:cs="Arial"/>
        </w:rPr>
        <w:t xml:space="preserve"> i zapobiegawcze</w:t>
      </w:r>
      <w:r w:rsidRPr="00670302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670302">
        <w:rPr>
          <w:rFonts w:ascii="Arial Narrow" w:hAnsi="Arial Narrow" w:cs="Arial"/>
        </w:rPr>
        <w:t>..</w:t>
      </w:r>
      <w:r w:rsidRPr="00670302">
        <w:rPr>
          <w:rFonts w:ascii="Arial Narrow" w:hAnsi="Arial Narrow" w:cs="Arial"/>
        </w:rPr>
        <w:t>……………</w:t>
      </w:r>
      <w:r w:rsidR="00023477" w:rsidRPr="00670302">
        <w:rPr>
          <w:rFonts w:ascii="Arial Narrow" w:hAnsi="Arial Narrow" w:cs="Arial"/>
        </w:rPr>
        <w:t>…</w:t>
      </w:r>
      <w:r w:rsidRPr="0067030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670302">
        <w:rPr>
          <w:rFonts w:ascii="Arial Narrow" w:hAnsi="Arial Narrow" w:cs="Arial"/>
        </w:rPr>
        <w:t>.</w:t>
      </w:r>
      <w:r w:rsidRPr="00670302">
        <w:rPr>
          <w:rFonts w:ascii="Arial Narrow" w:hAnsi="Arial Narrow" w:cs="Arial"/>
        </w:rPr>
        <w:t>…</w:t>
      </w:r>
      <w:r w:rsidR="007A2BCB" w:rsidRPr="00670302">
        <w:rPr>
          <w:rFonts w:ascii="Arial Narrow" w:hAnsi="Arial Narrow" w:cs="Arial"/>
        </w:rPr>
        <w:t>.</w:t>
      </w:r>
    </w:p>
    <w:p w14:paraId="577AADB3" w14:textId="77777777" w:rsidR="007A2BCB" w:rsidRPr="00670302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___________________________________________________________________</w:t>
      </w:r>
    </w:p>
    <w:p w14:paraId="18668E69" w14:textId="77777777" w:rsidR="0011306C" w:rsidRPr="00670302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70302">
        <w:rPr>
          <w:rFonts w:ascii="Arial Narrow" w:hAnsi="Arial Narrow" w:cs="Arial"/>
        </w:rPr>
        <w:t xml:space="preserve">t.j. </w:t>
      </w:r>
      <w:r w:rsidRPr="00670302">
        <w:rPr>
          <w:rFonts w:ascii="Arial Narrow" w:hAnsi="Arial Narrow" w:cs="Arial"/>
        </w:rPr>
        <w:t xml:space="preserve">Dz. U. </w:t>
      </w:r>
      <w:r w:rsidR="000C2F90" w:rsidRPr="00670302">
        <w:rPr>
          <w:rFonts w:ascii="Arial Narrow" w:hAnsi="Arial Narrow" w:cs="Arial"/>
        </w:rPr>
        <w:t xml:space="preserve">z 2023r. </w:t>
      </w:r>
      <w:r w:rsidRPr="00670302">
        <w:rPr>
          <w:rFonts w:ascii="Arial Narrow" w:hAnsi="Arial Narrow" w:cs="Arial"/>
        </w:rPr>
        <w:t xml:space="preserve">poz. </w:t>
      </w:r>
      <w:r w:rsidR="007020E3" w:rsidRPr="00670302">
        <w:rPr>
          <w:rFonts w:ascii="Arial Narrow" w:hAnsi="Arial Narrow" w:cs="Arial"/>
        </w:rPr>
        <w:t>1497</w:t>
      </w:r>
      <w:r w:rsidRPr="00670302">
        <w:rPr>
          <w:rFonts w:ascii="Arial Narrow" w:hAnsi="Arial Narrow" w:cs="Arial"/>
        </w:rPr>
        <w:t>)</w:t>
      </w:r>
      <w:r w:rsidR="0011306C" w:rsidRPr="00670302">
        <w:rPr>
          <w:rStyle w:val="Odwoanieprzypisudolnego"/>
          <w:rFonts w:ascii="Arial Narrow" w:hAnsi="Arial Narrow" w:cs="Arial"/>
        </w:rPr>
        <w:footnoteReference w:id="1"/>
      </w:r>
      <w:r w:rsidRPr="0067030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70302" w14:paraId="0125B5B8" w14:textId="77777777" w:rsidTr="00CD4DD1">
        <w:tc>
          <w:tcPr>
            <w:tcW w:w="9104" w:type="dxa"/>
            <w:shd w:val="clear" w:color="auto" w:fill="D9D9D9"/>
          </w:tcPr>
          <w:p w14:paraId="31721894" w14:textId="77777777" w:rsidR="0011306C" w:rsidRPr="00670302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670302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1EB9000E" w14:textId="77777777" w:rsidR="00D2702A" w:rsidRPr="00670302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Oświadczam,</w:t>
      </w:r>
      <w:r w:rsidR="00313417" w:rsidRPr="00670302">
        <w:rPr>
          <w:rFonts w:ascii="Arial Narrow" w:hAnsi="Arial Narrow" w:cs="Arial"/>
        </w:rPr>
        <w:t xml:space="preserve"> że spełniam</w:t>
      </w:r>
      <w:r w:rsidR="004541F9" w:rsidRPr="00670302">
        <w:rPr>
          <w:rFonts w:ascii="Arial Narrow" w:hAnsi="Arial Narrow" w:cs="Arial"/>
        </w:rPr>
        <w:t>, określone przez Zamawiającego,</w:t>
      </w:r>
      <w:r w:rsidR="00313417" w:rsidRPr="00670302">
        <w:rPr>
          <w:rFonts w:ascii="Arial Narrow" w:hAnsi="Arial Narrow" w:cs="Arial"/>
        </w:rPr>
        <w:t xml:space="preserve"> warunki udziału </w:t>
      </w:r>
      <w:r w:rsidR="004541F9" w:rsidRPr="0067030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70302" w14:paraId="1FE748A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D302" w14:textId="77777777" w:rsidR="00D2702A" w:rsidRPr="0067030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7030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C25D" w14:textId="77777777" w:rsidR="00D2702A" w:rsidRPr="0067030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86124" w:rsidRPr="00670302" w14:paraId="08E8ED39" w14:textId="77777777" w:rsidTr="004751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ABA23" w14:textId="77777777" w:rsidR="00186124" w:rsidRPr="00670302" w:rsidRDefault="00186124" w:rsidP="004751C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37C2D" w14:textId="77777777" w:rsidR="00186124" w:rsidRPr="00670302" w:rsidRDefault="00186124" w:rsidP="004751C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7030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3C5F8B50" w14:textId="77777777" w:rsidR="00186124" w:rsidRPr="00670302" w:rsidRDefault="00186124" w:rsidP="004751C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870420C" w14:textId="77777777" w:rsidR="00186124" w:rsidRPr="00670302" w:rsidRDefault="00186124" w:rsidP="004751C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8"/>
                <w:szCs w:val="8"/>
              </w:rPr>
            </w:pPr>
          </w:p>
          <w:p w14:paraId="45A292DC" w14:textId="77777777" w:rsidR="00186124" w:rsidRPr="00670302" w:rsidRDefault="00186124" w:rsidP="004751C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</w:rPr>
              <w:t>Na potwierdzenie spełniania warunków udziału w postępowaniu należy przedłożyć wykaz min. 2 dostaw odpowiadających przedmiotowi zamówienia wraz z dokumentami wskazanymi w pkt. 9.2 ppkt 1 SWZ, z zastrzeżeniem, że co najmniej jedna ze wskazanych dostaw będzie wynosiła wartość brutto wskazaną w pkt. 9.2 ppkt 1 tabela l.p. 1 SWZ, z jednoczesnym wskazaniem, którego zadania te dokumenty dotyczą.</w:t>
            </w:r>
          </w:p>
        </w:tc>
      </w:tr>
    </w:tbl>
    <w:p w14:paraId="6AE15B60" w14:textId="77777777" w:rsidR="00E21BB4" w:rsidRPr="0067030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70302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627B7081" w14:textId="77777777" w:rsidR="00E21BB4" w:rsidRPr="0067030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7030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670302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670302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670302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670302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497DDCE" w14:textId="77777777" w:rsidR="00C62F57" w:rsidRPr="00670302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124F29D" w14:textId="77777777" w:rsidR="00C62F57" w:rsidRPr="0067030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417C5584" w14:textId="77777777" w:rsidR="00721D87" w:rsidRPr="00670302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70302">
        <w:rPr>
          <w:rFonts w:ascii="Arial Narrow" w:hAnsi="Arial Narrow" w:cs="Arial"/>
        </w:rPr>
        <w:t>ego/</w:t>
      </w:r>
      <w:r w:rsidRPr="00670302">
        <w:rPr>
          <w:rFonts w:ascii="Arial Narrow" w:hAnsi="Arial Narrow" w:cs="Arial"/>
        </w:rPr>
        <w:t xml:space="preserve">ych zasoby: </w:t>
      </w:r>
    </w:p>
    <w:p w14:paraId="59E972AE" w14:textId="77777777" w:rsidR="00721D87" w:rsidRPr="0067030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……………</w:t>
      </w:r>
      <w:r w:rsidR="00721D87" w:rsidRPr="0067030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BE17338" w14:textId="77777777" w:rsidR="00721D87" w:rsidRPr="0067030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70302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430E2EC5" w14:textId="77777777" w:rsidR="00721D87" w:rsidRPr="0067030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 xml:space="preserve">w następującym zakresie: </w:t>
      </w:r>
    </w:p>
    <w:p w14:paraId="12250620" w14:textId="77777777" w:rsidR="00E21BB4" w:rsidRPr="0067030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……………</w:t>
      </w:r>
      <w:r w:rsidR="00721D87" w:rsidRPr="00670302">
        <w:rPr>
          <w:rFonts w:ascii="Arial Narrow" w:hAnsi="Arial Narrow" w:cs="Arial"/>
        </w:rPr>
        <w:t>………………………………………………………….</w:t>
      </w:r>
      <w:r w:rsidRPr="00670302">
        <w:rPr>
          <w:rFonts w:ascii="Arial Narrow" w:hAnsi="Arial Narrow" w:cs="Arial"/>
        </w:rPr>
        <w:t>………………………….</w:t>
      </w:r>
    </w:p>
    <w:p w14:paraId="3168A2D6" w14:textId="77777777" w:rsidR="00E21BB4" w:rsidRPr="0067030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70302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63BC1D6" w14:textId="77777777" w:rsidR="00C62F57" w:rsidRPr="0067030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70302" w14:paraId="350C0154" w14:textId="77777777" w:rsidTr="00CD4DD1">
        <w:tc>
          <w:tcPr>
            <w:tcW w:w="9104" w:type="dxa"/>
            <w:shd w:val="clear" w:color="auto" w:fill="D9D9D9"/>
          </w:tcPr>
          <w:p w14:paraId="0D87FD45" w14:textId="77777777" w:rsidR="00BE6F04" w:rsidRPr="0067030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  <w:b/>
              </w:rPr>
              <w:lastRenderedPageBreak/>
              <w:t>OŚWIADCZENIE DOTYCZĄCE PODANYCH INFORMACJI</w:t>
            </w:r>
          </w:p>
        </w:tc>
      </w:tr>
    </w:tbl>
    <w:p w14:paraId="289BD560" w14:textId="77777777" w:rsidR="00FE4E2B" w:rsidRPr="00670302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7030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70302" w14:paraId="54183AA0" w14:textId="77777777" w:rsidTr="00847232">
        <w:tc>
          <w:tcPr>
            <w:tcW w:w="9104" w:type="dxa"/>
            <w:shd w:val="clear" w:color="auto" w:fill="D9D9D9"/>
          </w:tcPr>
          <w:p w14:paraId="7D557FE4" w14:textId="77777777" w:rsidR="00E426EB" w:rsidRPr="0067030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7030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08DDC13" w14:textId="77777777" w:rsidR="00E426EB" w:rsidRPr="0067030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D40977A" w14:textId="77777777" w:rsidR="00E426EB" w:rsidRPr="0067030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1FFDD3D" w14:textId="77777777" w:rsidR="00E426EB" w:rsidRPr="0067030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FD756A8" w14:textId="77777777" w:rsidR="00E426EB" w:rsidRPr="0067030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7030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32461A4" w14:textId="77777777" w:rsidR="00E426EB" w:rsidRPr="0067030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7030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5C2BF07" w14:textId="77777777" w:rsidR="00E426EB" w:rsidRPr="0067030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7030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B2718FB" w14:textId="77777777" w:rsidR="00E426EB" w:rsidRPr="0067030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5F619D1" w14:textId="77777777" w:rsidR="0012157F" w:rsidRPr="0067030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D494F74" w14:textId="77777777" w:rsidR="00524951" w:rsidRPr="0067030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70302">
        <w:rPr>
          <w:rFonts w:ascii="Arial Narrow" w:hAnsi="Arial Narrow" w:cs="Arial"/>
          <w:sz w:val="18"/>
          <w:szCs w:val="18"/>
        </w:rPr>
        <w:tab/>
      </w:r>
      <w:r w:rsidRPr="00670302">
        <w:rPr>
          <w:rFonts w:ascii="Arial Narrow" w:hAnsi="Arial Narrow" w:cs="Arial"/>
          <w:sz w:val="18"/>
          <w:szCs w:val="18"/>
        </w:rPr>
        <w:tab/>
      </w:r>
      <w:r w:rsidRPr="00670302">
        <w:rPr>
          <w:rFonts w:ascii="Arial Narrow" w:hAnsi="Arial Narrow" w:cs="Arial"/>
          <w:sz w:val="18"/>
          <w:szCs w:val="18"/>
        </w:rPr>
        <w:tab/>
      </w:r>
      <w:r w:rsidRPr="00670302">
        <w:rPr>
          <w:rFonts w:ascii="Arial Narrow" w:hAnsi="Arial Narrow" w:cs="Arial"/>
          <w:sz w:val="18"/>
          <w:szCs w:val="18"/>
        </w:rPr>
        <w:tab/>
      </w:r>
      <w:r w:rsidRPr="00670302">
        <w:rPr>
          <w:rFonts w:ascii="Arial Narrow" w:hAnsi="Arial Narrow" w:cs="Arial"/>
          <w:sz w:val="18"/>
          <w:szCs w:val="18"/>
        </w:rPr>
        <w:tab/>
      </w:r>
      <w:r w:rsidRPr="00670302">
        <w:rPr>
          <w:rFonts w:ascii="Arial Narrow" w:hAnsi="Arial Narrow" w:cs="Arial"/>
          <w:sz w:val="18"/>
          <w:szCs w:val="18"/>
        </w:rPr>
        <w:tab/>
      </w:r>
      <w:r w:rsidRPr="00670302">
        <w:rPr>
          <w:rFonts w:ascii="Arial Narrow" w:hAnsi="Arial Narrow" w:cs="Arial"/>
          <w:sz w:val="18"/>
          <w:szCs w:val="18"/>
        </w:rPr>
        <w:tab/>
      </w:r>
    </w:p>
    <w:p w14:paraId="5079D787" w14:textId="77777777" w:rsidR="00524951" w:rsidRPr="0067030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D4E2D55" w14:textId="77777777" w:rsidR="00FE4E2B" w:rsidRPr="0067030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670302">
        <w:rPr>
          <w:rFonts w:ascii="Arial Narrow" w:hAnsi="Arial Narrow" w:cs="Arial"/>
          <w:sz w:val="18"/>
          <w:szCs w:val="18"/>
        </w:rPr>
        <w:t xml:space="preserve">  </w:t>
      </w:r>
      <w:r w:rsidR="006D536F" w:rsidRPr="00670302">
        <w:rPr>
          <w:rFonts w:ascii="Arial Narrow" w:hAnsi="Arial Narrow" w:cs="Arial"/>
          <w:sz w:val="18"/>
          <w:szCs w:val="18"/>
        </w:rPr>
        <w:t>………..</w:t>
      </w:r>
      <w:r w:rsidR="00FE4E2B" w:rsidRPr="00670302">
        <w:rPr>
          <w:rFonts w:ascii="Arial Narrow" w:hAnsi="Arial Narrow" w:cs="Arial"/>
          <w:sz w:val="18"/>
          <w:szCs w:val="18"/>
        </w:rPr>
        <w:t>…</w:t>
      </w:r>
      <w:r w:rsidR="006D536F" w:rsidRPr="00670302">
        <w:rPr>
          <w:rFonts w:ascii="Arial Narrow" w:hAnsi="Arial Narrow" w:cs="Arial"/>
          <w:sz w:val="18"/>
          <w:szCs w:val="18"/>
        </w:rPr>
        <w:t>………..</w:t>
      </w:r>
      <w:r w:rsidR="00FE4E2B" w:rsidRPr="00670302">
        <w:rPr>
          <w:rFonts w:ascii="Arial Narrow" w:hAnsi="Arial Narrow" w:cs="Arial"/>
          <w:sz w:val="18"/>
          <w:szCs w:val="18"/>
        </w:rPr>
        <w:t>……</w:t>
      </w:r>
      <w:r w:rsidR="006D536F" w:rsidRPr="00670302">
        <w:rPr>
          <w:rFonts w:ascii="Arial Narrow" w:hAnsi="Arial Narrow" w:cs="Arial"/>
          <w:sz w:val="18"/>
          <w:szCs w:val="18"/>
        </w:rPr>
        <w:t>………….</w:t>
      </w:r>
      <w:r w:rsidR="00FE4E2B" w:rsidRPr="00670302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B2E072B" w14:textId="77777777" w:rsidR="00484F88" w:rsidRPr="0067030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70302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670302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67030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374F2" w14:textId="77777777" w:rsidR="00AE167B" w:rsidRDefault="00AE167B" w:rsidP="0038231F">
      <w:pPr>
        <w:spacing w:after="0" w:line="240" w:lineRule="auto"/>
      </w:pPr>
      <w:r>
        <w:separator/>
      </w:r>
    </w:p>
  </w:endnote>
  <w:endnote w:type="continuationSeparator" w:id="0">
    <w:p w14:paraId="0E6192D4" w14:textId="77777777" w:rsidR="00AE167B" w:rsidRDefault="00AE1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0BA58" w14:textId="77777777" w:rsidR="00186124" w:rsidRDefault="001861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027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55BC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80E75" w14:textId="77777777" w:rsidR="00186124" w:rsidRDefault="001861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77465" w14:textId="77777777" w:rsidR="00AE167B" w:rsidRDefault="00AE167B" w:rsidP="0038231F">
      <w:pPr>
        <w:spacing w:after="0" w:line="240" w:lineRule="auto"/>
      </w:pPr>
      <w:r>
        <w:separator/>
      </w:r>
    </w:p>
  </w:footnote>
  <w:footnote w:type="continuationSeparator" w:id="0">
    <w:p w14:paraId="17A0AED0" w14:textId="77777777" w:rsidR="00AE167B" w:rsidRDefault="00AE167B" w:rsidP="0038231F">
      <w:pPr>
        <w:spacing w:after="0" w:line="240" w:lineRule="auto"/>
      </w:pPr>
      <w:r>
        <w:continuationSeparator/>
      </w:r>
    </w:p>
  </w:footnote>
  <w:footnote w:id="1">
    <w:p w14:paraId="4432A60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17D7C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BBD851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A8C6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F1B06" w14:textId="77777777" w:rsidR="00186124" w:rsidRDefault="00186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152C5" w14:textId="77777777" w:rsidR="00186124" w:rsidRDefault="001861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5A92C" w14:textId="77777777" w:rsidR="00186124" w:rsidRDefault="001861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389761">
    <w:abstractNumId w:val="11"/>
  </w:num>
  <w:num w:numId="2" w16cid:durableId="2037845694">
    <w:abstractNumId w:val="0"/>
  </w:num>
  <w:num w:numId="3" w16cid:durableId="794712252">
    <w:abstractNumId w:val="10"/>
  </w:num>
  <w:num w:numId="4" w16cid:durableId="1683968635">
    <w:abstractNumId w:val="13"/>
  </w:num>
  <w:num w:numId="5" w16cid:durableId="305135660">
    <w:abstractNumId w:val="12"/>
  </w:num>
  <w:num w:numId="6" w16cid:durableId="871916326">
    <w:abstractNumId w:val="9"/>
  </w:num>
  <w:num w:numId="7" w16cid:durableId="1984583775">
    <w:abstractNumId w:val="1"/>
  </w:num>
  <w:num w:numId="8" w16cid:durableId="1996493744">
    <w:abstractNumId w:val="6"/>
  </w:num>
  <w:num w:numId="9" w16cid:durableId="2088645045">
    <w:abstractNumId w:val="4"/>
  </w:num>
  <w:num w:numId="10" w16cid:durableId="707098841">
    <w:abstractNumId w:val="7"/>
  </w:num>
  <w:num w:numId="11" w16cid:durableId="1678995094">
    <w:abstractNumId w:val="5"/>
  </w:num>
  <w:num w:numId="12" w16cid:durableId="798569587">
    <w:abstractNumId w:val="8"/>
  </w:num>
  <w:num w:numId="13" w16cid:durableId="1588344718">
    <w:abstractNumId w:val="3"/>
  </w:num>
  <w:num w:numId="14" w16cid:durableId="21142824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67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6124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0302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167B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A06E8"/>
  <w15:docId w15:val="{49DD0EC1-0B34-44D7-8EC3-18B71FD8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1019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2024-12-04T10:24:00Z</dcterms:created>
  <dcterms:modified xsi:type="dcterms:W3CDTF">2024-12-04T10:24:00Z</dcterms:modified>
</cp:coreProperties>
</file>