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4861D" w14:textId="77777777" w:rsidR="00025386" w:rsidRPr="009B037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B037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06C68" w:rsidRPr="009B0371">
        <w:rPr>
          <w:rFonts w:ascii="Arial Narrow" w:hAnsi="Arial Narrow" w:cs="Arial"/>
          <w:bCs/>
          <w:i w:val="0"/>
          <w:szCs w:val="24"/>
        </w:rPr>
        <w:t>2</w:t>
      </w:r>
      <w:r w:rsidR="007666D6" w:rsidRPr="009B037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B0371" w14:paraId="174F91BF" w14:textId="77777777" w:rsidTr="00467CA2">
        <w:tc>
          <w:tcPr>
            <w:tcW w:w="2800" w:type="dxa"/>
            <w:shd w:val="clear" w:color="auto" w:fill="auto"/>
          </w:tcPr>
          <w:p w14:paraId="5F89C9F8" w14:textId="77777777" w:rsidR="00D520D3" w:rsidRPr="009B037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037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B037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161B37" w14:textId="77777777" w:rsidR="00D520D3" w:rsidRPr="009B03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1EEAF1" w14:textId="77777777" w:rsidR="00D520D3" w:rsidRPr="009B03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27F0DA" w14:textId="77777777" w:rsidR="00D520D3" w:rsidRPr="009B037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B03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B037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B03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B0371" w14:paraId="100CBEC2" w14:textId="77777777" w:rsidTr="00467CA2">
        <w:tc>
          <w:tcPr>
            <w:tcW w:w="2800" w:type="dxa"/>
            <w:shd w:val="clear" w:color="auto" w:fill="auto"/>
          </w:tcPr>
          <w:p w14:paraId="629708DB" w14:textId="77777777" w:rsidR="00D520D3" w:rsidRPr="009B037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037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3B91CE" w14:textId="77777777" w:rsidR="00D520D3" w:rsidRPr="009B03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3556C7F" w14:textId="77777777" w:rsidR="00D520D3" w:rsidRPr="009B037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3003C1" w14:textId="77777777" w:rsidR="00D520D3" w:rsidRPr="009B037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B03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B037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B03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FEE26E" w14:textId="77777777" w:rsidR="00B62AD0" w:rsidRPr="009B037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B0371" w14:paraId="7107D44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417A83" w14:textId="77777777" w:rsidR="00053927" w:rsidRPr="009B037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B037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F05EAA7" w14:textId="77777777" w:rsidR="00053927" w:rsidRPr="009B037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B037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B037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B037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4673F78" w14:textId="77777777" w:rsidR="0071340C" w:rsidRPr="009B037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B037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B037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06C68" w:rsidRPr="009B0371">
        <w:rPr>
          <w:rFonts w:ascii="Arial Narrow" w:hAnsi="Arial Narrow" w:cs="Arial"/>
          <w:sz w:val="24"/>
          <w:szCs w:val="24"/>
        </w:rPr>
        <w:t>(</w:t>
      </w:r>
      <w:proofErr w:type="spellStart"/>
      <w:r w:rsidR="00106C68" w:rsidRPr="009B0371">
        <w:rPr>
          <w:rFonts w:ascii="Arial Narrow" w:hAnsi="Arial Narrow" w:cs="Arial"/>
          <w:sz w:val="24"/>
          <w:szCs w:val="24"/>
        </w:rPr>
        <w:t>t.j</w:t>
      </w:r>
      <w:proofErr w:type="spellEnd"/>
      <w:r w:rsidR="00106C68" w:rsidRPr="009B0371">
        <w:rPr>
          <w:rFonts w:ascii="Arial Narrow" w:hAnsi="Arial Narrow" w:cs="Arial"/>
          <w:sz w:val="24"/>
          <w:szCs w:val="24"/>
        </w:rPr>
        <w:t>. Dz. U. z 2024 poz. 1320)</w:t>
      </w:r>
      <w:r w:rsidR="00E27ABB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B03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B0371" w14:paraId="69C6B0B8" w14:textId="77777777" w:rsidTr="00467CA2">
        <w:tc>
          <w:tcPr>
            <w:tcW w:w="2269" w:type="dxa"/>
            <w:shd w:val="clear" w:color="auto" w:fill="auto"/>
          </w:tcPr>
          <w:p w14:paraId="17FAC7B9" w14:textId="77777777" w:rsidR="00D520D3" w:rsidRPr="009B037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CB19E" w14:textId="77777777" w:rsidR="00D520D3" w:rsidRPr="009B0371" w:rsidRDefault="00106C6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Zakładu Radiologii Lekarskiej na okres 24 miesięcy</w:t>
            </w:r>
            <w:r w:rsidR="00D520D3" w:rsidRPr="009B03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6C68" w:rsidRPr="009B0371" w14:paraId="6BD988AE" w14:textId="77777777" w:rsidTr="004751C7">
        <w:tc>
          <w:tcPr>
            <w:tcW w:w="2269" w:type="dxa"/>
            <w:shd w:val="clear" w:color="auto" w:fill="auto"/>
          </w:tcPr>
          <w:p w14:paraId="06767723" w14:textId="77777777" w:rsidR="00106C68" w:rsidRPr="009B0371" w:rsidRDefault="00106C68" w:rsidP="004751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C52999" w14:textId="77777777" w:rsidR="00106C68" w:rsidRPr="009B0371" w:rsidRDefault="00106C68" w:rsidP="004751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162/2024</w:t>
            </w:r>
          </w:p>
        </w:tc>
      </w:tr>
    </w:tbl>
    <w:p w14:paraId="135D5A99" w14:textId="77777777" w:rsidR="00DC652A" w:rsidRPr="009B0371" w:rsidRDefault="00106C6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B037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F695BE5" w14:textId="77777777" w:rsidR="00DC652A" w:rsidRPr="009B037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B03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7F768DD" w14:textId="77777777" w:rsidR="0071340C" w:rsidRPr="009B03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B037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B037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B037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97EA5C0" w14:textId="77777777" w:rsidR="0071340C" w:rsidRPr="009B037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AA98AD2" w14:textId="77777777" w:rsidR="0071340C" w:rsidRPr="009B037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53F6C7C" w14:textId="77777777" w:rsidR="0071340C" w:rsidRPr="009B03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B03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D31B4DA" w14:textId="77777777" w:rsidR="0071340C" w:rsidRPr="009B037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B037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B037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B037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6F3E6F1" w14:textId="77777777" w:rsidR="0071340C" w:rsidRPr="009B03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5EF5390" w14:textId="77777777" w:rsidR="0071340C" w:rsidRPr="009B037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9659500" w14:textId="77777777" w:rsidR="00DC652A" w:rsidRPr="009B03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B03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B037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B037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9120B1A" w14:textId="77777777" w:rsidR="00DC652A" w:rsidRPr="009B0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B037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B037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4409FB7" w14:textId="77777777" w:rsidR="0093388F" w:rsidRPr="009B03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B03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E3BFCF5" w14:textId="77777777" w:rsidR="0093388F" w:rsidRPr="009B0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6415CD" w14:textId="77777777" w:rsidR="0093388F" w:rsidRPr="009B037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B03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0A5284B" w14:textId="77777777" w:rsidR="00CB29AC" w:rsidRPr="009B037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B07C8C0" w14:textId="77777777" w:rsidR="00CB29AC" w:rsidRPr="009B037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B037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4AD18D5" w14:textId="77777777" w:rsidR="00830970" w:rsidRPr="009B037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B03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B037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F9E8E3A" w14:textId="77777777" w:rsidR="00E27ABB" w:rsidRPr="009B037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B037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B0371" w14:paraId="1D7B108C" w14:textId="77777777" w:rsidTr="00467CA2">
        <w:tc>
          <w:tcPr>
            <w:tcW w:w="2660" w:type="dxa"/>
            <w:shd w:val="clear" w:color="auto" w:fill="auto"/>
          </w:tcPr>
          <w:p w14:paraId="40C321A9" w14:textId="77777777" w:rsidR="00D520D3" w:rsidRPr="009B03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8EF1B07" w14:textId="77777777" w:rsidR="00D520D3" w:rsidRPr="009B03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7EC8BB9" w14:textId="77777777" w:rsidR="00D520D3" w:rsidRPr="009B037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B90A2E" w14:textId="77777777" w:rsidR="00D520D3" w:rsidRPr="009B03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C8559D" w14:textId="77777777" w:rsidR="00D520D3" w:rsidRPr="009B037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8925C6" w14:textId="77777777" w:rsidR="00D520D3" w:rsidRPr="009B037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06C68"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B03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53688D4" w14:textId="77777777" w:rsidR="00E27ABB" w:rsidRPr="009B037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B037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D6AF8" w14:textId="77777777" w:rsidR="00074936" w:rsidRDefault="00074936" w:rsidP="00025386">
      <w:pPr>
        <w:spacing w:after="0" w:line="240" w:lineRule="auto"/>
      </w:pPr>
      <w:r>
        <w:separator/>
      </w:r>
    </w:p>
  </w:endnote>
  <w:endnote w:type="continuationSeparator" w:id="0">
    <w:p w14:paraId="2121C1C8" w14:textId="77777777" w:rsidR="00074936" w:rsidRDefault="000749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4757A" w14:textId="77777777" w:rsidR="00106C68" w:rsidRDefault="00106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6EF6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C71F07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BA229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CE1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39938" w14:textId="77777777" w:rsidR="00106C68" w:rsidRDefault="00106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25444" w14:textId="77777777" w:rsidR="00074936" w:rsidRDefault="00074936" w:rsidP="00025386">
      <w:pPr>
        <w:spacing w:after="0" w:line="240" w:lineRule="auto"/>
      </w:pPr>
      <w:r>
        <w:separator/>
      </w:r>
    </w:p>
  </w:footnote>
  <w:footnote w:type="continuationSeparator" w:id="0">
    <w:p w14:paraId="689C7434" w14:textId="77777777" w:rsidR="00074936" w:rsidRDefault="000749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77D0C" w14:textId="77777777" w:rsidR="00106C68" w:rsidRDefault="00106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84573" w14:textId="77777777" w:rsidR="00106C68" w:rsidRDefault="00106C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0DF29" w14:textId="77777777" w:rsidR="00106C68" w:rsidRDefault="00106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70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936"/>
    <w:rsid w:val="00025386"/>
    <w:rsid w:val="000423B9"/>
    <w:rsid w:val="00053927"/>
    <w:rsid w:val="00066C44"/>
    <w:rsid w:val="00071D4C"/>
    <w:rsid w:val="00074936"/>
    <w:rsid w:val="00084786"/>
    <w:rsid w:val="00106C68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037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D82A0"/>
  <w15:chartTrackingRefBased/>
  <w15:docId w15:val="{16F9120C-79C2-4919-A8CD-3213A7B7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2024-12-04T10:24:00Z</dcterms:created>
  <dcterms:modified xsi:type="dcterms:W3CDTF">2024-12-04T10:24:00Z</dcterms:modified>
</cp:coreProperties>
</file>