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4C4913" w14:textId="77777777" w:rsidR="00D62E6E" w:rsidRPr="00D9136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9136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EB66B7" w:rsidRPr="00D91368">
        <w:rPr>
          <w:rFonts w:ascii="Arial Narrow" w:eastAsia="Times New Roman" w:hAnsi="Arial Narrow" w:cs="Arial"/>
          <w:bCs/>
          <w:sz w:val="24"/>
          <w:szCs w:val="20"/>
          <w:lang w:eastAsia="pl-PL"/>
        </w:rPr>
        <w:t>6</w:t>
      </w:r>
      <w:r w:rsidRPr="00D9136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91368" w14:paraId="3B989A03" w14:textId="77777777" w:rsidTr="00D62E6E">
        <w:tc>
          <w:tcPr>
            <w:tcW w:w="2800" w:type="dxa"/>
            <w:shd w:val="clear" w:color="auto" w:fill="auto"/>
          </w:tcPr>
          <w:p w14:paraId="439C041E" w14:textId="77777777" w:rsidR="00D62E6E" w:rsidRPr="00D9136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9136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9136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56BECD" w14:textId="77777777" w:rsidR="00D62E6E" w:rsidRPr="00D9136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1E2AF64" w14:textId="77777777" w:rsidR="00D62E6E" w:rsidRPr="00D9136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9136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6F5EE7" w14:textId="77777777" w:rsidR="00D62E6E" w:rsidRPr="00D9136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9136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9136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9136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91368" w14:paraId="75636848" w14:textId="77777777" w:rsidTr="00D62E6E">
        <w:tc>
          <w:tcPr>
            <w:tcW w:w="2800" w:type="dxa"/>
            <w:shd w:val="clear" w:color="auto" w:fill="auto"/>
          </w:tcPr>
          <w:p w14:paraId="6859339D" w14:textId="77777777" w:rsidR="00D62E6E" w:rsidRPr="00D9136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9136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11DF5A9" w14:textId="77777777" w:rsidR="00D62E6E" w:rsidRPr="00D9136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5663640" w14:textId="77777777" w:rsidR="00D62E6E" w:rsidRPr="00D9136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9136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3C17A2" w14:textId="77777777" w:rsidR="00D62E6E" w:rsidRPr="00D9136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9136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9136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9136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1A48879" w14:textId="77777777" w:rsidR="00BC121E" w:rsidRPr="00D9136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B66B7" w:rsidRPr="00D91368" w14:paraId="65DB4A0C" w14:textId="77777777" w:rsidTr="00D4730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014363E" w14:textId="77777777" w:rsidR="00EB66B7" w:rsidRPr="00D91368" w:rsidRDefault="00EB66B7" w:rsidP="00D4730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9136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271A96A" w14:textId="77777777" w:rsidR="00EB66B7" w:rsidRPr="00D91368" w:rsidRDefault="00EB66B7" w:rsidP="00D4730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91368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91368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D91368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D91368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D91368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1D7D1207" w14:textId="77777777" w:rsidR="00EB66B7" w:rsidRPr="00D91368" w:rsidRDefault="00EB66B7" w:rsidP="00D4730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D9136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2294F7D" w14:textId="77777777" w:rsidR="00EB66B7" w:rsidRPr="00D91368" w:rsidRDefault="00EB66B7" w:rsidP="00D4730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28B48DD2" w14:textId="77777777" w:rsidR="00BC121E" w:rsidRPr="00D91368" w:rsidRDefault="00EB66B7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13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D91368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D91368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91368" w14:paraId="49803BCE" w14:textId="77777777" w:rsidTr="00D62E6E">
        <w:tc>
          <w:tcPr>
            <w:tcW w:w="2269" w:type="dxa"/>
            <w:shd w:val="clear" w:color="auto" w:fill="auto"/>
          </w:tcPr>
          <w:p w14:paraId="31B17480" w14:textId="77777777" w:rsidR="00D62E6E" w:rsidRPr="00D9136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136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CF29B7" w14:textId="77777777" w:rsidR="00D62E6E" w:rsidRPr="00D91368" w:rsidRDefault="00EB66B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9136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jednorazowego użytku dla Zakładu Radiologii Lekarskiej na okres 24 miesięcy</w:t>
            </w:r>
            <w:r w:rsidR="00D62E6E" w:rsidRPr="00D9136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B66B7" w:rsidRPr="00D91368" w14:paraId="37F77AB4" w14:textId="77777777" w:rsidTr="00D47302">
        <w:tc>
          <w:tcPr>
            <w:tcW w:w="2269" w:type="dxa"/>
            <w:shd w:val="clear" w:color="auto" w:fill="auto"/>
          </w:tcPr>
          <w:p w14:paraId="57831E15" w14:textId="77777777" w:rsidR="00EB66B7" w:rsidRPr="00D91368" w:rsidRDefault="00EB66B7" w:rsidP="00D473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136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25FA12" w14:textId="77777777" w:rsidR="00EB66B7" w:rsidRPr="00D91368" w:rsidRDefault="00EB66B7" w:rsidP="00D473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9136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162/2024</w:t>
            </w:r>
          </w:p>
        </w:tc>
      </w:tr>
    </w:tbl>
    <w:p w14:paraId="2C2B1007" w14:textId="77777777" w:rsidR="00BC121E" w:rsidRPr="00D91368" w:rsidRDefault="00EB66B7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913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D913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D9136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D9136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D913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D9136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0B129EB5" w14:textId="77777777" w:rsidR="00BC121E" w:rsidRPr="00D91368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9136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4ECBEA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D913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913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D9136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D91368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D9136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D9136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645F4823" w14:textId="77777777" w:rsidR="00BC121E" w:rsidRPr="00D91368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136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95A68C7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D913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913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D9136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D91368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D9136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65F645F" w14:textId="77777777" w:rsidR="00BF69A4" w:rsidRPr="00D9136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136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91368" w14:paraId="6023470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A5B72" w14:textId="77777777" w:rsidR="00BC121E" w:rsidRPr="00D9136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136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2CA1B" w14:textId="77777777" w:rsidR="00BC121E" w:rsidRPr="00D9136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136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02F4B" w14:textId="77777777" w:rsidR="00BC121E" w:rsidRPr="00D9136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136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91368" w14:paraId="1F3D411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7EDBF" w14:textId="77777777" w:rsidR="00BC121E" w:rsidRPr="00D9136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136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7FF1" w14:textId="77777777" w:rsidR="00BC121E" w:rsidRPr="00D913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2C4C" w14:textId="77777777" w:rsidR="00BC121E" w:rsidRPr="00D913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91368" w14:paraId="17634A3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6F543" w14:textId="77777777" w:rsidR="00BC121E" w:rsidRPr="00D9136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136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C004" w14:textId="77777777" w:rsidR="00BC121E" w:rsidRPr="00D913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2787" w14:textId="77777777" w:rsidR="00BC121E" w:rsidRPr="00D913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572340ED" w14:textId="77777777" w:rsidR="00BC121E" w:rsidRPr="00D9136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9136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7E7EA43A" w14:textId="77777777" w:rsidR="00BC121E" w:rsidRPr="00D9136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91368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B6F46FF" w14:textId="77777777" w:rsidR="00067B62" w:rsidRPr="00D9136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9136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D9136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9136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7037D47" w14:textId="77777777" w:rsidR="00067B62" w:rsidRPr="00D9136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91368" w14:paraId="274664A5" w14:textId="77777777" w:rsidTr="00620E37">
        <w:tc>
          <w:tcPr>
            <w:tcW w:w="2660" w:type="dxa"/>
            <w:shd w:val="clear" w:color="auto" w:fill="auto"/>
          </w:tcPr>
          <w:p w14:paraId="3BE9E210" w14:textId="77777777" w:rsidR="00BC121E" w:rsidRPr="00D9136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6924E6A" w14:textId="77777777" w:rsidR="00BC121E" w:rsidRPr="00D9136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9136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5D700BE" w14:textId="77777777" w:rsidR="00BC121E" w:rsidRPr="00D9136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913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D913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D913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4443066" w14:textId="77777777" w:rsidR="00BC121E" w:rsidRPr="00D9136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7017572" w14:textId="77777777" w:rsidR="00BC121E" w:rsidRPr="00D9136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9136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E037FB0" w14:textId="77777777" w:rsidR="00BC121E" w:rsidRPr="00D9136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913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B66B7" w:rsidRPr="00D913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D913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D913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28FE263" w14:textId="77777777" w:rsidR="00106AC7" w:rsidRPr="00D91368" w:rsidRDefault="00106AC7" w:rsidP="00BC121E">
      <w:pPr>
        <w:rPr>
          <w:rFonts w:ascii="Arial Narrow" w:hAnsi="Arial Narrow"/>
        </w:rPr>
      </w:pPr>
    </w:p>
    <w:sectPr w:rsidR="00106AC7" w:rsidRPr="00D9136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0E4C82" w14:textId="77777777" w:rsidR="008E780B" w:rsidRDefault="008E780B">
      <w:r>
        <w:separator/>
      </w:r>
    </w:p>
  </w:endnote>
  <w:endnote w:type="continuationSeparator" w:id="0">
    <w:p w14:paraId="762A6B40" w14:textId="77777777" w:rsidR="008E780B" w:rsidRDefault="008E7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9A86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205D9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FAD0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81E5683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4A0857E">
        <v:line id="_x0000_s1025" style="position:absolute;left:0;text-align:left;z-index:251657728" from="-3.85pt,8.7pt" to="455.15pt,8.7pt"/>
      </w:pict>
    </w:r>
  </w:p>
  <w:p w14:paraId="6EE9BF6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014F4" w14:textId="77777777" w:rsidR="00EB66B7" w:rsidRDefault="00EB66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D2FF05" w14:textId="77777777" w:rsidR="008E780B" w:rsidRDefault="008E780B">
      <w:r>
        <w:separator/>
      </w:r>
    </w:p>
  </w:footnote>
  <w:footnote w:type="continuationSeparator" w:id="0">
    <w:p w14:paraId="15066227" w14:textId="77777777" w:rsidR="008E780B" w:rsidRDefault="008E7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33408" w14:textId="77777777" w:rsidR="00EB66B7" w:rsidRDefault="00EB66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EE03A" w14:textId="77777777" w:rsidR="00EB66B7" w:rsidRDefault="00EB66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071A4" w14:textId="77777777" w:rsidR="00EB66B7" w:rsidRDefault="00EB66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2798040">
    <w:abstractNumId w:val="13"/>
  </w:num>
  <w:num w:numId="2" w16cid:durableId="1322194362">
    <w:abstractNumId w:val="0"/>
  </w:num>
  <w:num w:numId="3" w16cid:durableId="819807396">
    <w:abstractNumId w:val="11"/>
  </w:num>
  <w:num w:numId="4" w16cid:durableId="2086995951">
    <w:abstractNumId w:val="8"/>
  </w:num>
  <w:num w:numId="5" w16cid:durableId="2090689567">
    <w:abstractNumId w:val="7"/>
  </w:num>
  <w:num w:numId="6" w16cid:durableId="1109545762">
    <w:abstractNumId w:val="1"/>
  </w:num>
  <w:num w:numId="7" w16cid:durableId="6518371">
    <w:abstractNumId w:val="6"/>
  </w:num>
  <w:num w:numId="8" w16cid:durableId="170989566">
    <w:abstractNumId w:val="3"/>
  </w:num>
  <w:num w:numId="9" w16cid:durableId="701328132">
    <w:abstractNumId w:val="2"/>
  </w:num>
  <w:num w:numId="10" w16cid:durableId="1277516152">
    <w:abstractNumId w:val="5"/>
  </w:num>
  <w:num w:numId="11" w16cid:durableId="316156824">
    <w:abstractNumId w:val="10"/>
  </w:num>
  <w:num w:numId="12" w16cid:durableId="389309204">
    <w:abstractNumId w:val="4"/>
  </w:num>
  <w:num w:numId="13" w16cid:durableId="1248199267">
    <w:abstractNumId w:val="9"/>
  </w:num>
  <w:num w:numId="14" w16cid:durableId="10795954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80B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F6C65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E780B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91368"/>
    <w:rsid w:val="00DD482A"/>
    <w:rsid w:val="00DE0396"/>
    <w:rsid w:val="00DE0405"/>
    <w:rsid w:val="00DE252B"/>
    <w:rsid w:val="00E0229C"/>
    <w:rsid w:val="00E37A20"/>
    <w:rsid w:val="00EB5766"/>
    <w:rsid w:val="00EB66B7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C5BF38"/>
  <w15:chartTrackingRefBased/>
  <w15:docId w15:val="{484BA0C9-CF6F-4272-A5E7-B8F917375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235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2024-12-04T10:38:00Z</dcterms:created>
  <dcterms:modified xsi:type="dcterms:W3CDTF">2024-12-04T10:38:00Z</dcterms:modified>
</cp:coreProperties>
</file>