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2EDF1E" w14:textId="26CE3022" w:rsidR="00D62E6E" w:rsidRPr="00926D2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26D2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26D28" w:rsidRPr="00926D28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926D2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D28" w14:paraId="14F8229D" w14:textId="77777777" w:rsidTr="00D62E6E">
        <w:tc>
          <w:tcPr>
            <w:tcW w:w="2800" w:type="dxa"/>
            <w:shd w:val="clear" w:color="auto" w:fill="auto"/>
          </w:tcPr>
          <w:p w14:paraId="7A325597" w14:textId="77777777" w:rsidR="00D62E6E" w:rsidRPr="00926D2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6D2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26D2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80A7DEF" w14:textId="77777777" w:rsidR="00D62E6E" w:rsidRPr="00926D2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58E323C" w14:textId="77777777" w:rsidR="00D62E6E" w:rsidRPr="00926D2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29FDBD" w14:textId="77777777" w:rsidR="00D62E6E" w:rsidRPr="00926D2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26D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26D2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26D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926D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926D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926D28" w14:paraId="1EFB47DF" w14:textId="77777777" w:rsidTr="00D62E6E">
        <w:tc>
          <w:tcPr>
            <w:tcW w:w="2800" w:type="dxa"/>
            <w:shd w:val="clear" w:color="auto" w:fill="auto"/>
          </w:tcPr>
          <w:p w14:paraId="0E54AAB1" w14:textId="77777777" w:rsidR="00D62E6E" w:rsidRPr="00926D2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6D2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12510FB" w14:textId="77777777" w:rsidR="00D62E6E" w:rsidRPr="00926D2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6094E5D" w14:textId="77777777" w:rsidR="00D62E6E" w:rsidRPr="00926D2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10362E" w14:textId="77777777" w:rsidR="00D62E6E" w:rsidRPr="00926D2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26D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26D2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26D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9010297" w14:textId="77777777" w:rsidR="00BC121E" w:rsidRPr="00926D2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18F5" w:rsidRPr="00926D28" w14:paraId="2C737789" w14:textId="77777777" w:rsidTr="00E0224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CD26C2" w14:textId="77777777" w:rsidR="002F18F5" w:rsidRPr="00926D28" w:rsidRDefault="002F18F5" w:rsidP="00E0224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754BA64" w14:textId="77777777" w:rsidR="002F18F5" w:rsidRPr="00926D28" w:rsidRDefault="002F18F5" w:rsidP="00E0224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D2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26D28">
              <w:rPr>
                <w:rFonts w:ascii="Arial Narrow" w:eastAsia="Times New Roman" w:hAnsi="Arial Narrow" w:cs="Arial"/>
                <w:lang w:eastAsia="pl-PL"/>
              </w:rPr>
              <w:t>. Dz. U. z 2024 poz. 1320) (dalej jako: ustawa Pzp), dotyczące:</w:t>
            </w:r>
          </w:p>
          <w:p w14:paraId="787F66F7" w14:textId="77777777" w:rsidR="002F18F5" w:rsidRPr="00926D28" w:rsidRDefault="002F18F5" w:rsidP="00E0224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A9E0D5D" w14:textId="77777777" w:rsidR="002F18F5" w:rsidRPr="00926D28" w:rsidRDefault="002F18F5" w:rsidP="00E0224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4BD98EF" w14:textId="77777777" w:rsidR="00BC121E" w:rsidRPr="00926D28" w:rsidRDefault="002F18F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6D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26D2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26D2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D28" w14:paraId="3333D0B6" w14:textId="77777777" w:rsidTr="00D62E6E">
        <w:tc>
          <w:tcPr>
            <w:tcW w:w="2269" w:type="dxa"/>
            <w:shd w:val="clear" w:color="auto" w:fill="auto"/>
          </w:tcPr>
          <w:p w14:paraId="58A104AE" w14:textId="77777777" w:rsidR="00D62E6E" w:rsidRPr="00926D2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3D6AB7" w14:textId="77777777" w:rsidR="00D62E6E" w:rsidRPr="00926D28" w:rsidRDefault="002F18F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Sukcesywne dostawy części zamiennych do sprzętu medycznego przez okres 24 miesięcy</w:t>
            </w:r>
            <w:r w:rsidR="00D62E6E" w:rsidRPr="00926D2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F18F5" w:rsidRPr="00926D28" w14:paraId="2FA94BEA" w14:textId="77777777" w:rsidTr="00E0224A">
        <w:tc>
          <w:tcPr>
            <w:tcW w:w="2269" w:type="dxa"/>
            <w:shd w:val="clear" w:color="auto" w:fill="auto"/>
          </w:tcPr>
          <w:p w14:paraId="65DAB4F9" w14:textId="77777777" w:rsidR="002F18F5" w:rsidRPr="00926D28" w:rsidRDefault="002F18F5" w:rsidP="00E022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5DB304" w14:textId="77777777" w:rsidR="002F18F5" w:rsidRPr="00926D28" w:rsidRDefault="002F18F5" w:rsidP="00E022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161/2024</w:t>
            </w:r>
          </w:p>
        </w:tc>
      </w:tr>
    </w:tbl>
    <w:p w14:paraId="0CD210F9" w14:textId="77777777" w:rsidR="00BC121E" w:rsidRPr="00926D28" w:rsidRDefault="002F18F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26D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26D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26D2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26D2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26D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26D2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71E1E670" w14:textId="77777777" w:rsidR="00BC121E" w:rsidRPr="00926D2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26D28">
        <w:rPr>
          <w:rFonts w:ascii="Arial Narrow" w:eastAsia="Times New Roman" w:hAnsi="Arial Narrow" w:cs="Arial"/>
          <w:b/>
          <w:bCs/>
          <w:sz w:val="24"/>
          <w:szCs w:val="24"/>
        </w:rPr>
        <w:object w:dxaOrig="1440" w:dyaOrig="1440" w14:anchorId="334F57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926D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26D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26D2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926D28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C93F0A" w:rsidRPr="00926D28">
        <w:rPr>
          <w:rFonts w:ascii="Arial Narrow" w:eastAsia="Times New Roman" w:hAnsi="Arial Narrow" w:cs="Arial"/>
          <w:sz w:val="24"/>
          <w:szCs w:val="24"/>
          <w:lang w:eastAsia="pl-PL"/>
        </w:rPr>
        <w:t>. Dz.U. z 2023r. poz. 1689</w:t>
      </w:r>
      <w:r w:rsidR="00BC121E" w:rsidRPr="00926D2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26D2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252498F" w14:textId="77777777" w:rsidR="00BC121E" w:rsidRPr="00926D2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6D28">
        <w:rPr>
          <w:rFonts w:ascii="Arial Narrow" w:eastAsia="Times New Roman" w:hAnsi="Arial Narrow" w:cs="Arial"/>
          <w:b/>
          <w:bCs/>
          <w:sz w:val="24"/>
          <w:szCs w:val="24"/>
        </w:rPr>
        <w:object w:dxaOrig="1440" w:dyaOrig="1440" w14:anchorId="05CD2098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926D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26D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26D2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926D28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C93F0A" w:rsidRPr="00926D28">
        <w:rPr>
          <w:rFonts w:ascii="Arial Narrow" w:eastAsia="Times New Roman" w:hAnsi="Arial Narrow" w:cs="Arial"/>
          <w:sz w:val="24"/>
          <w:szCs w:val="24"/>
          <w:lang w:eastAsia="pl-PL"/>
        </w:rPr>
        <w:t>. Dz.U. z 2023r. poz. 1689</w:t>
      </w:r>
      <w:r w:rsidRPr="00926D2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9DC9199" w14:textId="77777777" w:rsidR="00BF69A4" w:rsidRPr="00926D2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6D2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26D28" w14:paraId="5C55248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A593A" w14:textId="77777777" w:rsidR="00BC121E" w:rsidRPr="00926D2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DCADB" w14:textId="77777777" w:rsidR="00BC121E" w:rsidRPr="00926D2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C03A8" w14:textId="77777777" w:rsidR="00BC121E" w:rsidRPr="00926D2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26D28" w14:paraId="22214A9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79A2C" w14:textId="77777777" w:rsidR="00BC121E" w:rsidRPr="00926D2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743C" w14:textId="77777777" w:rsidR="00BC121E" w:rsidRPr="00926D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EB00" w14:textId="77777777" w:rsidR="00BC121E" w:rsidRPr="00926D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26D28" w14:paraId="2C9F596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7A320" w14:textId="77777777" w:rsidR="00BC121E" w:rsidRPr="00926D2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0C5" w14:textId="77777777" w:rsidR="00BC121E" w:rsidRPr="00926D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9001" w14:textId="77777777" w:rsidR="00BC121E" w:rsidRPr="00926D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8363CCD" w14:textId="77777777" w:rsidR="00BC121E" w:rsidRPr="00926D2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26D2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53C789FE" w14:textId="77777777" w:rsidR="00BC121E" w:rsidRPr="00926D2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26D28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905C97D" w14:textId="77777777" w:rsidR="00067B62" w:rsidRPr="00926D2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26D2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26D2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26D2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E0F8FAF" w14:textId="77777777" w:rsidR="00067B62" w:rsidRPr="00926D2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D28" w14:paraId="6A32365E" w14:textId="77777777" w:rsidTr="00620E37">
        <w:tc>
          <w:tcPr>
            <w:tcW w:w="2660" w:type="dxa"/>
            <w:shd w:val="clear" w:color="auto" w:fill="auto"/>
          </w:tcPr>
          <w:p w14:paraId="16080D29" w14:textId="77777777" w:rsidR="00BC121E" w:rsidRPr="00926D2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DED968A" w14:textId="77777777" w:rsidR="00BC121E" w:rsidRPr="00926D2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EB51243" w14:textId="77777777" w:rsidR="00BC121E" w:rsidRPr="00926D2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26D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26D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38A5DEB" w14:textId="77777777" w:rsidR="00BC121E" w:rsidRPr="00926D2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E41E873" w14:textId="77777777" w:rsidR="00BC121E" w:rsidRPr="00926D2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7F42CA" w14:textId="77777777" w:rsidR="00BC121E" w:rsidRPr="00926D2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6D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F18F5" w:rsidRPr="00926D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926D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26D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35C9F13" w14:textId="77777777" w:rsidR="00106AC7" w:rsidRPr="00926D28" w:rsidRDefault="00106AC7" w:rsidP="00BC121E">
      <w:pPr>
        <w:rPr>
          <w:rFonts w:ascii="Arial Narrow" w:hAnsi="Arial Narrow"/>
        </w:rPr>
      </w:pPr>
    </w:p>
    <w:sectPr w:rsidR="00106AC7" w:rsidRPr="00926D2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FEFD9B" w14:textId="77777777" w:rsidR="00CA7CE9" w:rsidRDefault="00CA7CE9">
      <w:r>
        <w:separator/>
      </w:r>
    </w:p>
  </w:endnote>
  <w:endnote w:type="continuationSeparator" w:id="0">
    <w:p w14:paraId="6ECA7BFE" w14:textId="77777777" w:rsidR="00CA7CE9" w:rsidRDefault="00CA7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A744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8B543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D85C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1512618" w14:textId="77777777" w:rsidR="009A4CD3" w:rsidRDefault="00926D28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FBD0FFA">
        <v:line id="_x0000_s1025" style="position:absolute;left:0;text-align:left;z-index:251657728" from="-3.85pt,8.7pt" to="455.15pt,8.7pt"/>
      </w:pict>
    </w:r>
  </w:p>
  <w:p w14:paraId="212F063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AAE36" w14:textId="77777777" w:rsidR="002F18F5" w:rsidRDefault="002F18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5ACAE5" w14:textId="77777777" w:rsidR="00CA7CE9" w:rsidRDefault="00CA7CE9">
      <w:r>
        <w:separator/>
      </w:r>
    </w:p>
  </w:footnote>
  <w:footnote w:type="continuationSeparator" w:id="0">
    <w:p w14:paraId="2DCEE8A1" w14:textId="77777777" w:rsidR="00CA7CE9" w:rsidRDefault="00CA7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34516" w14:textId="77777777" w:rsidR="002F18F5" w:rsidRDefault="002F18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30464C" w14:textId="77777777" w:rsidR="002F18F5" w:rsidRDefault="002F18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4A2D4" w14:textId="77777777" w:rsidR="002F18F5" w:rsidRDefault="002F18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1190160">
    <w:abstractNumId w:val="13"/>
  </w:num>
  <w:num w:numId="2" w16cid:durableId="1582257865">
    <w:abstractNumId w:val="0"/>
  </w:num>
  <w:num w:numId="3" w16cid:durableId="618533828">
    <w:abstractNumId w:val="11"/>
  </w:num>
  <w:num w:numId="4" w16cid:durableId="1764103629">
    <w:abstractNumId w:val="8"/>
  </w:num>
  <w:num w:numId="5" w16cid:durableId="2121607698">
    <w:abstractNumId w:val="7"/>
  </w:num>
  <w:num w:numId="6" w16cid:durableId="746878937">
    <w:abstractNumId w:val="1"/>
  </w:num>
  <w:num w:numId="7" w16cid:durableId="342435698">
    <w:abstractNumId w:val="6"/>
  </w:num>
  <w:num w:numId="8" w16cid:durableId="81413367">
    <w:abstractNumId w:val="3"/>
  </w:num>
  <w:num w:numId="9" w16cid:durableId="2087146544">
    <w:abstractNumId w:val="2"/>
  </w:num>
  <w:num w:numId="10" w16cid:durableId="1981642190">
    <w:abstractNumId w:val="5"/>
  </w:num>
  <w:num w:numId="11" w16cid:durableId="845050060">
    <w:abstractNumId w:val="10"/>
  </w:num>
  <w:num w:numId="12" w16cid:durableId="271327571">
    <w:abstractNumId w:val="4"/>
  </w:num>
  <w:num w:numId="13" w16cid:durableId="525565035">
    <w:abstractNumId w:val="9"/>
  </w:num>
  <w:num w:numId="14" w16cid:durableId="14425331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CE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122C"/>
    <w:rsid w:val="00204613"/>
    <w:rsid w:val="00283561"/>
    <w:rsid w:val="002B1E07"/>
    <w:rsid w:val="002C2DE7"/>
    <w:rsid w:val="002D160C"/>
    <w:rsid w:val="002D3BDF"/>
    <w:rsid w:val="002E71FA"/>
    <w:rsid w:val="002F1615"/>
    <w:rsid w:val="002F18F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1FE3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66EB0"/>
    <w:rsid w:val="00882E9F"/>
    <w:rsid w:val="008843C0"/>
    <w:rsid w:val="008A0D67"/>
    <w:rsid w:val="008B3C7B"/>
    <w:rsid w:val="008C2CBF"/>
    <w:rsid w:val="008D4CAF"/>
    <w:rsid w:val="008E296F"/>
    <w:rsid w:val="008E370F"/>
    <w:rsid w:val="00926D28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A7CE9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CB701F5"/>
  <w15:chartTrackingRefBased/>
  <w15:docId w15:val="{B9FCFA7B-BBA2-4900-90BE-5A2C463DE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1760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2024-12-06T11:51:00Z</cp:lastPrinted>
  <dcterms:created xsi:type="dcterms:W3CDTF">2024-12-06T11:51:00Z</dcterms:created>
  <dcterms:modified xsi:type="dcterms:W3CDTF">2024-12-06T11:51:00Z</dcterms:modified>
</cp:coreProperties>
</file>