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1F38CA" w14:textId="30FE6DC4" w:rsidR="00745EAA" w:rsidRDefault="00745EAA" w:rsidP="00745EAA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713CE5">
        <w:rPr>
          <w:rFonts w:ascii="Times New Roman" w:hAnsi="Times New Roman"/>
          <w:sz w:val="24"/>
        </w:rPr>
        <w:t xml:space="preserve"> 6 do SWZ</w:t>
      </w:r>
    </w:p>
    <w:p w14:paraId="78D29FE8" w14:textId="77777777" w:rsidR="00745EAA" w:rsidRDefault="00745EAA" w:rsidP="00745EAA">
      <w:pPr>
        <w:rPr>
          <w:sz w:val="22"/>
        </w:rPr>
      </w:pPr>
    </w:p>
    <w:p w14:paraId="434D714E" w14:textId="77777777" w:rsidR="00745EAA" w:rsidRDefault="00745EAA" w:rsidP="00745EAA">
      <w:pPr>
        <w:rPr>
          <w:sz w:val="22"/>
        </w:rPr>
      </w:pPr>
      <w:r>
        <w:rPr>
          <w:noProof/>
        </w:rPr>
        <w:pict w14:anchorId="5B935A88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78E65D3" w14:textId="77777777" w:rsidR="00745EAA" w:rsidRDefault="00745EAA" w:rsidP="00745EAA"/>
                <w:p w14:paraId="2CE53794" w14:textId="77777777" w:rsidR="00745EAA" w:rsidRDefault="00745EAA" w:rsidP="00745EAA">
                  <w:pPr>
                    <w:rPr>
                      <w:sz w:val="12"/>
                    </w:rPr>
                  </w:pPr>
                </w:p>
                <w:p w14:paraId="70920034" w14:textId="77777777" w:rsidR="00745EAA" w:rsidRDefault="00745EAA" w:rsidP="00745EAA">
                  <w:pPr>
                    <w:rPr>
                      <w:sz w:val="12"/>
                    </w:rPr>
                  </w:pPr>
                </w:p>
                <w:p w14:paraId="2C1ECA1F" w14:textId="77777777" w:rsidR="00745EAA" w:rsidRDefault="00745EAA" w:rsidP="00745EAA">
                  <w:pPr>
                    <w:rPr>
                      <w:sz w:val="12"/>
                    </w:rPr>
                  </w:pPr>
                </w:p>
                <w:p w14:paraId="343CCB39" w14:textId="77777777" w:rsidR="00745EAA" w:rsidRDefault="00745EAA" w:rsidP="00745EAA">
                  <w:pPr>
                    <w:rPr>
                      <w:sz w:val="12"/>
                    </w:rPr>
                  </w:pPr>
                </w:p>
                <w:p w14:paraId="1B4D19E2" w14:textId="77777777" w:rsidR="00745EAA" w:rsidRDefault="00745EAA" w:rsidP="00745EA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7E6B436" w14:textId="77777777" w:rsidR="00745EAA" w:rsidRDefault="00745EAA" w:rsidP="00745EAA"/>
              </w:txbxContent>
            </v:textbox>
          </v:roundrect>
        </w:pict>
      </w:r>
    </w:p>
    <w:p w14:paraId="0D009814" w14:textId="77777777" w:rsidR="00745EAA" w:rsidRDefault="00745EAA" w:rsidP="00745EAA">
      <w:pPr>
        <w:rPr>
          <w:sz w:val="22"/>
        </w:rPr>
      </w:pPr>
    </w:p>
    <w:p w14:paraId="6AD6E977" w14:textId="77777777" w:rsidR="00745EAA" w:rsidRDefault="00745EAA" w:rsidP="00745EAA">
      <w:pPr>
        <w:rPr>
          <w:sz w:val="22"/>
        </w:rPr>
      </w:pPr>
    </w:p>
    <w:p w14:paraId="51C76EE5" w14:textId="77777777" w:rsidR="00745EAA" w:rsidRDefault="00745EAA" w:rsidP="00745EAA"/>
    <w:p w14:paraId="6AF619FC" w14:textId="77777777" w:rsidR="00745EAA" w:rsidRDefault="00745EAA" w:rsidP="00745EAA"/>
    <w:p w14:paraId="7E4FCDBB" w14:textId="77777777" w:rsidR="00745EAA" w:rsidRDefault="00745EAA" w:rsidP="00745EAA">
      <w:pPr>
        <w:rPr>
          <w:b/>
          <w:sz w:val="22"/>
        </w:rPr>
      </w:pPr>
    </w:p>
    <w:p w14:paraId="5694826F" w14:textId="77777777" w:rsidR="00745EAA" w:rsidRDefault="00745EAA" w:rsidP="00745EAA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1A5CADC6" w14:textId="77777777" w:rsidR="00745EAA" w:rsidRDefault="00745EAA" w:rsidP="00745EAA">
      <w:pPr>
        <w:rPr>
          <w:sz w:val="22"/>
        </w:rPr>
      </w:pPr>
    </w:p>
    <w:p w14:paraId="70834969" w14:textId="77777777" w:rsidR="00745EAA" w:rsidRDefault="00745EAA" w:rsidP="00745EAA">
      <w:pPr>
        <w:rPr>
          <w:sz w:val="22"/>
        </w:rPr>
      </w:pPr>
    </w:p>
    <w:p w14:paraId="77A44218" w14:textId="029D1441" w:rsidR="00745EAA" w:rsidRDefault="00745EAA" w:rsidP="00745EAA">
      <w:pPr>
        <w:spacing w:line="360" w:lineRule="auto"/>
        <w:rPr>
          <w:sz w:val="24"/>
        </w:rPr>
      </w:pPr>
      <w:r>
        <w:rPr>
          <w:sz w:val="24"/>
        </w:rPr>
        <w:t>Składając ofertę w „</w:t>
      </w:r>
      <w:r w:rsidR="00DB69E4" w:rsidRPr="00DB69E4">
        <w:rPr>
          <w:b/>
          <w:sz w:val="24"/>
        </w:rPr>
        <w:t>przetarg</w:t>
      </w:r>
      <w:r w:rsidR="00713CE5">
        <w:rPr>
          <w:b/>
          <w:sz w:val="24"/>
        </w:rPr>
        <w:t>u</w:t>
      </w:r>
      <w:r w:rsidR="00DB69E4" w:rsidRPr="00DB69E4">
        <w:rPr>
          <w:b/>
          <w:sz w:val="24"/>
        </w:rPr>
        <w:t xml:space="preserve"> nieograniczony</w:t>
      </w:r>
      <w:r w:rsidR="00713CE5">
        <w:rPr>
          <w:b/>
          <w:sz w:val="24"/>
        </w:rPr>
        <w:t>m</w:t>
      </w:r>
      <w:r>
        <w:rPr>
          <w:sz w:val="24"/>
        </w:rPr>
        <w:t>„ na :</w:t>
      </w:r>
    </w:p>
    <w:p w14:paraId="738883C8" w14:textId="77777777" w:rsidR="00745EAA" w:rsidRDefault="00DB69E4" w:rsidP="00745EAA">
      <w:pPr>
        <w:spacing w:line="360" w:lineRule="auto"/>
        <w:rPr>
          <w:sz w:val="24"/>
        </w:rPr>
      </w:pPr>
      <w:r w:rsidRPr="00DB69E4">
        <w:rPr>
          <w:b/>
          <w:sz w:val="24"/>
        </w:rPr>
        <w:t>Sukcesywne dostawy części zamiennych do sprzętu medycznego przez okres 24 miesięcy</w:t>
      </w:r>
    </w:p>
    <w:p w14:paraId="5734939B" w14:textId="77777777" w:rsidR="00745EAA" w:rsidRDefault="00745EAA" w:rsidP="00745EAA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170F7635" w14:textId="77777777" w:rsidR="00745EAA" w:rsidRDefault="00745EAA" w:rsidP="00745EAA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47367B03" w14:textId="77777777" w:rsidR="00745EAA" w:rsidRDefault="00745EAA" w:rsidP="00745EAA">
      <w:pPr>
        <w:rPr>
          <w:sz w:val="24"/>
        </w:rPr>
      </w:pPr>
    </w:p>
    <w:p w14:paraId="1019FEEE" w14:textId="77777777" w:rsidR="00745EAA" w:rsidRDefault="00745EAA" w:rsidP="00745EAA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745EAA" w14:paraId="22A9D4E2" w14:textId="77777777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055A5F6" w14:textId="77777777" w:rsidR="00745EAA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0CC9C5F" w14:textId="77777777" w:rsidR="00745EAA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4979F5C" w14:textId="77777777" w:rsidR="00745EAA" w:rsidRDefault="00745EAA" w:rsidP="00745EAA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7C964C4" w14:textId="77777777" w:rsidR="00745EAA" w:rsidRDefault="00745EAA" w:rsidP="00745E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42B7810" w14:textId="77777777" w:rsidR="00745EAA" w:rsidRDefault="00745EAA" w:rsidP="00745EAA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745EAA" w14:paraId="357215EF" w14:textId="77777777" w:rsidTr="00745EAA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858981F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9D0DC0B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C96525C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DE26E63" w14:textId="77777777" w:rsidR="00745EAA" w:rsidRDefault="00745EAA" w:rsidP="00745EAA">
            <w:pPr>
              <w:rPr>
                <w:sz w:val="24"/>
              </w:rPr>
            </w:pPr>
          </w:p>
          <w:p w14:paraId="32B19313" w14:textId="77777777" w:rsidR="00745EAA" w:rsidRDefault="00745EAA" w:rsidP="00745EAA">
            <w:pPr>
              <w:rPr>
                <w:sz w:val="24"/>
              </w:rPr>
            </w:pPr>
          </w:p>
          <w:p w14:paraId="616401D6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4A768F3" w14:textId="77777777" w:rsidR="00745EAA" w:rsidRDefault="00745EAA" w:rsidP="00745EAA">
            <w:pPr>
              <w:rPr>
                <w:sz w:val="24"/>
              </w:rPr>
            </w:pPr>
          </w:p>
        </w:tc>
      </w:tr>
      <w:tr w:rsidR="00745EAA" w14:paraId="033E9493" w14:textId="77777777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4C03BA0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DBC661C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FA5F2C0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C5E7A87" w14:textId="77777777" w:rsidR="00745EAA" w:rsidRDefault="00745EAA" w:rsidP="00745EAA">
            <w:pPr>
              <w:rPr>
                <w:sz w:val="24"/>
              </w:rPr>
            </w:pPr>
          </w:p>
          <w:p w14:paraId="7F8F7185" w14:textId="77777777" w:rsidR="00745EAA" w:rsidRDefault="00745EAA" w:rsidP="00745EAA">
            <w:pPr>
              <w:rPr>
                <w:sz w:val="24"/>
              </w:rPr>
            </w:pPr>
          </w:p>
          <w:p w14:paraId="3D02EB7C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410CABD" w14:textId="77777777" w:rsidR="00745EAA" w:rsidRDefault="00745EAA" w:rsidP="00745EAA">
            <w:pPr>
              <w:rPr>
                <w:sz w:val="24"/>
              </w:rPr>
            </w:pPr>
          </w:p>
        </w:tc>
      </w:tr>
      <w:tr w:rsidR="00745EAA" w14:paraId="532554D3" w14:textId="77777777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2D66BB3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6EE7085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45F7B87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1E12C263" w14:textId="77777777" w:rsidR="00745EAA" w:rsidRDefault="00745EAA" w:rsidP="00745EAA">
            <w:pPr>
              <w:rPr>
                <w:sz w:val="24"/>
              </w:rPr>
            </w:pPr>
          </w:p>
          <w:p w14:paraId="50B8095C" w14:textId="77777777" w:rsidR="00745EAA" w:rsidRDefault="00745EAA" w:rsidP="00745EAA">
            <w:pPr>
              <w:rPr>
                <w:sz w:val="24"/>
              </w:rPr>
            </w:pPr>
          </w:p>
          <w:p w14:paraId="3F4BED82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EE35AF5" w14:textId="77777777" w:rsidR="00745EAA" w:rsidRDefault="00745EAA" w:rsidP="00745EAA">
            <w:pPr>
              <w:rPr>
                <w:sz w:val="24"/>
              </w:rPr>
            </w:pPr>
          </w:p>
        </w:tc>
      </w:tr>
      <w:tr w:rsidR="00745EAA" w14:paraId="650F7DBF" w14:textId="77777777" w:rsidTr="00745EAA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A340B1A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99AC63B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1B37A7B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D6EB19A" w14:textId="77777777" w:rsidR="00745EAA" w:rsidRDefault="00745EAA" w:rsidP="00745EAA">
            <w:pPr>
              <w:rPr>
                <w:sz w:val="24"/>
              </w:rPr>
            </w:pPr>
          </w:p>
          <w:p w14:paraId="5AA03085" w14:textId="77777777" w:rsidR="00745EAA" w:rsidRDefault="00745EAA" w:rsidP="00745EAA">
            <w:pPr>
              <w:rPr>
                <w:sz w:val="24"/>
              </w:rPr>
            </w:pPr>
          </w:p>
          <w:p w14:paraId="4E723469" w14:textId="77777777" w:rsidR="00745EAA" w:rsidRDefault="00745EAA" w:rsidP="00745EAA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E516EAC" w14:textId="77777777" w:rsidR="00745EAA" w:rsidRDefault="00745EAA" w:rsidP="00745EAA">
            <w:pPr>
              <w:rPr>
                <w:sz w:val="24"/>
              </w:rPr>
            </w:pPr>
          </w:p>
        </w:tc>
      </w:tr>
    </w:tbl>
    <w:p w14:paraId="1E57EA3F" w14:textId="77777777" w:rsidR="00745EAA" w:rsidRDefault="00745EAA" w:rsidP="00745EA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2DC22EE8" w14:textId="77777777" w:rsidR="00745EAA" w:rsidRDefault="00745EAA" w:rsidP="00745EA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D8E40B8" w14:textId="77777777" w:rsidR="00745EAA" w:rsidRDefault="00745EAA" w:rsidP="00745EAA"/>
    <w:p w14:paraId="25557C6E" w14:textId="77777777" w:rsidR="00923188" w:rsidRPr="00C101FC" w:rsidRDefault="00923188" w:rsidP="00C101FC">
      <w:pPr>
        <w:pStyle w:val="Zwykytekst"/>
      </w:pPr>
    </w:p>
    <w:sectPr w:rsidR="00923188" w:rsidRPr="00C101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C4F0AF" w14:textId="77777777" w:rsidR="00385DCC" w:rsidRDefault="00385DCC">
      <w:r>
        <w:separator/>
      </w:r>
    </w:p>
  </w:endnote>
  <w:endnote w:type="continuationSeparator" w:id="0">
    <w:p w14:paraId="036D53AA" w14:textId="77777777" w:rsidR="00385DCC" w:rsidRDefault="0038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FFAAF8" w14:textId="77777777" w:rsidR="00745EAA" w:rsidRDefault="00745E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EB3B9" w14:textId="77777777" w:rsidR="00745EAA" w:rsidRDefault="00745EA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49E52C" w14:textId="77777777"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98FDF" w14:textId="77777777" w:rsidR="00745EAA" w:rsidRDefault="00745EAA">
    <w:pPr>
      <w:pStyle w:val="Stopka"/>
      <w:tabs>
        <w:tab w:val="clear" w:pos="4536"/>
      </w:tabs>
      <w:jc w:val="center"/>
    </w:pPr>
  </w:p>
  <w:p w14:paraId="60410B0B" w14:textId="77777777" w:rsidR="00745EAA" w:rsidRDefault="00745EA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48704" w14:textId="77777777"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0C77C7" w14:textId="77777777" w:rsidR="00745EAA" w:rsidRDefault="00745EAA">
    <w:pPr>
      <w:pStyle w:val="Stopka"/>
      <w:tabs>
        <w:tab w:val="clear" w:pos="4536"/>
      </w:tabs>
      <w:jc w:val="center"/>
    </w:pPr>
  </w:p>
  <w:p w14:paraId="495BC02B" w14:textId="77777777" w:rsidR="00745EAA" w:rsidRDefault="00745EA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2E8F0" w14:textId="77777777" w:rsidR="00385DCC" w:rsidRDefault="00385DCC">
      <w:r>
        <w:separator/>
      </w:r>
    </w:p>
  </w:footnote>
  <w:footnote w:type="continuationSeparator" w:id="0">
    <w:p w14:paraId="7836B1DD" w14:textId="77777777" w:rsidR="00385DCC" w:rsidRDefault="00385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62D13" w14:textId="77777777" w:rsidR="00DB69E4" w:rsidRDefault="00DB69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6B8B2" w14:textId="77777777" w:rsidR="00DB69E4" w:rsidRDefault="00DB69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FFE6B" w14:textId="77777777" w:rsidR="00745EAA" w:rsidRDefault="00745EA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DCC"/>
    <w:rsid w:val="00385DCC"/>
    <w:rsid w:val="004338A6"/>
    <w:rsid w:val="004B5BD0"/>
    <w:rsid w:val="005E0E7C"/>
    <w:rsid w:val="006B11E5"/>
    <w:rsid w:val="00713CE5"/>
    <w:rsid w:val="00745EAA"/>
    <w:rsid w:val="00915E30"/>
    <w:rsid w:val="00923188"/>
    <w:rsid w:val="00C101FC"/>
    <w:rsid w:val="00D451F5"/>
    <w:rsid w:val="00D4565B"/>
    <w:rsid w:val="00DB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5846D12"/>
  <w15:chartTrackingRefBased/>
  <w15:docId w15:val="{827F20BB-993A-4E67-8F28-EB29BE039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5EAA"/>
  </w:style>
  <w:style w:type="paragraph" w:styleId="Nagwek2">
    <w:name w:val="heading 2"/>
    <w:basedOn w:val="Normalny"/>
    <w:next w:val="Normalny"/>
    <w:qFormat/>
    <w:rsid w:val="00745EAA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101FC"/>
    <w:rPr>
      <w:rFonts w:ascii="Courier New" w:hAnsi="Courier New" w:cs="Courier New"/>
    </w:rPr>
  </w:style>
  <w:style w:type="paragraph" w:styleId="Nagwek">
    <w:name w:val="header"/>
    <w:basedOn w:val="Normalny"/>
    <w:rsid w:val="00745E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5E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5EAA"/>
  </w:style>
  <w:style w:type="paragraph" w:styleId="Tytu">
    <w:name w:val="Title"/>
    <w:basedOn w:val="Normalny"/>
    <w:qFormat/>
    <w:rsid w:val="00745EAA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745EAA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ZP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10 wsk</cp:lastModifiedBy>
  <cp:revision>2</cp:revision>
  <cp:lastPrinted>2024-12-06T11:56:00Z</cp:lastPrinted>
  <dcterms:created xsi:type="dcterms:W3CDTF">2024-12-06T11:56:00Z</dcterms:created>
  <dcterms:modified xsi:type="dcterms:W3CDTF">2024-12-06T11:56:00Z</dcterms:modified>
</cp:coreProperties>
</file>