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2B6741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B6741">
        <w:rPr>
          <w:rFonts w:ascii="Arial" w:hAnsi="Arial" w:cs="Arial"/>
          <w:sz w:val="24"/>
          <w:szCs w:val="24"/>
        </w:rPr>
        <w:t>K</w:t>
      </w:r>
      <w:r w:rsidR="00ED4AF2">
        <w:rPr>
          <w:rFonts w:ascii="Arial" w:hAnsi="Arial" w:cs="Arial"/>
          <w:sz w:val="24"/>
          <w:szCs w:val="24"/>
        </w:rPr>
        <w:t>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B6741">
        <w:rPr>
          <w:rFonts w:ascii="Arial" w:hAnsi="Arial" w:cs="Arial"/>
          <w:sz w:val="24"/>
          <w:szCs w:val="24"/>
        </w:rPr>
        <w:t>2024-12-10</w:t>
      </w:r>
    </w:p>
    <w:p w:rsidR="00843A88" w:rsidRPr="00AD45A9" w:rsidRDefault="002B6741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674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2B6741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2B6741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B6741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2B6741" w:rsidP="00843A88">
      <w:pPr>
        <w:rPr>
          <w:rFonts w:ascii="Arial" w:hAnsi="Arial" w:cs="Arial"/>
          <w:sz w:val="24"/>
          <w:szCs w:val="24"/>
        </w:rPr>
      </w:pPr>
      <w:r w:rsidRPr="002B6741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B6741">
        <w:rPr>
          <w:rFonts w:ascii="Arial" w:hAnsi="Arial" w:cs="Arial"/>
          <w:sz w:val="24"/>
          <w:szCs w:val="24"/>
        </w:rPr>
        <w:t>K</w:t>
      </w:r>
      <w:r w:rsidR="00ED4AF2">
        <w:rPr>
          <w:rFonts w:ascii="Arial" w:hAnsi="Arial" w:cs="Arial"/>
          <w:sz w:val="24"/>
          <w:szCs w:val="24"/>
        </w:rPr>
        <w:t>raków</w:t>
      </w:r>
      <w:bookmarkStart w:id="0" w:name="_GoBack"/>
      <w:bookmarkEnd w:id="0"/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B674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6741">
              <w:rPr>
                <w:rFonts w:ascii="Arial" w:hAnsi="Arial" w:cs="Arial"/>
                <w:bCs/>
                <w:sz w:val="24"/>
                <w:szCs w:val="24"/>
              </w:rPr>
              <w:t>Dostawa 7 stanowisk dla laboratorium Wydziału Inżynierii Elektrycznej i Komputerowej E-0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B6741" w:rsidRPr="004E4B64" w:rsidTr="009D68F1">
        <w:tc>
          <w:tcPr>
            <w:tcW w:w="2269" w:type="dxa"/>
            <w:shd w:val="clear" w:color="auto" w:fill="auto"/>
          </w:tcPr>
          <w:p w:rsidR="002B6741" w:rsidRPr="004E4B64" w:rsidRDefault="002B6741" w:rsidP="009D68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6741" w:rsidRPr="004E4B64" w:rsidRDefault="002B6741" w:rsidP="009D68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6741">
              <w:rPr>
                <w:rFonts w:ascii="Arial" w:hAnsi="Arial" w:cs="Arial"/>
                <w:bCs/>
                <w:sz w:val="24"/>
                <w:szCs w:val="24"/>
              </w:rPr>
              <w:t>KA-2/104/2024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B6741" w:rsidRPr="002B674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B6741" w:rsidRPr="002B6741">
        <w:rPr>
          <w:rFonts w:ascii="Arial" w:hAnsi="Arial" w:cs="Arial"/>
          <w:sz w:val="24"/>
          <w:szCs w:val="24"/>
        </w:rPr>
        <w:t>(</w:t>
      </w:r>
      <w:proofErr w:type="spellStart"/>
      <w:r w:rsidR="002B6741" w:rsidRPr="002B6741">
        <w:rPr>
          <w:rFonts w:ascii="Arial" w:hAnsi="Arial" w:cs="Arial"/>
          <w:sz w:val="24"/>
          <w:szCs w:val="24"/>
        </w:rPr>
        <w:t>t.j</w:t>
      </w:r>
      <w:proofErr w:type="spellEnd"/>
      <w:r w:rsidR="002B6741" w:rsidRPr="002B6741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B6741" w:rsidRPr="00E935D6" w:rsidTr="009D68F1">
        <w:tc>
          <w:tcPr>
            <w:tcW w:w="9356" w:type="dxa"/>
            <w:shd w:val="clear" w:color="auto" w:fill="auto"/>
          </w:tcPr>
          <w:p w:rsidR="002B6741" w:rsidRPr="004E4B64" w:rsidRDefault="002B6741" w:rsidP="009D68F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B674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2B6741" w:rsidRPr="002B6741" w:rsidRDefault="002B6741" w:rsidP="009D68F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741">
              <w:rPr>
                <w:rFonts w:ascii="Arial" w:hAnsi="Arial" w:cs="Arial"/>
                <w:sz w:val="24"/>
                <w:szCs w:val="24"/>
              </w:rPr>
              <w:t>Szanowni Państwo,</w:t>
            </w:r>
          </w:p>
          <w:p w:rsidR="002B6741" w:rsidRPr="002B6741" w:rsidRDefault="002B6741" w:rsidP="009D68F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741">
              <w:rPr>
                <w:rFonts w:ascii="Arial" w:hAnsi="Arial" w:cs="Arial"/>
                <w:sz w:val="24"/>
                <w:szCs w:val="24"/>
              </w:rPr>
              <w:t>W projekcie umowy, par. 2 ust. 4-10 wyszczególniono zakres licencji, które mają zostać udzielone Zamawiającemu oraz zobowiązania Wykonawcy z tytułu udzielenia licencji.</w:t>
            </w:r>
          </w:p>
          <w:p w:rsidR="002B6741" w:rsidRPr="004E4B64" w:rsidRDefault="002B6741" w:rsidP="009D68F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B6741">
              <w:rPr>
                <w:rFonts w:ascii="Arial" w:hAnsi="Arial" w:cs="Arial"/>
                <w:sz w:val="24"/>
                <w:szCs w:val="24"/>
              </w:rPr>
              <w:t>W imieniu Wykonawcy, wnosimy o uzupełnienie projektu umowy o zapis, w którym Zamawiający zobowiązuje się korzystać z licencji zgodnie z warunkami Producenta oprogramowania (Umowa licencyjna) oraz zwalnia Wykonawcę z odpowiedzialności w sytuacji, gdy warunki korzystania z licencji zostały naruszone przez Zamawiającego.</w:t>
            </w:r>
          </w:p>
          <w:p w:rsidR="002B6741" w:rsidRPr="004E4B64" w:rsidRDefault="002B6741" w:rsidP="009D68F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2B6741" w:rsidRPr="002B6741" w:rsidRDefault="00ED4AF2" w:rsidP="009D68F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ED4AF2">
              <w:rPr>
                <w:rFonts w:ascii="Arial" w:hAnsi="Arial" w:cs="Arial"/>
                <w:sz w:val="24"/>
                <w:szCs w:val="24"/>
              </w:rPr>
              <w:t>Zamawi</w:t>
            </w:r>
            <w:r>
              <w:rPr>
                <w:rFonts w:ascii="Arial" w:hAnsi="Arial" w:cs="Arial"/>
                <w:sz w:val="24"/>
                <w:szCs w:val="24"/>
              </w:rPr>
              <w:t>ający nie wyraża zgody na niniejsza zmianę.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437" w:rsidRDefault="00B63437">
      <w:r>
        <w:separator/>
      </w:r>
    </w:p>
  </w:endnote>
  <w:endnote w:type="continuationSeparator" w:id="0">
    <w:p w:rsidR="00B63437" w:rsidRDefault="00B6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437" w:rsidRDefault="00B63437">
      <w:r>
        <w:separator/>
      </w:r>
    </w:p>
  </w:footnote>
  <w:footnote w:type="continuationSeparator" w:id="0">
    <w:p w:rsidR="00B63437" w:rsidRDefault="00B63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741" w:rsidRDefault="002B6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741" w:rsidRDefault="002B6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741" w:rsidRDefault="002B6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437"/>
    <w:rsid w:val="00031374"/>
    <w:rsid w:val="000A1097"/>
    <w:rsid w:val="000E2A8F"/>
    <w:rsid w:val="0012774F"/>
    <w:rsid w:val="00144B7A"/>
    <w:rsid w:val="00180C6E"/>
    <w:rsid w:val="0029606A"/>
    <w:rsid w:val="002B6741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63437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4AF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2FA69C"/>
  <w15:chartTrackingRefBased/>
  <w15:docId w15:val="{8B05A917-C4C2-4188-969F-52A5C2E3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Bartosz Cholewa</dc:creator>
  <cp:keywords/>
  <cp:lastModifiedBy>Bartosz Cholewa</cp:lastModifiedBy>
  <cp:revision>2</cp:revision>
  <cp:lastPrinted>2001-02-10T14:28:00Z</cp:lastPrinted>
  <dcterms:created xsi:type="dcterms:W3CDTF">2024-12-10T07:44:00Z</dcterms:created>
  <dcterms:modified xsi:type="dcterms:W3CDTF">2024-12-10T07:44:00Z</dcterms:modified>
</cp:coreProperties>
</file>