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31351" w:rsidRDefault="00D62E6E" w:rsidP="00531351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531351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531351" w:rsidRPr="00531351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531351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531351" w:rsidTr="00531351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3135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31351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3135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3135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3135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3135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3135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3135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3135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31351" w:rsidTr="00531351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53135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3135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3135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3135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3135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3135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31351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3135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2C43A8" w:rsidRPr="00531351" w:rsidTr="005313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43A8" w:rsidRPr="00531351" w:rsidRDefault="002C43A8" w:rsidP="004D124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2C43A8" w:rsidRPr="00531351" w:rsidRDefault="002C43A8" w:rsidP="004D124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31351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531351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531351">
              <w:rPr>
                <w:rFonts w:ascii="Arial Narrow" w:eastAsia="Times New Roman" w:hAnsi="Arial Narrow" w:cs="Arial"/>
                <w:sz w:val="20"/>
                <w:lang w:eastAsia="pl-PL"/>
              </w:rPr>
              <w:t>. Dz. U. z 2024 poz. 1320)</w:t>
            </w:r>
            <w:r w:rsidRPr="00531351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2C43A8" w:rsidRPr="00531351" w:rsidRDefault="002C43A8" w:rsidP="004D12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C43A8" w:rsidRPr="00531351" w:rsidRDefault="002C43A8" w:rsidP="004D124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31351" w:rsidRDefault="00C93F0A" w:rsidP="00531351">
      <w:pPr>
        <w:spacing w:before="12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31351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531351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31351" w:rsidTr="00D62E6E">
        <w:tc>
          <w:tcPr>
            <w:tcW w:w="2269" w:type="dxa"/>
            <w:shd w:val="clear" w:color="auto" w:fill="auto"/>
          </w:tcPr>
          <w:p w:rsidR="00D62E6E" w:rsidRPr="0053135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31351" w:rsidRDefault="002C43A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systemu elastycznego szczeliwa do uszczelniania do zastosowania w neurochirurgii</w:t>
            </w:r>
            <w:r w:rsidR="00D62E6E" w:rsidRPr="0053135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2C43A8" w:rsidRPr="00531351" w:rsidTr="004D1246">
        <w:tc>
          <w:tcPr>
            <w:tcW w:w="2269" w:type="dxa"/>
            <w:shd w:val="clear" w:color="auto" w:fill="auto"/>
          </w:tcPr>
          <w:p w:rsidR="002C43A8" w:rsidRPr="00531351" w:rsidRDefault="002C43A8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43A8" w:rsidRPr="00531351" w:rsidRDefault="002C43A8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159/2024</w:t>
            </w:r>
          </w:p>
        </w:tc>
      </w:tr>
    </w:tbl>
    <w:p w:rsidR="00BC121E" w:rsidRPr="00531351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31351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2C43A8" w:rsidRPr="00531351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531351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531351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531351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3135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31351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53135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31351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531351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531351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53135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531351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31351" w:rsidRDefault="00BC121E" w:rsidP="00531351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31351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31351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31351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531351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531351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531351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531351" w:rsidRDefault="00BF69A4" w:rsidP="00531351">
      <w:pPr>
        <w:spacing w:before="12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31351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3135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3135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3135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3135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31351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31351" w:rsidRDefault="00BC121E" w:rsidP="00531351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31351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3135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31351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31351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31351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31351" w:rsidTr="00620E37">
        <w:tc>
          <w:tcPr>
            <w:tcW w:w="2660" w:type="dxa"/>
            <w:shd w:val="clear" w:color="auto" w:fill="auto"/>
          </w:tcPr>
          <w:p w:rsidR="00BC121E" w:rsidRPr="0053135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3135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3135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3135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3135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31351" w:rsidRDefault="00844A96" w:rsidP="0053135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kwalifikowany podpis elektroniczny lub podpis zaufany lub elektroniczny podpis osobisty</w:t>
            </w:r>
            <w:r w:rsid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 </w:t>
            </w:r>
            <w:r w:rsidR="00BC121E"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53135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531351" w:rsidRDefault="00106AC7" w:rsidP="00531351">
      <w:pPr>
        <w:rPr>
          <w:rFonts w:ascii="Arial Narrow" w:hAnsi="Arial Narrow"/>
          <w:sz w:val="20"/>
        </w:rPr>
      </w:pPr>
    </w:p>
    <w:sectPr w:rsidR="00106AC7" w:rsidRPr="00531351" w:rsidSect="0053135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C5D" w:rsidRDefault="007C5C5D">
      <w:r>
        <w:separator/>
      </w:r>
    </w:p>
  </w:endnote>
  <w:endnote w:type="continuationSeparator" w:id="1">
    <w:p w:rsidR="007C5C5D" w:rsidRDefault="007C5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3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3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A8" w:rsidRDefault="002C43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C5D" w:rsidRDefault="007C5C5D">
      <w:r>
        <w:separator/>
      </w:r>
    </w:p>
  </w:footnote>
  <w:footnote w:type="continuationSeparator" w:id="1">
    <w:p w:rsidR="007C5C5D" w:rsidRDefault="007C5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A8" w:rsidRDefault="002C43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A8" w:rsidRDefault="002C43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3A8" w:rsidRDefault="002C43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3A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43A8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135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5C5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2617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2024-12-10T05:59:00Z</dcterms:created>
  <dcterms:modified xsi:type="dcterms:W3CDTF">2024-12-10T06:00:00Z</dcterms:modified>
</cp:coreProperties>
</file>