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6A5EEB" w:rsidRDefault="00372295" w:rsidP="00B048DA">
      <w:pPr>
        <w:spacing w:after="600"/>
        <w:jc w:val="right"/>
        <w:rPr>
          <w:rFonts w:ascii="Arial Narrow" w:hAnsi="Arial Narrow" w:cs="Arial"/>
          <w:sz w:val="22"/>
        </w:rPr>
      </w:pPr>
      <w:bookmarkStart w:id="0" w:name="_Hlk53520193"/>
      <w:r w:rsidRPr="006A5EEB">
        <w:rPr>
          <w:rFonts w:ascii="Arial Narrow" w:hAnsi="Arial Narrow" w:cs="Arial"/>
          <w:sz w:val="22"/>
        </w:rPr>
        <w:t>Bydgoszcz</w:t>
      </w:r>
      <w:r w:rsidR="00B048DA" w:rsidRPr="006A5EEB">
        <w:rPr>
          <w:rFonts w:ascii="Arial Narrow" w:hAnsi="Arial Narrow" w:cs="Arial"/>
          <w:sz w:val="22"/>
        </w:rPr>
        <w:t xml:space="preserve"> dnia: </w:t>
      </w:r>
      <w:r w:rsidRPr="006A5EEB">
        <w:rPr>
          <w:rFonts w:ascii="Arial Narrow" w:hAnsi="Arial Narrow" w:cs="Arial"/>
          <w:sz w:val="22"/>
        </w:rPr>
        <w:t>2024-12-10</w:t>
      </w:r>
    </w:p>
    <w:p w:rsidR="00B048DA" w:rsidRPr="006A5EEB" w:rsidRDefault="00372295" w:rsidP="00B048DA">
      <w:pPr>
        <w:spacing w:line="360" w:lineRule="auto"/>
        <w:ind w:right="3969"/>
        <w:rPr>
          <w:rFonts w:ascii="Arial Narrow" w:hAnsi="Arial Narrow" w:cs="Arial"/>
          <w:b/>
          <w:bCs/>
          <w:sz w:val="22"/>
        </w:rPr>
      </w:pPr>
      <w:r w:rsidRPr="006A5EEB">
        <w:rPr>
          <w:rFonts w:ascii="Arial Narrow" w:hAnsi="Arial Narrow" w:cs="Arial"/>
          <w:b/>
          <w:bCs/>
          <w:sz w:val="22"/>
        </w:rPr>
        <w:t>10WSzKzP SPZOZ</w:t>
      </w:r>
    </w:p>
    <w:p w:rsidR="00B048DA" w:rsidRPr="006A5EEB" w:rsidRDefault="00372295" w:rsidP="00B048DA">
      <w:pPr>
        <w:spacing w:line="360" w:lineRule="auto"/>
        <w:ind w:right="3969"/>
        <w:rPr>
          <w:rFonts w:ascii="Arial Narrow" w:hAnsi="Arial Narrow" w:cs="Arial"/>
          <w:sz w:val="22"/>
        </w:rPr>
      </w:pPr>
      <w:r w:rsidRPr="006A5EEB">
        <w:rPr>
          <w:rFonts w:ascii="Arial Narrow" w:hAnsi="Arial Narrow" w:cs="Arial"/>
          <w:sz w:val="22"/>
        </w:rPr>
        <w:t>Powstańców Warszawy</w:t>
      </w:r>
      <w:r w:rsidR="00B048DA" w:rsidRPr="006A5EEB">
        <w:rPr>
          <w:rFonts w:ascii="Arial Narrow" w:hAnsi="Arial Narrow" w:cs="Arial"/>
          <w:sz w:val="22"/>
        </w:rPr>
        <w:t xml:space="preserve"> </w:t>
      </w:r>
      <w:r w:rsidRPr="006A5EEB">
        <w:rPr>
          <w:rFonts w:ascii="Arial Narrow" w:hAnsi="Arial Narrow" w:cs="Arial"/>
          <w:sz w:val="22"/>
        </w:rPr>
        <w:t>5</w:t>
      </w:r>
    </w:p>
    <w:p w:rsidR="00B048DA" w:rsidRPr="006A5EEB" w:rsidRDefault="00372295" w:rsidP="00B048DA">
      <w:pPr>
        <w:ind w:right="3969"/>
        <w:rPr>
          <w:rFonts w:ascii="Arial Narrow" w:hAnsi="Arial Narrow" w:cs="Arial"/>
          <w:sz w:val="22"/>
        </w:rPr>
      </w:pPr>
      <w:r w:rsidRPr="006A5EEB">
        <w:rPr>
          <w:rFonts w:ascii="Arial Narrow" w:hAnsi="Arial Narrow" w:cs="Arial"/>
          <w:sz w:val="22"/>
        </w:rPr>
        <w:t>85-681</w:t>
      </w:r>
      <w:r w:rsidR="00B048DA" w:rsidRPr="006A5EEB">
        <w:rPr>
          <w:rFonts w:ascii="Arial Narrow" w:hAnsi="Arial Narrow" w:cs="Arial"/>
          <w:sz w:val="22"/>
        </w:rPr>
        <w:t xml:space="preserve"> </w:t>
      </w:r>
      <w:r w:rsidRPr="006A5EEB">
        <w:rPr>
          <w:rFonts w:ascii="Arial Narrow" w:hAnsi="Arial Narrow" w:cs="Arial"/>
          <w:sz w:val="22"/>
        </w:rPr>
        <w:t>Bydgoszcz</w:t>
      </w:r>
    </w:p>
    <w:p w:rsidR="00B048DA" w:rsidRPr="006A5EEB" w:rsidRDefault="00B048DA" w:rsidP="00B048DA">
      <w:pPr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6A5EEB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048DA" w:rsidRPr="006A5EEB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6A5EEB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048DA" w:rsidRPr="006A5EEB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6A5EEB" w:rsidTr="00B048DA">
        <w:tc>
          <w:tcPr>
            <w:tcW w:w="9498" w:type="dxa"/>
            <w:shd w:val="clear" w:color="auto" w:fill="F2F2F2"/>
            <w:hideMark/>
          </w:tcPr>
          <w:p w:rsidR="00B048DA" w:rsidRPr="006A5EEB" w:rsidRDefault="006A5EEB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048DA" w:rsidRPr="006A5EEB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6A5EEB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048DA" w:rsidRPr="006A5EEB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2"/>
        </w:rPr>
      </w:pPr>
    </w:p>
    <w:p w:rsidR="00B048DA" w:rsidRPr="006A5EEB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6A5EEB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6A5EEB">
        <w:rPr>
          <w:rFonts w:ascii="Arial Narrow" w:hAnsi="Arial Narrow" w:cs="Arial"/>
          <w:sz w:val="22"/>
        </w:rPr>
        <w:t>postępowania o udzielenie zamówienia publicznego</w:t>
      </w:r>
      <w:r w:rsidRPr="006A5EEB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6A5EEB" w:rsidTr="00B048DA">
        <w:tc>
          <w:tcPr>
            <w:tcW w:w="2269" w:type="dxa"/>
            <w:shd w:val="clear" w:color="auto" w:fill="auto"/>
          </w:tcPr>
          <w:p w:rsidR="00B048DA" w:rsidRPr="006A5EEB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6A5EEB" w:rsidRDefault="00372295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2"/>
              </w:rPr>
              <w:t>Dostawa produktów leczniczych w szpitalnych programach lekowych oraz chemioterapii na 24 miesiące z prawem opcji na 6 miesięcy</w:t>
            </w:r>
          </w:p>
        </w:tc>
      </w:tr>
      <w:tr w:rsidR="00372295" w:rsidRPr="006A5EEB" w:rsidTr="00266525">
        <w:tc>
          <w:tcPr>
            <w:tcW w:w="2269" w:type="dxa"/>
            <w:shd w:val="clear" w:color="auto" w:fill="auto"/>
          </w:tcPr>
          <w:p w:rsidR="00372295" w:rsidRPr="006A5EEB" w:rsidRDefault="00372295" w:rsidP="0026652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372295" w:rsidRPr="006A5EEB" w:rsidRDefault="00372295" w:rsidP="0026652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2"/>
              </w:rPr>
              <w:t>152/2024</w:t>
            </w:r>
          </w:p>
        </w:tc>
      </w:tr>
    </w:tbl>
    <w:p w:rsidR="00B048DA" w:rsidRPr="006A5EEB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</w:rPr>
      </w:pPr>
    </w:p>
    <w:p w:rsidR="008642B3" w:rsidRPr="006A5EEB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2"/>
        </w:rPr>
      </w:pPr>
      <w:r w:rsidRPr="006A5EEB">
        <w:rPr>
          <w:rFonts w:ascii="Arial Narrow" w:hAnsi="Arial Narrow" w:cs="Arial"/>
          <w:sz w:val="22"/>
        </w:rPr>
        <w:t xml:space="preserve">Zamawiający, </w:t>
      </w:r>
      <w:r w:rsidR="00372295" w:rsidRPr="006A5EEB">
        <w:rPr>
          <w:rFonts w:ascii="Arial Narrow" w:hAnsi="Arial Narrow" w:cs="Arial"/>
          <w:b/>
          <w:sz w:val="22"/>
        </w:rPr>
        <w:t>10WSzKzP SPZOZ</w:t>
      </w:r>
      <w:r w:rsidRPr="006A5EEB">
        <w:rPr>
          <w:rFonts w:ascii="Arial Narrow" w:hAnsi="Arial Narrow" w:cs="Arial"/>
          <w:sz w:val="22"/>
        </w:rPr>
        <w:t xml:space="preserve">, działając </w:t>
      </w:r>
      <w:r w:rsidR="00C65E53" w:rsidRPr="006A5EEB">
        <w:rPr>
          <w:rFonts w:ascii="Arial Narrow" w:hAnsi="Arial Narrow" w:cs="Arial"/>
          <w:sz w:val="22"/>
        </w:rPr>
        <w:t>na podstawie art. 253 ust. 1</w:t>
      </w:r>
      <w:r w:rsidR="00836DAF" w:rsidRPr="006A5EEB">
        <w:rPr>
          <w:rFonts w:ascii="Arial Narrow" w:hAnsi="Arial Narrow" w:cs="Arial"/>
          <w:sz w:val="22"/>
        </w:rPr>
        <w:t xml:space="preserve"> pkt. 1 i ust. 2</w:t>
      </w:r>
      <w:r w:rsidR="00C65E53" w:rsidRPr="006A5EEB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372295" w:rsidRPr="006A5EEB">
        <w:rPr>
          <w:rFonts w:ascii="Arial Narrow" w:hAnsi="Arial Narrow" w:cs="Arial"/>
          <w:sz w:val="22"/>
        </w:rPr>
        <w:t>(</w:t>
      </w:r>
      <w:proofErr w:type="spellStart"/>
      <w:r w:rsidR="00372295" w:rsidRPr="006A5EEB">
        <w:rPr>
          <w:rFonts w:ascii="Arial Narrow" w:hAnsi="Arial Narrow" w:cs="Arial"/>
          <w:sz w:val="22"/>
        </w:rPr>
        <w:t>t.j</w:t>
      </w:r>
      <w:proofErr w:type="spellEnd"/>
      <w:r w:rsidR="00372295" w:rsidRPr="006A5EEB">
        <w:rPr>
          <w:rFonts w:ascii="Arial Narrow" w:hAnsi="Arial Narrow" w:cs="Arial"/>
          <w:sz w:val="22"/>
        </w:rPr>
        <w:t>. Dz. U. z 2024 poz. 1320)</w:t>
      </w:r>
      <w:r w:rsidR="00C65E53" w:rsidRPr="006A5EEB">
        <w:rPr>
          <w:rFonts w:ascii="Arial Narrow" w:hAnsi="Arial Narrow" w:cs="Arial"/>
          <w:sz w:val="22"/>
        </w:rPr>
        <w:t xml:space="preserve">, zwanej dalej „ustawą </w:t>
      </w:r>
      <w:proofErr w:type="spellStart"/>
      <w:r w:rsidR="00C65E53" w:rsidRPr="006A5EEB">
        <w:rPr>
          <w:rFonts w:ascii="Arial Narrow" w:hAnsi="Arial Narrow" w:cs="Arial"/>
          <w:sz w:val="22"/>
        </w:rPr>
        <w:t>Pzp</w:t>
      </w:r>
      <w:proofErr w:type="spellEnd"/>
      <w:r w:rsidR="00C65E53" w:rsidRPr="006A5EEB">
        <w:rPr>
          <w:rFonts w:ascii="Arial Narrow" w:hAnsi="Arial Narrow" w:cs="Arial"/>
          <w:sz w:val="22"/>
        </w:rPr>
        <w:t>”</w:t>
      </w:r>
      <w:r w:rsidR="00D26ED6" w:rsidRPr="006A5EEB">
        <w:rPr>
          <w:rFonts w:ascii="Arial Narrow" w:hAnsi="Arial Narrow" w:cs="Arial"/>
          <w:sz w:val="22"/>
        </w:rPr>
        <w:t xml:space="preserve">, </w:t>
      </w:r>
      <w:r w:rsidR="00C65E53" w:rsidRPr="006A5EEB">
        <w:rPr>
          <w:rFonts w:ascii="Arial Narrow" w:hAnsi="Arial Narrow" w:cs="Arial"/>
          <w:sz w:val="22"/>
        </w:rPr>
        <w:t>informuje</w:t>
      </w:r>
      <w:r w:rsidR="00D26ED6" w:rsidRPr="006A5EEB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6A5EEB">
        <w:rPr>
          <w:rFonts w:ascii="Arial Narrow" w:hAnsi="Arial Narrow" w:cs="Arial"/>
          <w:sz w:val="22"/>
        </w:rPr>
        <w:t>najkorzystniejsz</w:t>
      </w:r>
      <w:r w:rsidR="00D26ED6" w:rsidRPr="006A5EEB">
        <w:rPr>
          <w:rFonts w:ascii="Arial Narrow" w:hAnsi="Arial Narrow" w:cs="Arial"/>
          <w:sz w:val="22"/>
        </w:rPr>
        <w:t xml:space="preserve">a wybrana została </w:t>
      </w:r>
      <w:r w:rsidR="00756CDA" w:rsidRPr="006A5EEB">
        <w:rPr>
          <w:rFonts w:ascii="Arial Narrow" w:hAnsi="Arial Narrow" w:cs="Arial"/>
          <w:sz w:val="22"/>
        </w:rPr>
        <w:t>ofer</w:t>
      </w:r>
      <w:r w:rsidR="00D26ED6" w:rsidRPr="006A5EEB">
        <w:rPr>
          <w:rFonts w:ascii="Arial Narrow" w:hAnsi="Arial Narrow" w:cs="Arial"/>
          <w:sz w:val="22"/>
        </w:rPr>
        <w:t>t</w:t>
      </w:r>
      <w:r w:rsidR="009F0E5C" w:rsidRPr="006A5EEB">
        <w:rPr>
          <w:rFonts w:ascii="Arial Narrow" w:hAnsi="Arial Narrow" w:cs="Arial"/>
          <w:sz w:val="22"/>
        </w:rPr>
        <w:t>a</w:t>
      </w:r>
      <w:r w:rsidRPr="006A5EEB">
        <w:rPr>
          <w:rFonts w:ascii="Arial Narrow" w:hAnsi="Arial Narrow" w:cs="Arial"/>
          <w:sz w:val="22"/>
        </w:rPr>
        <w:t xml:space="preserve"> złożona przez wykonawcę</w:t>
      </w:r>
      <w:r w:rsidR="00D26ED6" w:rsidRPr="006A5EEB">
        <w:rPr>
          <w:rFonts w:ascii="Arial Narrow" w:hAnsi="Arial Narrow" w:cs="Arial"/>
          <w:sz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372295" w:rsidRPr="006A5EEB" w:rsidTr="002665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72295" w:rsidRPr="006A5EEB" w:rsidRDefault="00372295" w:rsidP="006A5EEB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6A5EE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</w:t>
            </w:r>
            <w:r w:rsidRPr="006A5EE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6A5EEB">
              <w:rPr>
                <w:rFonts w:ascii="Arial Narrow" w:hAnsi="Arial Narrow" w:cs="Arial"/>
                <w:color w:val="000000"/>
                <w:sz w:val="22"/>
              </w:rPr>
              <w:t>Ponesimodum</w:t>
            </w:r>
            <w:proofErr w:type="spellEnd"/>
          </w:p>
          <w:p w:rsidR="00372295" w:rsidRPr="006A5EEB" w:rsidRDefault="00372295" w:rsidP="006A5EEB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r w:rsidRPr="006A5EEB">
              <w:rPr>
                <w:rFonts w:ascii="Arial Narrow" w:hAnsi="Arial Narrow" w:cs="Arial"/>
                <w:b/>
                <w:sz w:val="22"/>
              </w:rPr>
              <w:t>GENESIS PHARM Sp. z o. o. Sp. K.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Obywatelska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128/152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94-104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Łódź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/>
                <w:sz w:val="22"/>
              </w:rPr>
              <w:t>173 406.96 zł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6A5EE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6A5EEB">
              <w:rPr>
                <w:rFonts w:ascii="Arial Narrow" w:hAnsi="Arial Narrow" w:cs="Arial"/>
                <w:sz w:val="22"/>
              </w:rPr>
              <w:t>:</w:t>
            </w:r>
          </w:p>
          <w:p w:rsidR="00372295" w:rsidRPr="006A5EEB" w:rsidRDefault="00372295" w:rsidP="006A5E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72295" w:rsidRPr="006A5EEB" w:rsidTr="002665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72295" w:rsidRPr="006A5EEB" w:rsidRDefault="00372295" w:rsidP="006A5EEB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6A5EE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2</w:t>
            </w:r>
            <w:r w:rsidRPr="006A5EE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6A5EEB">
              <w:rPr>
                <w:rFonts w:ascii="Arial Narrow" w:hAnsi="Arial Narrow" w:cs="Arial"/>
                <w:color w:val="000000"/>
                <w:sz w:val="22"/>
              </w:rPr>
              <w:t>Bimekizumabum</w:t>
            </w:r>
            <w:proofErr w:type="spellEnd"/>
          </w:p>
          <w:p w:rsidR="00372295" w:rsidRPr="006A5EEB" w:rsidRDefault="00372295" w:rsidP="006A5EEB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r w:rsidRPr="006A5EEB">
              <w:rPr>
                <w:rFonts w:ascii="Arial Narrow" w:hAnsi="Arial Narrow" w:cs="Arial"/>
                <w:b/>
                <w:sz w:val="22"/>
              </w:rPr>
              <w:t>Urtica Sp. z o.o.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Krzemieniecka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120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54-640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Wrocław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/>
                <w:sz w:val="22"/>
              </w:rPr>
              <w:t>138 105.00 zł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6A5EE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6A5EEB">
              <w:rPr>
                <w:rFonts w:ascii="Arial Narrow" w:hAnsi="Arial Narrow" w:cs="Arial"/>
                <w:sz w:val="22"/>
              </w:rPr>
              <w:t>:</w:t>
            </w:r>
          </w:p>
          <w:p w:rsidR="00372295" w:rsidRPr="006A5EEB" w:rsidRDefault="00372295" w:rsidP="006A5E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72295" w:rsidRPr="006A5EEB" w:rsidTr="002665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72295" w:rsidRPr="006A5EEB" w:rsidRDefault="00372295" w:rsidP="006A5EEB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6A5EE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4</w:t>
            </w:r>
            <w:r w:rsidRPr="006A5EE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6A5EEB">
              <w:rPr>
                <w:rFonts w:ascii="Arial Narrow" w:hAnsi="Arial Narrow" w:cs="Arial"/>
                <w:color w:val="000000"/>
                <w:sz w:val="22"/>
              </w:rPr>
              <w:t>Acalabrutinibum</w:t>
            </w:r>
            <w:proofErr w:type="spellEnd"/>
          </w:p>
          <w:p w:rsidR="00372295" w:rsidRPr="006A5EEB" w:rsidRDefault="00372295" w:rsidP="006A5EEB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6A5EEB">
              <w:rPr>
                <w:rFonts w:ascii="Arial Narrow" w:hAnsi="Arial Narrow" w:cs="Arial"/>
                <w:b/>
                <w:sz w:val="22"/>
              </w:rPr>
              <w:t>AstraZeneca</w:t>
            </w:r>
            <w:proofErr w:type="spellEnd"/>
            <w:r w:rsidRPr="006A5EEB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6A5EEB">
              <w:rPr>
                <w:rFonts w:ascii="Arial Narrow" w:hAnsi="Arial Narrow" w:cs="Arial"/>
                <w:b/>
                <w:sz w:val="22"/>
              </w:rPr>
              <w:t>Kft</w:t>
            </w:r>
            <w:proofErr w:type="spellEnd"/>
            <w:r w:rsidRPr="006A5EEB">
              <w:rPr>
                <w:rFonts w:ascii="Arial Narrow" w:hAnsi="Arial Narrow" w:cs="Arial"/>
                <w:b/>
                <w:sz w:val="22"/>
              </w:rPr>
              <w:t>.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 xml:space="preserve">1117 </w:t>
            </w:r>
            <w:proofErr w:type="spellStart"/>
            <w:r w:rsidRPr="006A5EEB">
              <w:rPr>
                <w:rFonts w:ascii="Arial Narrow" w:hAnsi="Arial Narrow" w:cs="Arial"/>
                <w:bCs/>
                <w:sz w:val="22"/>
              </w:rPr>
              <w:t>Budapest</w:t>
            </w:r>
            <w:proofErr w:type="spellEnd"/>
            <w:r w:rsidRPr="006A5EEB">
              <w:rPr>
                <w:rFonts w:ascii="Arial Narrow" w:hAnsi="Arial Narrow" w:cs="Arial"/>
                <w:bCs/>
                <w:sz w:val="22"/>
              </w:rPr>
              <w:t xml:space="preserve">, </w:t>
            </w:r>
            <w:proofErr w:type="spellStart"/>
            <w:r w:rsidRPr="006A5EEB">
              <w:rPr>
                <w:rFonts w:ascii="Arial Narrow" w:hAnsi="Arial Narrow" w:cs="Arial"/>
                <w:bCs/>
                <w:sz w:val="22"/>
              </w:rPr>
              <w:t>Alíz</w:t>
            </w:r>
            <w:proofErr w:type="spellEnd"/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proofErr w:type="spellStart"/>
            <w:r w:rsidRPr="006A5EEB">
              <w:rPr>
                <w:rFonts w:ascii="Arial Narrow" w:hAnsi="Arial Narrow" w:cs="Arial"/>
                <w:bCs/>
                <w:sz w:val="22"/>
              </w:rPr>
              <w:t>utca</w:t>
            </w:r>
            <w:proofErr w:type="spellEnd"/>
            <w:r w:rsidRPr="006A5EEB">
              <w:rPr>
                <w:rFonts w:ascii="Arial Narrow" w:hAnsi="Arial Narrow" w:cs="Arial"/>
                <w:bCs/>
                <w:sz w:val="22"/>
              </w:rPr>
              <w:t xml:space="preserve"> 4. B. </w:t>
            </w:r>
            <w:proofErr w:type="spellStart"/>
            <w:r w:rsidRPr="006A5EEB">
              <w:rPr>
                <w:rFonts w:ascii="Arial Narrow" w:hAnsi="Arial Narrow" w:cs="Arial"/>
                <w:bCs/>
                <w:sz w:val="22"/>
              </w:rPr>
              <w:t>ép</w:t>
            </w:r>
            <w:proofErr w:type="spellEnd"/>
            <w:r w:rsidRPr="006A5EEB">
              <w:rPr>
                <w:rFonts w:ascii="Arial Narrow" w:hAnsi="Arial Narrow" w:cs="Arial"/>
                <w:bCs/>
                <w:sz w:val="22"/>
              </w:rPr>
              <w:t>.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0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0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proofErr w:type="spellStart"/>
            <w:r w:rsidRPr="006A5EEB">
              <w:rPr>
                <w:rFonts w:ascii="Arial Narrow" w:hAnsi="Arial Narrow" w:cs="Arial"/>
                <w:bCs/>
                <w:sz w:val="22"/>
              </w:rPr>
              <w:t>0</w:t>
            </w:r>
            <w:proofErr w:type="spellEnd"/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/>
                <w:sz w:val="22"/>
              </w:rPr>
              <w:t>1 425 000.60 zł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6A5EE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6A5EEB">
              <w:rPr>
                <w:rFonts w:ascii="Arial Narrow" w:hAnsi="Arial Narrow" w:cs="Arial"/>
                <w:sz w:val="22"/>
              </w:rPr>
              <w:t>:</w:t>
            </w:r>
          </w:p>
          <w:p w:rsidR="00372295" w:rsidRPr="006A5EEB" w:rsidRDefault="00372295" w:rsidP="006A5E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72295" w:rsidRPr="006A5EEB" w:rsidTr="002665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72295" w:rsidRPr="006A5EEB" w:rsidRDefault="00372295" w:rsidP="006A5EEB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6A5EE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5</w:t>
            </w:r>
            <w:r w:rsidRPr="006A5EE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6A5EEB">
              <w:rPr>
                <w:rFonts w:ascii="Arial Narrow" w:hAnsi="Arial Narrow" w:cs="Arial"/>
                <w:color w:val="000000"/>
                <w:sz w:val="22"/>
              </w:rPr>
              <w:t>Afliberceptum</w:t>
            </w:r>
            <w:proofErr w:type="spellEnd"/>
          </w:p>
          <w:p w:rsidR="00372295" w:rsidRPr="006A5EEB" w:rsidRDefault="00372295" w:rsidP="006A5EEB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6A5EEB">
              <w:rPr>
                <w:rFonts w:ascii="Arial Narrow" w:hAnsi="Arial Narrow" w:cs="Arial"/>
                <w:b/>
                <w:sz w:val="22"/>
              </w:rPr>
              <w:t>Konsorcuj</w:t>
            </w:r>
            <w:proofErr w:type="spellEnd"/>
            <w:r w:rsidRPr="006A5EEB">
              <w:rPr>
                <w:rFonts w:ascii="Arial Narrow" w:hAnsi="Arial Narrow" w:cs="Arial"/>
                <w:b/>
                <w:sz w:val="22"/>
              </w:rPr>
              <w:t xml:space="preserve"> Bayer Sp. z o.o. - Urtica Sp. z o.o.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Al. Jerozolimskie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158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02-326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/>
                <w:sz w:val="22"/>
              </w:rPr>
              <w:t>4 721 587.20 zł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6A5EE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6A5EEB">
              <w:rPr>
                <w:rFonts w:ascii="Arial Narrow" w:hAnsi="Arial Narrow" w:cs="Arial"/>
                <w:sz w:val="22"/>
              </w:rPr>
              <w:t>:</w:t>
            </w:r>
          </w:p>
          <w:p w:rsidR="00372295" w:rsidRPr="006A5EEB" w:rsidRDefault="00372295" w:rsidP="006A5E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72295" w:rsidRPr="006A5EEB" w:rsidTr="002665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72295" w:rsidRPr="006A5EEB" w:rsidRDefault="00372295" w:rsidP="006A5EEB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6A5EE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6</w:t>
            </w:r>
            <w:r w:rsidRPr="006A5EE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6A5EEB">
              <w:rPr>
                <w:rFonts w:ascii="Arial Narrow" w:hAnsi="Arial Narrow" w:cs="Arial"/>
                <w:color w:val="000000"/>
                <w:sz w:val="22"/>
              </w:rPr>
              <w:t>Romosozumabum</w:t>
            </w:r>
            <w:proofErr w:type="spellEnd"/>
          </w:p>
          <w:p w:rsidR="00372295" w:rsidRPr="006A5EEB" w:rsidRDefault="00372295" w:rsidP="006A5EEB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6A5EEB">
              <w:rPr>
                <w:rFonts w:ascii="Arial Narrow" w:hAnsi="Arial Narrow" w:cs="Arial"/>
                <w:b/>
                <w:sz w:val="22"/>
              </w:rPr>
              <w:t>Amgen</w:t>
            </w:r>
            <w:proofErr w:type="spellEnd"/>
            <w:r w:rsidRPr="006A5EEB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Puławska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145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02-715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/>
                <w:sz w:val="22"/>
              </w:rPr>
              <w:t>107 855.45 zł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6A5EE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6A5EEB">
              <w:rPr>
                <w:rFonts w:ascii="Arial Narrow" w:hAnsi="Arial Narrow" w:cs="Arial"/>
                <w:sz w:val="22"/>
              </w:rPr>
              <w:t>:</w:t>
            </w:r>
          </w:p>
          <w:p w:rsidR="00372295" w:rsidRPr="006A5EEB" w:rsidRDefault="006A5EEB" w:rsidP="006A5E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6A5EE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72295" w:rsidRPr="006A5EEB" w:rsidTr="002665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72295" w:rsidRPr="006A5EEB" w:rsidRDefault="00372295" w:rsidP="006A5EEB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6A5EE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7</w:t>
            </w:r>
            <w:r w:rsidRPr="006A5EE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6A5EEB">
              <w:rPr>
                <w:rFonts w:ascii="Arial Narrow" w:hAnsi="Arial Narrow" w:cs="Arial"/>
                <w:color w:val="000000"/>
                <w:sz w:val="22"/>
              </w:rPr>
              <w:t>Mavacamtenum</w:t>
            </w:r>
            <w:proofErr w:type="spellEnd"/>
          </w:p>
          <w:p w:rsidR="00372295" w:rsidRPr="006A5EEB" w:rsidRDefault="00372295" w:rsidP="006A5EEB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r w:rsidRPr="006A5EEB">
              <w:rPr>
                <w:rFonts w:ascii="Arial Narrow" w:hAnsi="Arial Narrow" w:cs="Arial"/>
                <w:b/>
                <w:sz w:val="22"/>
              </w:rPr>
              <w:t>Urtica Sp. z o.o.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Krzemieniecka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120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54-640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Wrocław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/>
                <w:sz w:val="22"/>
              </w:rPr>
              <w:t>432 734.40 zł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6A5EE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6A5EEB">
              <w:rPr>
                <w:rFonts w:ascii="Arial Narrow" w:hAnsi="Arial Narrow" w:cs="Arial"/>
                <w:sz w:val="22"/>
              </w:rPr>
              <w:t>:</w:t>
            </w:r>
          </w:p>
          <w:p w:rsidR="00372295" w:rsidRPr="006A5EEB" w:rsidRDefault="00372295" w:rsidP="006A5E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72295" w:rsidRPr="006A5EEB" w:rsidTr="002665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72295" w:rsidRPr="006A5EEB" w:rsidRDefault="00372295" w:rsidP="006A5EEB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6A5EE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9</w:t>
            </w:r>
            <w:r w:rsidRPr="006A5EE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6A5EEB">
              <w:rPr>
                <w:rFonts w:ascii="Arial Narrow" w:hAnsi="Arial Narrow" w:cs="Arial"/>
                <w:color w:val="000000"/>
                <w:sz w:val="22"/>
              </w:rPr>
              <w:t>Filgrastimum</w:t>
            </w:r>
            <w:proofErr w:type="spellEnd"/>
          </w:p>
          <w:p w:rsidR="00372295" w:rsidRPr="006A5EEB" w:rsidRDefault="00372295" w:rsidP="006A5EEB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r w:rsidRPr="006A5EEB">
              <w:rPr>
                <w:rFonts w:ascii="Arial Narrow" w:hAnsi="Arial Narrow" w:cs="Arial"/>
                <w:b/>
                <w:sz w:val="22"/>
              </w:rPr>
              <w:t>Lek S.A.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Podlipie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16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95-010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Stryków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/>
                <w:sz w:val="22"/>
              </w:rPr>
              <w:t>14 439.60 zł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6A5EE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6A5EEB">
              <w:rPr>
                <w:rFonts w:ascii="Arial Narrow" w:hAnsi="Arial Narrow" w:cs="Arial"/>
                <w:sz w:val="22"/>
              </w:rPr>
              <w:t>:</w:t>
            </w:r>
          </w:p>
          <w:p w:rsidR="00372295" w:rsidRPr="006A5EEB" w:rsidRDefault="00372295" w:rsidP="006A5E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72295" w:rsidRPr="006A5EEB" w:rsidTr="002665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72295" w:rsidRPr="006A5EEB" w:rsidRDefault="00372295" w:rsidP="006A5EEB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6A5EE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11</w:t>
            </w:r>
            <w:r w:rsidRPr="006A5EE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6A5EEB">
              <w:rPr>
                <w:rFonts w:ascii="Arial Narrow" w:hAnsi="Arial Narrow" w:cs="Arial"/>
                <w:color w:val="000000"/>
                <w:sz w:val="22"/>
              </w:rPr>
              <w:t>Doxorubicyna</w:t>
            </w:r>
            <w:proofErr w:type="spellEnd"/>
            <w:r w:rsidRPr="006A5EEB">
              <w:rPr>
                <w:rFonts w:ascii="Arial Narrow" w:hAnsi="Arial Narrow" w:cs="Arial"/>
                <w:color w:val="000000"/>
                <w:sz w:val="22"/>
              </w:rPr>
              <w:t xml:space="preserve"> </w:t>
            </w:r>
            <w:proofErr w:type="spellStart"/>
            <w:r w:rsidRPr="006A5EEB">
              <w:rPr>
                <w:rFonts w:ascii="Arial Narrow" w:hAnsi="Arial Narrow" w:cs="Arial"/>
                <w:color w:val="000000"/>
                <w:sz w:val="22"/>
              </w:rPr>
              <w:t>pegylowana</w:t>
            </w:r>
            <w:proofErr w:type="spellEnd"/>
            <w:r w:rsidRPr="006A5EEB">
              <w:rPr>
                <w:rFonts w:ascii="Arial Narrow" w:hAnsi="Arial Narrow" w:cs="Arial"/>
                <w:color w:val="000000"/>
                <w:sz w:val="22"/>
              </w:rPr>
              <w:t xml:space="preserve"> </w:t>
            </w:r>
            <w:proofErr w:type="spellStart"/>
            <w:r w:rsidRPr="006A5EEB">
              <w:rPr>
                <w:rFonts w:ascii="Arial Narrow" w:hAnsi="Arial Narrow" w:cs="Arial"/>
                <w:color w:val="000000"/>
                <w:sz w:val="22"/>
              </w:rPr>
              <w:t>liposomalna</w:t>
            </w:r>
            <w:proofErr w:type="spellEnd"/>
          </w:p>
          <w:p w:rsidR="00372295" w:rsidRPr="006A5EEB" w:rsidRDefault="00372295" w:rsidP="006A5EEB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r w:rsidRPr="006A5EEB">
              <w:rPr>
                <w:rFonts w:ascii="Arial Narrow" w:hAnsi="Arial Narrow" w:cs="Arial"/>
                <w:b/>
                <w:sz w:val="22"/>
              </w:rPr>
              <w:t>Baxter Polska Sp. z o.o.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Kruczkowskiego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8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00-380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/>
                <w:sz w:val="22"/>
              </w:rPr>
              <w:t>19 854.72 zł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6A5EE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6A5EEB">
              <w:rPr>
                <w:rFonts w:ascii="Arial Narrow" w:hAnsi="Arial Narrow" w:cs="Arial"/>
                <w:sz w:val="22"/>
              </w:rPr>
              <w:t>:</w:t>
            </w:r>
          </w:p>
          <w:p w:rsidR="00372295" w:rsidRPr="006A5EEB" w:rsidRDefault="00372295" w:rsidP="006A5E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72295" w:rsidRPr="006A5EEB" w:rsidTr="002665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72295" w:rsidRPr="006A5EEB" w:rsidRDefault="00372295" w:rsidP="006A5EEB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6A5EE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13</w:t>
            </w:r>
            <w:r w:rsidRPr="006A5EE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6A5EEB">
              <w:rPr>
                <w:rFonts w:ascii="Arial Narrow" w:hAnsi="Arial Narrow" w:cs="Arial"/>
                <w:color w:val="000000"/>
                <w:sz w:val="22"/>
              </w:rPr>
              <w:t>Bortezomibum</w:t>
            </w:r>
            <w:proofErr w:type="spellEnd"/>
          </w:p>
          <w:p w:rsidR="00372295" w:rsidRPr="006A5EEB" w:rsidRDefault="00372295" w:rsidP="006A5EEB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6A5EEB">
              <w:rPr>
                <w:rFonts w:ascii="Arial Narrow" w:hAnsi="Arial Narrow" w:cs="Arial"/>
                <w:b/>
                <w:sz w:val="22"/>
              </w:rPr>
              <w:t>Tramco</w:t>
            </w:r>
            <w:proofErr w:type="spellEnd"/>
            <w:r w:rsidRPr="006A5EEB">
              <w:rPr>
                <w:rFonts w:ascii="Arial Narrow" w:hAnsi="Arial Narrow" w:cs="Arial"/>
                <w:b/>
                <w:sz w:val="22"/>
              </w:rPr>
              <w:t xml:space="preserve"> </w:t>
            </w:r>
            <w:proofErr w:type="spellStart"/>
            <w:r w:rsidRPr="006A5EEB">
              <w:rPr>
                <w:rFonts w:ascii="Arial Narrow" w:hAnsi="Arial Narrow" w:cs="Arial"/>
                <w:b/>
                <w:sz w:val="22"/>
              </w:rPr>
              <w:t>Sp</w:t>
            </w:r>
            <w:proofErr w:type="spellEnd"/>
            <w:r w:rsidRPr="006A5EEB">
              <w:rPr>
                <w:rFonts w:ascii="Arial Narrow" w:hAnsi="Arial Narrow" w:cs="Arial"/>
                <w:b/>
                <w:sz w:val="22"/>
              </w:rPr>
              <w:t xml:space="preserve"> z o. o.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 xml:space="preserve">Wolskie, </w:t>
            </w:r>
            <w:proofErr w:type="spellStart"/>
            <w:r w:rsidRPr="006A5EEB">
              <w:rPr>
                <w:rFonts w:ascii="Arial Narrow" w:hAnsi="Arial Narrow" w:cs="Arial"/>
                <w:bCs/>
                <w:sz w:val="22"/>
              </w:rPr>
              <w:t>ul.Wolska</w:t>
            </w:r>
            <w:proofErr w:type="spellEnd"/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14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05-860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Płochocin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/>
                <w:sz w:val="22"/>
              </w:rPr>
              <w:t>11 735.28 zł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6A5EE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6A5EEB">
              <w:rPr>
                <w:rFonts w:ascii="Arial Narrow" w:hAnsi="Arial Narrow" w:cs="Arial"/>
                <w:sz w:val="22"/>
              </w:rPr>
              <w:t>:</w:t>
            </w:r>
          </w:p>
          <w:p w:rsidR="00372295" w:rsidRPr="006A5EEB" w:rsidRDefault="00372295" w:rsidP="006A5E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72295" w:rsidRPr="006A5EEB" w:rsidTr="002665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72295" w:rsidRPr="006A5EEB" w:rsidRDefault="00372295" w:rsidP="006A5EEB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6A5EE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14</w:t>
            </w:r>
            <w:r w:rsidRPr="006A5EE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6A5EEB">
              <w:rPr>
                <w:rFonts w:ascii="Arial Narrow" w:hAnsi="Arial Narrow" w:cs="Arial"/>
                <w:color w:val="000000"/>
                <w:sz w:val="22"/>
              </w:rPr>
              <w:t>Acidum</w:t>
            </w:r>
            <w:proofErr w:type="spellEnd"/>
            <w:r w:rsidRPr="006A5EEB">
              <w:rPr>
                <w:rFonts w:ascii="Arial Narrow" w:hAnsi="Arial Narrow" w:cs="Arial"/>
                <w:color w:val="000000"/>
                <w:sz w:val="22"/>
              </w:rPr>
              <w:t xml:space="preserve"> </w:t>
            </w:r>
            <w:proofErr w:type="spellStart"/>
            <w:r w:rsidRPr="006A5EEB">
              <w:rPr>
                <w:rFonts w:ascii="Arial Narrow" w:hAnsi="Arial Narrow" w:cs="Arial"/>
                <w:color w:val="000000"/>
                <w:sz w:val="22"/>
              </w:rPr>
              <w:t>zledronicum</w:t>
            </w:r>
            <w:proofErr w:type="spellEnd"/>
          </w:p>
          <w:p w:rsidR="00372295" w:rsidRPr="006A5EEB" w:rsidRDefault="00372295" w:rsidP="006A5EEB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r w:rsidRPr="006A5EEB">
              <w:rPr>
                <w:rFonts w:ascii="Arial Narrow" w:hAnsi="Arial Narrow" w:cs="Arial"/>
                <w:b/>
                <w:sz w:val="22"/>
              </w:rPr>
              <w:t>Urtica Sp. z o.o.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Krzemieniecka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120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54-640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Wrocław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/>
                <w:sz w:val="22"/>
              </w:rPr>
              <w:t>4 870.80 zł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6A5EE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6A5EEB">
              <w:rPr>
                <w:rFonts w:ascii="Arial Narrow" w:hAnsi="Arial Narrow" w:cs="Arial"/>
                <w:sz w:val="22"/>
              </w:rPr>
              <w:t>:</w:t>
            </w:r>
          </w:p>
          <w:p w:rsidR="00372295" w:rsidRPr="006A5EEB" w:rsidRDefault="00372295" w:rsidP="006A5E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372295" w:rsidRPr="006A5EEB" w:rsidTr="0026652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72295" w:rsidRPr="006A5EEB" w:rsidRDefault="00372295" w:rsidP="006A5EEB">
            <w:pPr>
              <w:spacing w:before="120" w:after="240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6A5EEB">
              <w:rPr>
                <w:rFonts w:ascii="Arial Narrow" w:hAnsi="Arial Narrow" w:cs="Arial"/>
                <w:b/>
                <w:bCs/>
                <w:color w:val="000000"/>
                <w:sz w:val="22"/>
              </w:rPr>
              <w:t>15</w:t>
            </w:r>
            <w:r w:rsidRPr="006A5EEB">
              <w:rPr>
                <w:rFonts w:ascii="Arial Narrow" w:hAnsi="Arial Narrow" w:cs="Arial"/>
                <w:sz w:val="22"/>
              </w:rPr>
              <w:t xml:space="preserve">: </w:t>
            </w:r>
            <w:proofErr w:type="spellStart"/>
            <w:r w:rsidRPr="006A5EEB">
              <w:rPr>
                <w:rFonts w:ascii="Arial Narrow" w:hAnsi="Arial Narrow" w:cs="Arial"/>
                <w:color w:val="000000"/>
                <w:sz w:val="22"/>
              </w:rPr>
              <w:t>Darbepoetinum</w:t>
            </w:r>
            <w:proofErr w:type="spellEnd"/>
            <w:r w:rsidRPr="006A5EEB">
              <w:rPr>
                <w:rFonts w:ascii="Arial Narrow" w:hAnsi="Arial Narrow" w:cs="Arial"/>
                <w:color w:val="000000"/>
                <w:sz w:val="22"/>
              </w:rPr>
              <w:t xml:space="preserve"> alfa</w:t>
            </w:r>
          </w:p>
          <w:p w:rsidR="00372295" w:rsidRPr="006A5EEB" w:rsidRDefault="00372295" w:rsidP="006A5EEB">
            <w:pPr>
              <w:jc w:val="both"/>
              <w:rPr>
                <w:rFonts w:ascii="Arial Narrow" w:hAnsi="Arial Narrow" w:cs="Arial"/>
                <w:b/>
                <w:sz w:val="22"/>
              </w:rPr>
            </w:pPr>
            <w:proofErr w:type="spellStart"/>
            <w:r w:rsidRPr="006A5EEB">
              <w:rPr>
                <w:rFonts w:ascii="Arial Narrow" w:hAnsi="Arial Narrow" w:cs="Arial"/>
                <w:b/>
                <w:sz w:val="22"/>
              </w:rPr>
              <w:t>Amgen</w:t>
            </w:r>
            <w:proofErr w:type="spellEnd"/>
            <w:r w:rsidRPr="006A5EEB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Puławska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145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 </w:t>
            </w:r>
          </w:p>
          <w:p w:rsidR="00372295" w:rsidRPr="006A5EEB" w:rsidRDefault="00372295" w:rsidP="006A5EEB">
            <w:pPr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02-715</w:t>
            </w:r>
            <w:r w:rsidRPr="006A5EEB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Cs/>
                <w:sz w:val="22"/>
              </w:rPr>
              <w:t>Warszawa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6A5EEB">
              <w:rPr>
                <w:rFonts w:ascii="Arial Narrow" w:hAnsi="Arial Narrow" w:cs="Arial"/>
                <w:b/>
                <w:sz w:val="22"/>
              </w:rPr>
              <w:t>1 151 997.12 zł</w:t>
            </w:r>
            <w:r w:rsidRPr="006A5EEB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6A5EEB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372295" w:rsidRPr="006A5EEB" w:rsidRDefault="00372295" w:rsidP="006A5EEB">
            <w:pPr>
              <w:spacing w:before="120"/>
              <w:jc w:val="both"/>
              <w:rPr>
                <w:rFonts w:ascii="Arial Narrow" w:hAnsi="Arial Narrow" w:cs="Arial"/>
                <w:sz w:val="22"/>
              </w:rPr>
            </w:pPr>
            <w:r w:rsidRPr="006A5EEB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6A5EEB">
              <w:rPr>
                <w:rFonts w:ascii="Arial Narrow" w:hAnsi="Arial Narrow" w:cs="Arial"/>
                <w:sz w:val="22"/>
              </w:rPr>
              <w:t>:</w:t>
            </w:r>
          </w:p>
          <w:p w:rsidR="00372295" w:rsidRPr="006A5EEB" w:rsidRDefault="006A5EEB" w:rsidP="006A5EE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 w:cs="Arial"/>
                <w:sz w:val="22"/>
                <w:highlight w:val="darkGray"/>
              </w:rPr>
            </w:pPr>
            <w:r w:rsidRPr="006A5EEB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992FF5" w:rsidRPr="006A5EEB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6A5EEB">
        <w:rPr>
          <w:rFonts w:ascii="Arial Narrow" w:hAnsi="Arial Narrow" w:cs="Arial"/>
          <w:color w:val="000000"/>
          <w:sz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6A5EEB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A5EE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A5EE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6A5EEB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A5EEB" w:rsidRDefault="00992FF5" w:rsidP="006A5EE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6A5EEB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A5EEB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6A5EEB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372295" w:rsidRPr="006A5EEB" w:rsidTr="006A5E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Ponesimodum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295" w:rsidRPr="006A5EEB" w:rsidRDefault="00372295" w:rsidP="0026652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GENESIS PHARM Sp. z o. o. Sp. K.</w:t>
            </w:r>
          </w:p>
          <w:p w:rsidR="00372295" w:rsidRPr="006A5EEB" w:rsidRDefault="00372295" w:rsidP="0026652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Obywatelska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128/152</w:t>
            </w:r>
          </w:p>
          <w:p w:rsidR="00372295" w:rsidRPr="006A5EEB" w:rsidRDefault="00372295" w:rsidP="0026652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94-104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6A5EE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72295" w:rsidRPr="006A5EEB" w:rsidTr="006A5E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2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Bimekizumabum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295" w:rsidRPr="006A5EEB" w:rsidRDefault="00372295" w:rsidP="0026652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Urtica Sp. z o.o.</w:t>
            </w:r>
          </w:p>
          <w:p w:rsidR="00372295" w:rsidRPr="006A5EEB" w:rsidRDefault="00372295" w:rsidP="0026652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Krzemieniecka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120</w:t>
            </w:r>
          </w:p>
          <w:p w:rsidR="00372295" w:rsidRPr="006A5EEB" w:rsidRDefault="00372295" w:rsidP="0026652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54-640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6A5EE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72295" w:rsidRPr="006A5EEB" w:rsidTr="006A5E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4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Acalabrutinibum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295" w:rsidRPr="006A5EEB" w:rsidRDefault="00372295" w:rsidP="0026652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AstraZeneca</w:t>
            </w:r>
            <w:proofErr w:type="spellEnd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Kft</w:t>
            </w:r>
            <w:proofErr w:type="spellEnd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.</w:t>
            </w:r>
          </w:p>
          <w:p w:rsidR="00372295" w:rsidRPr="006A5EEB" w:rsidRDefault="00372295" w:rsidP="0026652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1117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Budapest</w:t>
            </w:r>
            <w:proofErr w:type="spellEnd"/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,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Alíz</w:t>
            </w:r>
            <w:proofErr w:type="spellEnd"/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utca</w:t>
            </w:r>
            <w:proofErr w:type="spellEnd"/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4. B.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ép</w:t>
            </w:r>
            <w:proofErr w:type="spellEnd"/>
            <w:r w:rsidRPr="006A5EEB">
              <w:rPr>
                <w:rFonts w:ascii="Arial Narrow" w:hAnsi="Arial Narrow" w:cs="Arial"/>
                <w:sz w:val="20"/>
                <w:szCs w:val="22"/>
              </w:rPr>
              <w:t>.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0</w:t>
            </w:r>
          </w:p>
          <w:p w:rsidR="00372295" w:rsidRPr="006A5EEB" w:rsidRDefault="00372295" w:rsidP="0026652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0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0</w:t>
            </w:r>
            <w:proofErr w:type="spellEnd"/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6A5EE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72295" w:rsidRPr="006A5EEB" w:rsidTr="006A5E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5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Afliberceptum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295" w:rsidRPr="006A5EEB" w:rsidRDefault="00372295" w:rsidP="0026652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Konsorcuj</w:t>
            </w:r>
            <w:r w:rsid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um</w:t>
            </w:r>
            <w:proofErr w:type="spellEnd"/>
            <w:r w:rsid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Bayer Sp. z o.o. - Urtica Sp. z o.o.</w:t>
            </w:r>
          </w:p>
          <w:p w:rsidR="00372295" w:rsidRPr="006A5EEB" w:rsidRDefault="00372295" w:rsidP="0026652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Al. Jerozolimskie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158</w:t>
            </w:r>
          </w:p>
          <w:p w:rsidR="00372295" w:rsidRPr="006A5EEB" w:rsidRDefault="00372295" w:rsidP="0026652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02-326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6A5EE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72295" w:rsidRPr="006A5EEB" w:rsidTr="006A5E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6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Romosozumabum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295" w:rsidRPr="006A5EEB" w:rsidRDefault="00372295" w:rsidP="0026652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Amgen</w:t>
            </w:r>
            <w:proofErr w:type="spellEnd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372295" w:rsidRPr="006A5EEB" w:rsidRDefault="00372295" w:rsidP="0026652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Puławska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145</w:t>
            </w:r>
          </w:p>
          <w:p w:rsidR="00372295" w:rsidRPr="006A5EEB" w:rsidRDefault="00372295" w:rsidP="0026652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02-715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6A5EE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72295" w:rsidRPr="006A5EEB" w:rsidTr="006A5E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7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Mavacamtenum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295" w:rsidRPr="006A5EEB" w:rsidRDefault="00372295" w:rsidP="0026652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Urtica Sp. z o.o.</w:t>
            </w:r>
          </w:p>
          <w:p w:rsidR="00372295" w:rsidRPr="006A5EEB" w:rsidRDefault="00372295" w:rsidP="0026652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Krzemieniecka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120</w:t>
            </w:r>
          </w:p>
          <w:p w:rsidR="00372295" w:rsidRPr="006A5EEB" w:rsidRDefault="00372295" w:rsidP="0026652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54-640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6A5EE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72295" w:rsidRPr="006A5EEB" w:rsidTr="006A5E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9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Filgrastimum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295" w:rsidRPr="006A5EEB" w:rsidRDefault="00372295" w:rsidP="0026652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Lek S.A.</w:t>
            </w:r>
          </w:p>
          <w:p w:rsidR="00372295" w:rsidRPr="006A5EEB" w:rsidRDefault="00372295" w:rsidP="0026652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Podlipie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16</w:t>
            </w:r>
          </w:p>
          <w:p w:rsidR="00372295" w:rsidRPr="006A5EEB" w:rsidRDefault="00372295" w:rsidP="0026652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95-010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Stryków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6A5EE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72295" w:rsidRPr="006A5EEB" w:rsidTr="006A5E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9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Filgrastimum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295" w:rsidRPr="006A5EEB" w:rsidRDefault="00372295" w:rsidP="0026652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Salus</w:t>
            </w:r>
            <w:proofErr w:type="spellEnd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International Sp. z o.o.</w:t>
            </w:r>
          </w:p>
          <w:p w:rsidR="00372295" w:rsidRPr="006A5EEB" w:rsidRDefault="00372295" w:rsidP="0026652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Pułaskiego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9</w:t>
            </w:r>
          </w:p>
          <w:p w:rsidR="00372295" w:rsidRPr="006A5EEB" w:rsidRDefault="00372295" w:rsidP="0026652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40-273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6A5EE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1 - Cena - 71.75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 71,75</w:t>
            </w:r>
          </w:p>
        </w:tc>
      </w:tr>
      <w:tr w:rsidR="00372295" w:rsidRPr="006A5EEB" w:rsidTr="006A5E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9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Filgrastimum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295" w:rsidRPr="006A5EEB" w:rsidRDefault="00372295" w:rsidP="0026652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Urtica Sp. z o.o.</w:t>
            </w:r>
          </w:p>
          <w:p w:rsidR="00372295" w:rsidRPr="006A5EEB" w:rsidRDefault="00372295" w:rsidP="0026652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Krzemieniecka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120</w:t>
            </w:r>
          </w:p>
          <w:p w:rsidR="00372295" w:rsidRPr="006A5EEB" w:rsidRDefault="00372295" w:rsidP="0026652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54-640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6A5EE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1 - Cena - 70.69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 70,69</w:t>
            </w:r>
          </w:p>
        </w:tc>
      </w:tr>
      <w:tr w:rsidR="00372295" w:rsidRPr="006A5EEB" w:rsidTr="006A5E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11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Doxorubicyna</w:t>
            </w:r>
            <w:proofErr w:type="spellEnd"/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pegylowana</w:t>
            </w:r>
            <w:proofErr w:type="spellEnd"/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liposomalna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295" w:rsidRPr="006A5EEB" w:rsidRDefault="00372295" w:rsidP="0026652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Baxter Polska Sp. z o.o.</w:t>
            </w:r>
          </w:p>
          <w:p w:rsidR="00372295" w:rsidRPr="006A5EEB" w:rsidRDefault="00372295" w:rsidP="0026652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Kruczkowskiego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8</w:t>
            </w:r>
          </w:p>
          <w:p w:rsidR="00372295" w:rsidRPr="006A5EEB" w:rsidRDefault="00372295" w:rsidP="0026652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00-380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6A5EE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72295" w:rsidRPr="006A5EEB" w:rsidTr="006A5E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13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Bortezomibum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295" w:rsidRPr="006A5EEB" w:rsidRDefault="00372295" w:rsidP="0026652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Tramco</w:t>
            </w:r>
            <w:proofErr w:type="spellEnd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Sp</w:t>
            </w:r>
            <w:proofErr w:type="spellEnd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z o. o.</w:t>
            </w:r>
          </w:p>
          <w:p w:rsidR="00372295" w:rsidRPr="006A5EEB" w:rsidRDefault="00372295" w:rsidP="0026652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Wolskie,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ul.Wolska</w:t>
            </w:r>
            <w:proofErr w:type="spellEnd"/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14</w:t>
            </w:r>
          </w:p>
          <w:p w:rsidR="00372295" w:rsidRPr="006A5EEB" w:rsidRDefault="00372295" w:rsidP="0026652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05-860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6A5EE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72295" w:rsidRPr="006A5EEB" w:rsidTr="006A5E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lastRenderedPageBreak/>
              <w:t>13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Bortezomibum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295" w:rsidRPr="006A5EEB" w:rsidRDefault="00372295" w:rsidP="0026652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Fresenius</w:t>
            </w:r>
            <w:proofErr w:type="spellEnd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Kabi</w:t>
            </w:r>
            <w:proofErr w:type="spellEnd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Polska Sp.  z o.o.</w:t>
            </w:r>
          </w:p>
          <w:p w:rsidR="00372295" w:rsidRPr="006A5EEB" w:rsidRDefault="00372295" w:rsidP="0026652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Al. Jerozolimskie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134</w:t>
            </w:r>
          </w:p>
          <w:p w:rsidR="00372295" w:rsidRPr="006A5EEB" w:rsidRDefault="00372295" w:rsidP="0026652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02-305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6A5EE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1 - Cena - 80.85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 80,85</w:t>
            </w:r>
          </w:p>
        </w:tc>
      </w:tr>
      <w:tr w:rsidR="00372295" w:rsidRPr="006A5EEB" w:rsidTr="006A5E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13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Bortezomibum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295" w:rsidRPr="006A5EEB" w:rsidRDefault="00372295" w:rsidP="0026652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Salus</w:t>
            </w:r>
            <w:proofErr w:type="spellEnd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International Sp. z o.o.</w:t>
            </w:r>
          </w:p>
          <w:p w:rsidR="00372295" w:rsidRPr="006A5EEB" w:rsidRDefault="00372295" w:rsidP="0026652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Pułaskiego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9</w:t>
            </w:r>
          </w:p>
          <w:p w:rsidR="00372295" w:rsidRPr="006A5EEB" w:rsidRDefault="00372295" w:rsidP="0026652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40-273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6A5EE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1 - Cena - 48.00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 48,00</w:t>
            </w:r>
          </w:p>
        </w:tc>
      </w:tr>
      <w:tr w:rsidR="00372295" w:rsidRPr="006A5EEB" w:rsidTr="006A5E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13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Bortezomibum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295" w:rsidRPr="006A5EEB" w:rsidRDefault="00372295" w:rsidP="0026652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Urtica Sp. z o.o.</w:t>
            </w:r>
          </w:p>
          <w:p w:rsidR="00372295" w:rsidRPr="006A5EEB" w:rsidRDefault="00372295" w:rsidP="0026652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Krzemieniecka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120</w:t>
            </w:r>
          </w:p>
          <w:p w:rsidR="00372295" w:rsidRPr="006A5EEB" w:rsidRDefault="00372295" w:rsidP="0026652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54-640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6A5EE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1 - Cena - 47.26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 47,26</w:t>
            </w:r>
          </w:p>
        </w:tc>
      </w:tr>
      <w:tr w:rsidR="00372295" w:rsidRPr="006A5EEB" w:rsidTr="006A5E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14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Acidum</w:t>
            </w:r>
            <w:proofErr w:type="spellEnd"/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zledronicum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295" w:rsidRPr="006A5EEB" w:rsidRDefault="00372295" w:rsidP="0026652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Urtica Sp. z o.o.</w:t>
            </w:r>
          </w:p>
          <w:p w:rsidR="00372295" w:rsidRPr="006A5EEB" w:rsidRDefault="00372295" w:rsidP="0026652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Krzemieniecka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120</w:t>
            </w:r>
          </w:p>
          <w:p w:rsidR="00372295" w:rsidRPr="006A5EEB" w:rsidRDefault="00372295" w:rsidP="0026652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54-640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6A5EE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372295" w:rsidRPr="006A5EEB" w:rsidTr="006A5E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14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Acidum</w:t>
            </w:r>
            <w:proofErr w:type="spellEnd"/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zledronicum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295" w:rsidRPr="006A5EEB" w:rsidRDefault="00372295" w:rsidP="0026652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Salus</w:t>
            </w:r>
            <w:proofErr w:type="spellEnd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International Sp. z o.o.</w:t>
            </w:r>
          </w:p>
          <w:p w:rsidR="00372295" w:rsidRPr="006A5EEB" w:rsidRDefault="00372295" w:rsidP="0026652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Pułaskiego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9</w:t>
            </w:r>
          </w:p>
          <w:p w:rsidR="00372295" w:rsidRPr="006A5EEB" w:rsidRDefault="00372295" w:rsidP="0026652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40-273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6A5EE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1 - Cena - 67.36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 67,36</w:t>
            </w:r>
          </w:p>
        </w:tc>
      </w:tr>
      <w:tr w:rsidR="00372295" w:rsidRPr="006A5EEB" w:rsidTr="006A5EE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15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proofErr w:type="spellStart"/>
            <w:r w:rsidRPr="006A5EEB">
              <w:rPr>
                <w:rFonts w:ascii="Arial Narrow" w:hAnsi="Arial Narrow" w:cs="Arial"/>
                <w:sz w:val="20"/>
                <w:szCs w:val="22"/>
              </w:rPr>
              <w:t>Darbepoetinum</w:t>
            </w:r>
            <w:proofErr w:type="spellEnd"/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alfa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2295" w:rsidRPr="006A5EEB" w:rsidRDefault="00372295" w:rsidP="0026652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>Amgen</w:t>
            </w:r>
            <w:proofErr w:type="spellEnd"/>
            <w:r w:rsidRPr="006A5EEB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372295" w:rsidRPr="006A5EEB" w:rsidRDefault="00372295" w:rsidP="00266525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Puławska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145</w:t>
            </w:r>
          </w:p>
          <w:p w:rsidR="00372295" w:rsidRPr="006A5EEB" w:rsidRDefault="00372295" w:rsidP="0026652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02-715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6A5EEB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6A5EEB">
            <w:pPr>
              <w:spacing w:before="40" w:after="40"/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72295" w:rsidRPr="006A5EEB" w:rsidRDefault="00372295" w:rsidP="00266525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6A5EEB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6A5EEB" w:rsidRDefault="006A5EEB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</w:p>
    <w:p w:rsidR="00B464D3" w:rsidRPr="006A5EEB" w:rsidRDefault="006A5EEB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6A5EEB">
        <w:rPr>
          <w:rFonts w:ascii="Arial Narrow" w:hAnsi="Arial Narrow" w:cs="Arial"/>
          <w:i/>
          <w:sz w:val="22"/>
        </w:rPr>
        <w:t>ZAMAWIAJĄCY</w:t>
      </w:r>
    </w:p>
    <w:p w:rsidR="006A5EEB" w:rsidRDefault="00372295" w:rsidP="006A5EEB">
      <w:pPr>
        <w:rPr>
          <w:rFonts w:ascii="Arial Narrow" w:hAnsi="Arial Narrow" w:cs="Arial"/>
          <w:sz w:val="22"/>
        </w:rPr>
      </w:pPr>
      <w:r w:rsidRPr="006A5EEB">
        <w:rPr>
          <w:rFonts w:ascii="Arial Narrow" w:hAnsi="Arial Narrow" w:cs="Arial"/>
          <w:sz w:val="22"/>
        </w:rPr>
        <w:t xml:space="preserve"> </w:t>
      </w:r>
      <w:bookmarkStart w:id="1" w:name="_Hlk150849539"/>
      <w:bookmarkStart w:id="2" w:name="_Hlk157765245"/>
      <w:bookmarkEnd w:id="0"/>
    </w:p>
    <w:p w:rsidR="006A5EEB" w:rsidRDefault="006A5EEB" w:rsidP="006A5EEB">
      <w:pPr>
        <w:rPr>
          <w:rFonts w:ascii="Arial Narrow" w:hAnsi="Arial Narrow" w:cs="Arial"/>
          <w:sz w:val="22"/>
        </w:rPr>
      </w:pPr>
    </w:p>
    <w:p w:rsidR="006A5EEB" w:rsidRDefault="006A5EEB" w:rsidP="006A5EEB">
      <w:pPr>
        <w:rPr>
          <w:rFonts w:ascii="Arial Narrow" w:hAnsi="Arial Narrow" w:cs="Arial"/>
          <w:sz w:val="22"/>
        </w:rPr>
      </w:pPr>
    </w:p>
    <w:p w:rsidR="006A5EEB" w:rsidRDefault="006A5EEB" w:rsidP="006A5EEB">
      <w:pPr>
        <w:rPr>
          <w:rFonts w:ascii="Arial Narrow" w:hAnsi="Arial Narrow" w:cs="Arial"/>
          <w:sz w:val="22"/>
        </w:rPr>
      </w:pPr>
    </w:p>
    <w:p w:rsidR="006A5EEB" w:rsidRDefault="006A5EEB" w:rsidP="006A5EEB">
      <w:pPr>
        <w:rPr>
          <w:rFonts w:ascii="Arial Narrow" w:hAnsi="Arial Narrow" w:cs="Arial"/>
          <w:sz w:val="22"/>
        </w:rPr>
      </w:pPr>
    </w:p>
    <w:p w:rsidR="006A5EEB" w:rsidRDefault="006A5EEB" w:rsidP="006A5EEB">
      <w:pPr>
        <w:rPr>
          <w:rFonts w:ascii="Arial Narrow" w:hAnsi="Arial Narrow" w:cs="Arial"/>
          <w:sz w:val="22"/>
        </w:rPr>
      </w:pPr>
    </w:p>
    <w:p w:rsidR="006A5EEB" w:rsidRDefault="006A5EEB" w:rsidP="006A5EEB">
      <w:pPr>
        <w:rPr>
          <w:rFonts w:ascii="Arial Narrow" w:hAnsi="Arial Narrow" w:cs="Arial"/>
          <w:sz w:val="22"/>
        </w:rPr>
      </w:pPr>
    </w:p>
    <w:p w:rsidR="006A5EEB" w:rsidRDefault="006A5EEB" w:rsidP="006A5EEB">
      <w:pPr>
        <w:rPr>
          <w:rFonts w:ascii="Arial Narrow" w:hAnsi="Arial Narrow" w:cs="Arial"/>
          <w:sz w:val="22"/>
        </w:rPr>
      </w:pPr>
    </w:p>
    <w:p w:rsidR="006A5EEB" w:rsidRDefault="006A5EEB" w:rsidP="006A5EEB">
      <w:pPr>
        <w:rPr>
          <w:rFonts w:ascii="Arial Narrow" w:hAnsi="Arial Narrow" w:cs="Arial"/>
          <w:sz w:val="22"/>
        </w:rPr>
      </w:pPr>
    </w:p>
    <w:p w:rsidR="006A5EEB" w:rsidRDefault="006A5EEB" w:rsidP="006A5EEB">
      <w:pPr>
        <w:rPr>
          <w:rFonts w:ascii="Arial Narrow" w:hAnsi="Arial Narrow" w:cs="Arial"/>
          <w:sz w:val="22"/>
        </w:rPr>
      </w:pPr>
    </w:p>
    <w:p w:rsidR="006A5EEB" w:rsidRDefault="006A5EEB" w:rsidP="006A5EEB">
      <w:pPr>
        <w:rPr>
          <w:rFonts w:ascii="Arial Narrow" w:hAnsi="Arial Narrow" w:cs="Arial"/>
          <w:sz w:val="22"/>
        </w:rPr>
      </w:pPr>
    </w:p>
    <w:p w:rsidR="006A5EEB" w:rsidRDefault="006A5EEB" w:rsidP="006A5EEB">
      <w:pPr>
        <w:rPr>
          <w:rFonts w:ascii="Arial Narrow" w:hAnsi="Arial Narrow" w:cs="Arial"/>
          <w:sz w:val="22"/>
        </w:rPr>
      </w:pPr>
    </w:p>
    <w:p w:rsidR="006A5EEB" w:rsidRDefault="006A5EEB" w:rsidP="006A5EEB">
      <w:pPr>
        <w:rPr>
          <w:rFonts w:ascii="Arial Narrow" w:hAnsi="Arial Narrow" w:cs="Arial"/>
          <w:sz w:val="22"/>
        </w:rPr>
      </w:pPr>
    </w:p>
    <w:p w:rsidR="006A5EEB" w:rsidRDefault="006A5EEB" w:rsidP="006A5EEB">
      <w:pPr>
        <w:rPr>
          <w:rFonts w:ascii="Arial Narrow" w:hAnsi="Arial Narrow" w:cs="Arial"/>
          <w:sz w:val="22"/>
        </w:rPr>
      </w:pPr>
    </w:p>
    <w:p w:rsidR="006A5EEB" w:rsidRDefault="006A5EEB" w:rsidP="006A5EEB">
      <w:pPr>
        <w:rPr>
          <w:rFonts w:ascii="Arial Narrow" w:hAnsi="Arial Narrow" w:cs="Arial"/>
          <w:sz w:val="22"/>
        </w:rPr>
      </w:pPr>
    </w:p>
    <w:p w:rsidR="006A5EEB" w:rsidRDefault="006A5EEB" w:rsidP="006A5EEB">
      <w:pPr>
        <w:rPr>
          <w:rFonts w:ascii="Arial Narrow" w:hAnsi="Arial Narrow" w:cs="Arial"/>
          <w:sz w:val="22"/>
        </w:rPr>
      </w:pPr>
    </w:p>
    <w:p w:rsidR="006A5EEB" w:rsidRDefault="006A5EEB" w:rsidP="006A5EEB">
      <w:pPr>
        <w:rPr>
          <w:rFonts w:ascii="Arial Narrow" w:hAnsi="Arial Narrow" w:cs="Arial"/>
          <w:sz w:val="22"/>
        </w:rPr>
      </w:pPr>
    </w:p>
    <w:p w:rsidR="006A5EEB" w:rsidRDefault="006A5EEB" w:rsidP="006A5EEB">
      <w:pPr>
        <w:rPr>
          <w:rFonts w:ascii="Arial Narrow" w:hAnsi="Arial Narrow" w:cs="Arial"/>
          <w:sz w:val="22"/>
        </w:rPr>
      </w:pPr>
    </w:p>
    <w:p w:rsidR="006A5EEB" w:rsidRDefault="006A5EEB" w:rsidP="006A5EEB">
      <w:pPr>
        <w:rPr>
          <w:rFonts w:ascii="Arial Narrow" w:hAnsi="Arial Narrow" w:cs="Arial"/>
          <w:sz w:val="22"/>
        </w:rPr>
      </w:pPr>
    </w:p>
    <w:p w:rsidR="006A5EEB" w:rsidRDefault="006A5EEB" w:rsidP="006A5EEB">
      <w:pPr>
        <w:rPr>
          <w:rFonts w:ascii="Arial Narrow" w:hAnsi="Arial Narrow" w:cs="Arial"/>
          <w:sz w:val="22"/>
        </w:rPr>
      </w:pPr>
    </w:p>
    <w:p w:rsidR="006A5EEB" w:rsidRDefault="006A5EEB" w:rsidP="006A5EEB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Wykonano w 1 egz. na 3 ark</w:t>
      </w:r>
    </w:p>
    <w:p w:rsidR="006A5EEB" w:rsidRDefault="006A5EEB" w:rsidP="006A5EEB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6A5EEB">
        <w:rPr>
          <w:rFonts w:ascii="Arial Narrow" w:hAnsi="Arial Narrow"/>
          <w:b/>
          <w:i/>
          <w:iCs/>
          <w:sz w:val="18"/>
          <w:szCs w:val="20"/>
        </w:rPr>
        <w:t>biuro przepustek</w:t>
      </w:r>
      <w:r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 T2612  B5</w:t>
      </w:r>
    </w:p>
    <w:p w:rsidR="006A5EEB" w:rsidRDefault="006A5EEB" w:rsidP="006A5EEB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6A5EEB" w:rsidRDefault="006A5EEB" w:rsidP="006A5EEB">
      <w:pPr>
        <w:rPr>
          <w:rFonts w:ascii="Arial Narrow" w:hAnsi="Arial Narrow"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Data</w:t>
      </w:r>
      <w:bookmarkEnd w:id="1"/>
      <w:bookmarkEnd w:id="2"/>
      <w:r>
        <w:rPr>
          <w:rFonts w:ascii="Arial Narrow" w:hAnsi="Arial Narrow"/>
          <w:i/>
          <w:iCs/>
          <w:sz w:val="18"/>
          <w:szCs w:val="20"/>
        </w:rPr>
        <w:t>: 10.12.2024 r.</w:t>
      </w:r>
    </w:p>
    <w:p w:rsidR="008642B3" w:rsidRPr="006A5EEB" w:rsidRDefault="008642B3" w:rsidP="006A5EEB">
      <w:pPr>
        <w:rPr>
          <w:rFonts w:ascii="Arial Narrow" w:hAnsi="Arial Narrow" w:cs="Arial"/>
          <w:sz w:val="22"/>
        </w:rPr>
      </w:pPr>
    </w:p>
    <w:sectPr w:rsidR="008642B3" w:rsidRPr="006A5EEB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4353" w:rsidRDefault="009B4353">
      <w:r>
        <w:separator/>
      </w:r>
    </w:p>
  </w:endnote>
  <w:endnote w:type="continuationSeparator" w:id="1">
    <w:p w:rsidR="009B4353" w:rsidRDefault="009B43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295" w:rsidRDefault="0037229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6A5EEB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6A5EEB">
      <w:rPr>
        <w:rFonts w:ascii="Arial" w:hAnsi="Arial"/>
        <w:noProof/>
        <w:sz w:val="18"/>
      </w:rPr>
      <w:t>5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295" w:rsidRDefault="003722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4353" w:rsidRDefault="009B4353">
      <w:r>
        <w:separator/>
      </w:r>
    </w:p>
  </w:footnote>
  <w:footnote w:type="continuationSeparator" w:id="1">
    <w:p w:rsidR="009B4353" w:rsidRDefault="009B435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295" w:rsidRDefault="003722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295" w:rsidRDefault="003722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2295" w:rsidRDefault="0037229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2295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72295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A5EEB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B4353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A5EE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5</Pages>
  <Words>1106</Words>
  <Characters>6487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7578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2024-12-10T11:42:00Z</cp:lastPrinted>
  <dcterms:created xsi:type="dcterms:W3CDTF">2024-12-10T11:39:00Z</dcterms:created>
  <dcterms:modified xsi:type="dcterms:W3CDTF">2024-12-10T11:42:00Z</dcterms:modified>
</cp:coreProperties>
</file>