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51CF1" w:rsidRPr="00B51CF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51CF1" w:rsidRPr="00B51CF1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51CF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1C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staplerów chirurgicznych oraz śrub kaniulowanych stalowych ujęte w dwóch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1CF1" w:rsidRPr="00A2540E" w:rsidTr="0078597D">
        <w:tc>
          <w:tcPr>
            <w:tcW w:w="2269" w:type="dxa"/>
            <w:shd w:val="clear" w:color="auto" w:fill="auto"/>
          </w:tcPr>
          <w:p w:rsidR="00B51CF1" w:rsidRPr="00A2540E" w:rsidRDefault="00B51CF1" w:rsidP="007859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1CF1" w:rsidRPr="00A2540E" w:rsidRDefault="00B51CF1" w:rsidP="007859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1C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NZ-26-2024-86-D-P-A</w:t>
            </w:r>
          </w:p>
        </w:tc>
      </w:tr>
    </w:tbl>
    <w:p w:rsidR="00DC652A" w:rsidRPr="00053927" w:rsidRDefault="00B51CF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51CF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51CF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2C1" w:rsidRDefault="00D872C1" w:rsidP="00025386">
      <w:pPr>
        <w:spacing w:after="0" w:line="240" w:lineRule="auto"/>
      </w:pPr>
      <w:r>
        <w:separator/>
      </w:r>
    </w:p>
  </w:endnote>
  <w:endnote w:type="continuationSeparator" w:id="0">
    <w:p w:rsidR="00D872C1" w:rsidRDefault="00D872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F1" w:rsidRDefault="00B51C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C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CF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F1" w:rsidRDefault="00B51C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2C1" w:rsidRDefault="00D872C1" w:rsidP="00025386">
      <w:pPr>
        <w:spacing w:after="0" w:line="240" w:lineRule="auto"/>
      </w:pPr>
      <w:r>
        <w:separator/>
      </w:r>
    </w:p>
  </w:footnote>
  <w:footnote w:type="continuationSeparator" w:id="0">
    <w:p w:rsidR="00D872C1" w:rsidRDefault="00D872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F1" w:rsidRDefault="00B51C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F1" w:rsidRDefault="00B51C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F1" w:rsidRDefault="00B51C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2C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1CF1"/>
    <w:rsid w:val="00B62AD0"/>
    <w:rsid w:val="00B77707"/>
    <w:rsid w:val="00BE3BCE"/>
    <w:rsid w:val="00CB29AC"/>
    <w:rsid w:val="00D520D3"/>
    <w:rsid w:val="00D55FC4"/>
    <w:rsid w:val="00D872C1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DEF3922-EBF3-4FC3-AEB5-545DFBE0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2024-12-06T11:18:00Z</dcterms:created>
  <dcterms:modified xsi:type="dcterms:W3CDTF">2024-12-06T11:18:00Z</dcterms:modified>
</cp:coreProperties>
</file>