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A25EB" w:rsidRPr="00AA25EB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AA25E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A25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staplerów chirurgicznych oraz śrub kaniulowanych stalowych ujęte w dwóch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A25EB" w:rsidRPr="00A2540E" w:rsidTr="0078597D">
        <w:tc>
          <w:tcPr>
            <w:tcW w:w="2269" w:type="dxa"/>
            <w:shd w:val="clear" w:color="auto" w:fill="auto"/>
          </w:tcPr>
          <w:p w:rsidR="00AA25EB" w:rsidRPr="00A2540E" w:rsidRDefault="00AA25EB" w:rsidP="007859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A25EB" w:rsidRPr="00A2540E" w:rsidRDefault="00AA25EB" w:rsidP="007859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A25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NZ-26-2024-86-D-P-A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A25EB" w:rsidRPr="00AA25E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A25EB" w:rsidRPr="00AA25EB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AA25E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A25E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2D9" w:rsidRDefault="00B602D9" w:rsidP="00025386">
      <w:pPr>
        <w:spacing w:after="0" w:line="240" w:lineRule="auto"/>
      </w:pPr>
      <w:r>
        <w:separator/>
      </w:r>
    </w:p>
  </w:endnote>
  <w:endnote w:type="continuationSeparator" w:id="0">
    <w:p w:rsidR="00B602D9" w:rsidRDefault="00B602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5EB" w:rsidRDefault="00AA25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25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25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5EB" w:rsidRDefault="00AA25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2D9" w:rsidRDefault="00B602D9" w:rsidP="00025386">
      <w:pPr>
        <w:spacing w:after="0" w:line="240" w:lineRule="auto"/>
      </w:pPr>
      <w:r>
        <w:separator/>
      </w:r>
    </w:p>
  </w:footnote>
  <w:footnote w:type="continuationSeparator" w:id="0">
    <w:p w:rsidR="00B602D9" w:rsidRDefault="00B602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5EB" w:rsidRDefault="00AA25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5EB" w:rsidRDefault="00AA25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5EB" w:rsidRDefault="00AA25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2D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A25EB"/>
    <w:rsid w:val="00AF4E90"/>
    <w:rsid w:val="00AF7375"/>
    <w:rsid w:val="00B602D9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F1C591A-1122-43AF-8454-C8308DBD1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2024-12-06T11:18:00Z</dcterms:created>
  <dcterms:modified xsi:type="dcterms:W3CDTF">2024-12-06T11:18:00Z</dcterms:modified>
</cp:coreProperties>
</file>