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5F1F99E6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47483">
        <w:rPr>
          <w:rFonts w:ascii="Times New Roman" w:hAnsi="Times New Roman" w:cs="Times New Roman"/>
          <w:b/>
          <w:bCs/>
          <w:sz w:val="24"/>
          <w:szCs w:val="24"/>
        </w:rPr>
        <w:t xml:space="preserve">9 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do SWZ</w:t>
      </w:r>
    </w:p>
    <w:p w14:paraId="7AB85BFE" w14:textId="312230A8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D61AA">
        <w:rPr>
          <w:rFonts w:ascii="Times New Roman" w:hAnsi="Times New Roman" w:cs="Times New Roman"/>
          <w:b/>
          <w:bCs/>
          <w:sz w:val="24"/>
          <w:szCs w:val="24"/>
        </w:rPr>
        <w:t>98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304F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342870F" w14:textId="7A810B8B" w:rsidR="00BD1D3E" w:rsidRPr="00BD1D3E" w:rsidRDefault="003315BF" w:rsidP="00BD1D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</w:t>
      </w:r>
      <w:r w:rsidR="00DD559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 xml:space="preserve">r. poz. </w:t>
      </w:r>
      <w:r w:rsidR="00DD5590">
        <w:rPr>
          <w:rFonts w:ascii="Arial" w:hAnsi="Arial" w:cs="Arial"/>
          <w:sz w:val="24"/>
          <w:szCs w:val="24"/>
        </w:rPr>
        <w:t>1320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                             </w:t>
      </w:r>
      <w:r w:rsidR="00DD5590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D1D3E" w:rsidRPr="00BD1D3E">
        <w:rPr>
          <w:rFonts w:ascii="Arial" w:hAnsi="Arial" w:cs="Arial"/>
          <w:b/>
          <w:sz w:val="24"/>
          <w:szCs w:val="24"/>
        </w:rPr>
        <w:t xml:space="preserve">Utrzymanie i serwisowanie systemu HMS, </w:t>
      </w:r>
      <w:proofErr w:type="spellStart"/>
      <w:r w:rsidR="00BD1D3E" w:rsidRPr="00BD1D3E">
        <w:rPr>
          <w:rFonts w:ascii="Arial" w:hAnsi="Arial" w:cs="Arial"/>
          <w:b/>
          <w:sz w:val="24"/>
          <w:szCs w:val="24"/>
        </w:rPr>
        <w:t>eHMS</w:t>
      </w:r>
      <w:proofErr w:type="spellEnd"/>
      <w:r w:rsidR="00BD1D3E" w:rsidRPr="00BD1D3E">
        <w:rPr>
          <w:rFonts w:ascii="Arial" w:hAnsi="Arial" w:cs="Arial"/>
          <w:b/>
          <w:sz w:val="24"/>
          <w:szCs w:val="24"/>
        </w:rPr>
        <w:t xml:space="preserve"> </w:t>
      </w:r>
      <w:r w:rsidR="00BD1D3E">
        <w:rPr>
          <w:rFonts w:ascii="Arial" w:hAnsi="Arial" w:cs="Arial"/>
          <w:b/>
          <w:sz w:val="24"/>
          <w:szCs w:val="24"/>
        </w:rPr>
        <w:t xml:space="preserve">                   </w:t>
      </w:r>
      <w:r w:rsidR="00BD1D3E" w:rsidRPr="00BD1D3E">
        <w:rPr>
          <w:rFonts w:ascii="Arial" w:hAnsi="Arial" w:cs="Arial"/>
          <w:b/>
          <w:sz w:val="24"/>
          <w:szCs w:val="24"/>
        </w:rPr>
        <w:t xml:space="preserve">i </w:t>
      </w:r>
      <w:proofErr w:type="spellStart"/>
      <w:r w:rsidR="00BD1D3E" w:rsidRPr="00BD1D3E">
        <w:rPr>
          <w:rFonts w:ascii="Arial" w:hAnsi="Arial" w:cs="Arial"/>
          <w:b/>
          <w:sz w:val="24"/>
          <w:szCs w:val="24"/>
        </w:rPr>
        <w:t>jHMS</w:t>
      </w:r>
      <w:proofErr w:type="spellEnd"/>
    </w:p>
    <w:p w14:paraId="2F864929" w14:textId="57AB5757" w:rsidR="00E5533A" w:rsidRDefault="00E5533A" w:rsidP="00BD1D3E">
      <w:pPr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0E31E0">
        <w:rPr>
          <w:rFonts w:ascii="Arial" w:eastAsia="Times New Roman" w:hAnsi="Arial" w:cs="Arial"/>
          <w:b/>
          <w:sz w:val="24"/>
          <w:szCs w:val="24"/>
          <w:lang w:eastAsia="pl-PL"/>
        </w:rPr>
        <w:t>98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8B4A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12DEB592" w14:textId="77777777" w:rsidR="00290459" w:rsidRDefault="00290459" w:rsidP="00290459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4E863E8" w14:textId="77777777" w:rsidR="00290459" w:rsidRDefault="00290459" w:rsidP="00290459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pl-PL"/>
        </w:rPr>
      </w:pPr>
      <w:r>
        <w:rPr>
          <w:bCs/>
          <w:i/>
          <w:iCs/>
          <w:color w:val="FF0000"/>
        </w:rPr>
        <w:t xml:space="preserve"> podpisem elektronicznym</w:t>
      </w:r>
    </w:p>
    <w:p w14:paraId="2A70B7CB" w14:textId="7827330F" w:rsidR="00512454" w:rsidRPr="005145A2" w:rsidRDefault="00512454" w:rsidP="0029045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  <w:bookmarkStart w:id="0" w:name="_GoBack"/>
      <w:bookmarkEnd w:id="0"/>
    </w:p>
    <w:sectPr w:rsidR="00512454" w:rsidRPr="005145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58FB7" w14:textId="77777777" w:rsidR="00A95922" w:rsidRDefault="00A95922" w:rsidP="00E60836">
      <w:pPr>
        <w:spacing w:after="0" w:line="240" w:lineRule="auto"/>
      </w:pPr>
      <w:r>
        <w:separator/>
      </w:r>
    </w:p>
  </w:endnote>
  <w:endnote w:type="continuationSeparator" w:id="0">
    <w:p w14:paraId="4675AA11" w14:textId="77777777" w:rsidR="00A95922" w:rsidRDefault="00A95922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A95922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49E8C" w14:textId="77777777" w:rsidR="00A95922" w:rsidRDefault="00A95922" w:rsidP="00E60836">
      <w:pPr>
        <w:spacing w:after="0" w:line="240" w:lineRule="auto"/>
      </w:pPr>
      <w:r>
        <w:separator/>
      </w:r>
    </w:p>
  </w:footnote>
  <w:footnote w:type="continuationSeparator" w:id="0">
    <w:p w14:paraId="0D223B4D" w14:textId="77777777" w:rsidR="00A95922" w:rsidRDefault="00A95922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0E31E0"/>
    <w:rsid w:val="001151E7"/>
    <w:rsid w:val="001304F4"/>
    <w:rsid w:val="001B152E"/>
    <w:rsid w:val="0023483D"/>
    <w:rsid w:val="00256EA8"/>
    <w:rsid w:val="00290459"/>
    <w:rsid w:val="00295FE3"/>
    <w:rsid w:val="002E45DE"/>
    <w:rsid w:val="00324280"/>
    <w:rsid w:val="003315BF"/>
    <w:rsid w:val="00370B09"/>
    <w:rsid w:val="003D0F21"/>
    <w:rsid w:val="003D29AC"/>
    <w:rsid w:val="003E75D9"/>
    <w:rsid w:val="003F4DE2"/>
    <w:rsid w:val="004061A6"/>
    <w:rsid w:val="00426297"/>
    <w:rsid w:val="0046331A"/>
    <w:rsid w:val="00471922"/>
    <w:rsid w:val="004D6E78"/>
    <w:rsid w:val="004E0F77"/>
    <w:rsid w:val="004E5194"/>
    <w:rsid w:val="00512454"/>
    <w:rsid w:val="005145A2"/>
    <w:rsid w:val="00547483"/>
    <w:rsid w:val="00570754"/>
    <w:rsid w:val="005A3C7B"/>
    <w:rsid w:val="005A5887"/>
    <w:rsid w:val="005D6490"/>
    <w:rsid w:val="00634049"/>
    <w:rsid w:val="00637534"/>
    <w:rsid w:val="00695702"/>
    <w:rsid w:val="00696110"/>
    <w:rsid w:val="00702F8B"/>
    <w:rsid w:val="0071665D"/>
    <w:rsid w:val="00734997"/>
    <w:rsid w:val="007C2B69"/>
    <w:rsid w:val="00880404"/>
    <w:rsid w:val="008B4A74"/>
    <w:rsid w:val="00941138"/>
    <w:rsid w:val="009662E9"/>
    <w:rsid w:val="00A127D3"/>
    <w:rsid w:val="00A57E4A"/>
    <w:rsid w:val="00A95922"/>
    <w:rsid w:val="00AA3E7E"/>
    <w:rsid w:val="00AA7763"/>
    <w:rsid w:val="00AC5AE6"/>
    <w:rsid w:val="00B13153"/>
    <w:rsid w:val="00BB56EE"/>
    <w:rsid w:val="00BD1D3E"/>
    <w:rsid w:val="00C21431"/>
    <w:rsid w:val="00CD61AA"/>
    <w:rsid w:val="00D10602"/>
    <w:rsid w:val="00DA6548"/>
    <w:rsid w:val="00DD5590"/>
    <w:rsid w:val="00E5533A"/>
    <w:rsid w:val="00E564BA"/>
    <w:rsid w:val="00E60836"/>
    <w:rsid w:val="00E86B97"/>
    <w:rsid w:val="00F57E39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338A5B-584B-4EDC-B4AA-FDE93A8BA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37B2A8-F034-4732-9037-1533639051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20F2B1-8624-4151-AA29-B83E89F4E6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37</cp:revision>
  <cp:lastPrinted>2024-11-15T07:49:00Z</cp:lastPrinted>
  <dcterms:created xsi:type="dcterms:W3CDTF">2022-05-17T07:38:00Z</dcterms:created>
  <dcterms:modified xsi:type="dcterms:W3CDTF">2024-12-02T11:24:00Z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