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D6A55" w14:textId="77777777" w:rsidR="00554D72" w:rsidRPr="00AA02F1" w:rsidRDefault="00CB64D0" w:rsidP="00AA02F1">
      <w:pPr>
        <w:spacing w:after="480"/>
        <w:jc w:val="right"/>
        <w:rPr>
          <w:sz w:val="24"/>
          <w:szCs w:val="24"/>
        </w:rPr>
      </w:pPr>
      <w:r w:rsidRPr="00AA02F1">
        <w:rPr>
          <w:sz w:val="24"/>
          <w:szCs w:val="24"/>
        </w:rPr>
        <w:t>Kraków</w:t>
      </w:r>
      <w:r w:rsidR="00554D72" w:rsidRPr="00AA02F1">
        <w:rPr>
          <w:sz w:val="24"/>
          <w:szCs w:val="24"/>
        </w:rPr>
        <w:t xml:space="preserve"> dnia: </w:t>
      </w:r>
      <w:r w:rsidRPr="00AA02F1">
        <w:rPr>
          <w:sz w:val="24"/>
          <w:szCs w:val="24"/>
        </w:rPr>
        <w:t>2024-12-11</w:t>
      </w:r>
    </w:p>
    <w:p w14:paraId="4F65453A" w14:textId="77777777" w:rsidR="00CB64D0" w:rsidRPr="00AA02F1" w:rsidRDefault="00CB64D0" w:rsidP="00AA02F1">
      <w:pPr>
        <w:rPr>
          <w:b/>
          <w:bCs/>
          <w:sz w:val="24"/>
          <w:szCs w:val="24"/>
        </w:rPr>
      </w:pPr>
      <w:r w:rsidRPr="00AA02F1">
        <w:rPr>
          <w:b/>
          <w:bCs/>
          <w:sz w:val="24"/>
          <w:szCs w:val="24"/>
        </w:rPr>
        <w:t>Szpital Miejski Specjalistyczny</w:t>
      </w:r>
    </w:p>
    <w:p w14:paraId="7B1D8FC5" w14:textId="77777777" w:rsidR="00CB64D0" w:rsidRPr="00AA02F1" w:rsidRDefault="00CB64D0" w:rsidP="00AA02F1">
      <w:pPr>
        <w:rPr>
          <w:b/>
          <w:bCs/>
          <w:sz w:val="24"/>
          <w:szCs w:val="24"/>
        </w:rPr>
      </w:pPr>
      <w:r w:rsidRPr="00AA02F1">
        <w:rPr>
          <w:b/>
          <w:bCs/>
          <w:sz w:val="24"/>
          <w:szCs w:val="24"/>
        </w:rPr>
        <w:t>im. Gabriela Narutowicza w Krakowie</w:t>
      </w:r>
    </w:p>
    <w:p w14:paraId="7376F986" w14:textId="77777777" w:rsidR="00554D72" w:rsidRPr="00AA02F1" w:rsidRDefault="00CB64D0" w:rsidP="00AA02F1">
      <w:pPr>
        <w:rPr>
          <w:sz w:val="24"/>
          <w:szCs w:val="24"/>
        </w:rPr>
      </w:pPr>
      <w:r w:rsidRPr="00AA02F1">
        <w:rPr>
          <w:sz w:val="24"/>
          <w:szCs w:val="24"/>
        </w:rPr>
        <w:t>ul. Prądnicka</w:t>
      </w:r>
      <w:r w:rsidR="00554D72" w:rsidRPr="00AA02F1">
        <w:rPr>
          <w:sz w:val="24"/>
          <w:szCs w:val="24"/>
        </w:rPr>
        <w:t xml:space="preserve"> </w:t>
      </w:r>
      <w:r w:rsidRPr="00AA02F1">
        <w:rPr>
          <w:sz w:val="24"/>
          <w:szCs w:val="24"/>
        </w:rPr>
        <w:t>35-37</w:t>
      </w:r>
    </w:p>
    <w:p w14:paraId="62A81161" w14:textId="63330249" w:rsidR="00554D72" w:rsidRDefault="00CB64D0" w:rsidP="008820ED">
      <w:pPr>
        <w:rPr>
          <w:sz w:val="24"/>
          <w:szCs w:val="24"/>
        </w:rPr>
      </w:pPr>
      <w:r w:rsidRPr="00AA02F1">
        <w:rPr>
          <w:sz w:val="24"/>
          <w:szCs w:val="24"/>
        </w:rPr>
        <w:t>31-202</w:t>
      </w:r>
      <w:r w:rsidR="00554D72" w:rsidRPr="00AA02F1">
        <w:rPr>
          <w:sz w:val="24"/>
          <w:szCs w:val="24"/>
        </w:rPr>
        <w:t xml:space="preserve"> </w:t>
      </w:r>
      <w:r w:rsidRPr="00AA02F1">
        <w:rPr>
          <w:sz w:val="24"/>
          <w:szCs w:val="24"/>
        </w:rPr>
        <w:t>Kraków</w:t>
      </w:r>
    </w:p>
    <w:p w14:paraId="2D600F39" w14:textId="77777777" w:rsidR="008820ED" w:rsidRDefault="008820ED" w:rsidP="008820ED">
      <w:pPr>
        <w:rPr>
          <w:sz w:val="24"/>
          <w:szCs w:val="24"/>
        </w:rPr>
      </w:pPr>
    </w:p>
    <w:p w14:paraId="6C9C4AAF" w14:textId="77777777" w:rsidR="008820ED" w:rsidRPr="00AA02F1" w:rsidRDefault="008820ED" w:rsidP="008820E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A02F1" w14:paraId="3FC995B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AFAD73" w14:textId="505A90CA" w:rsidR="00AB5D68" w:rsidRPr="00AA02F1" w:rsidRDefault="00AA02F1" w:rsidP="00AA02F1">
            <w:pPr>
              <w:pStyle w:val="Nagwek1"/>
              <w:spacing w:after="0" w:line="276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AA02F1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429DEE3E" w14:textId="01F95EC7" w:rsidR="00AB5D68" w:rsidRPr="00AA02F1" w:rsidRDefault="00AB5D68" w:rsidP="00AA02F1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A02F1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AA02F1">
              <w:rPr>
                <w:sz w:val="28"/>
                <w:szCs w:val="28"/>
              </w:rPr>
              <w:t xml:space="preserve">(dalej </w:t>
            </w:r>
            <w:r w:rsidR="00E32881" w:rsidRPr="00AA02F1">
              <w:rPr>
                <w:b/>
                <w:bCs/>
                <w:sz w:val="28"/>
                <w:szCs w:val="28"/>
              </w:rPr>
              <w:t>SWZ</w:t>
            </w:r>
            <w:r w:rsidR="00E32881" w:rsidRPr="00AA02F1">
              <w:rPr>
                <w:sz w:val="28"/>
                <w:szCs w:val="28"/>
              </w:rPr>
              <w:t>)</w:t>
            </w:r>
            <w:r w:rsidR="00AA02F1">
              <w:rPr>
                <w:sz w:val="28"/>
                <w:szCs w:val="28"/>
              </w:rPr>
              <w:t xml:space="preserve"> - 1</w:t>
            </w:r>
          </w:p>
        </w:tc>
      </w:tr>
    </w:tbl>
    <w:p w14:paraId="33817B7A" w14:textId="77777777" w:rsidR="00EF1037" w:rsidRPr="00AA02F1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96AC3AD" w14:textId="77777777" w:rsidR="00554D72" w:rsidRPr="00AA02F1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A02F1">
        <w:rPr>
          <w:rFonts w:eastAsia="Calibri"/>
          <w:sz w:val="24"/>
          <w:szCs w:val="24"/>
          <w:lang w:eastAsia="en-US"/>
        </w:rPr>
        <w:t xml:space="preserve">Dotyczy </w:t>
      </w:r>
      <w:r w:rsidRPr="00AA02F1">
        <w:rPr>
          <w:sz w:val="24"/>
          <w:szCs w:val="24"/>
        </w:rPr>
        <w:t>postępowania o udzielenie zamówienia publicznego</w:t>
      </w:r>
      <w:r w:rsidRPr="00AA02F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A02F1" w14:paraId="77CDF4E6" w14:textId="77777777" w:rsidTr="008820ED">
        <w:trPr>
          <w:trHeight w:val="468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14:paraId="5FE17AD8" w14:textId="77777777" w:rsidR="00554D72" w:rsidRPr="00AA02F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A02F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tcBorders>
              <w:bottom w:val="single" w:sz="4" w:space="0" w:color="auto"/>
            </w:tcBorders>
            <w:shd w:val="clear" w:color="auto" w:fill="auto"/>
          </w:tcPr>
          <w:p w14:paraId="683296BE" w14:textId="0336EBEB" w:rsidR="00554D72" w:rsidRPr="00AA02F1" w:rsidRDefault="00CB64D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AA02F1">
              <w:rPr>
                <w:bCs/>
                <w:i/>
                <w:iCs/>
                <w:sz w:val="24"/>
                <w:szCs w:val="24"/>
              </w:rPr>
              <w:t>Zakup i dostawa środków dezynfekcyjnych III</w:t>
            </w:r>
          </w:p>
        </w:tc>
      </w:tr>
      <w:tr w:rsidR="00CB64D0" w:rsidRPr="00AA02F1" w14:paraId="2CEB8952" w14:textId="77777777" w:rsidTr="008820ED">
        <w:trPr>
          <w:trHeight w:val="40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21C1" w14:textId="77777777" w:rsidR="00CB64D0" w:rsidRPr="00AA02F1" w:rsidRDefault="00CB64D0" w:rsidP="000A16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A02F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A8E1" w14:textId="77777777" w:rsidR="00CB64D0" w:rsidRPr="00AA02F1" w:rsidRDefault="00CB64D0" w:rsidP="000A16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A02F1">
              <w:rPr>
                <w:b/>
                <w:sz w:val="24"/>
                <w:szCs w:val="24"/>
              </w:rPr>
              <w:t>ZP/70/2024</w:t>
            </w:r>
          </w:p>
        </w:tc>
      </w:tr>
    </w:tbl>
    <w:p w14:paraId="28D637CB" w14:textId="3D2721B7" w:rsidR="00AA02F1" w:rsidRPr="008820ED" w:rsidRDefault="005C0930" w:rsidP="008820ED">
      <w:pPr>
        <w:spacing w:before="480" w:after="120" w:line="276" w:lineRule="auto"/>
        <w:jc w:val="both"/>
        <w:rPr>
          <w:sz w:val="22"/>
          <w:szCs w:val="22"/>
        </w:rPr>
      </w:pPr>
      <w:r w:rsidRPr="008820ED">
        <w:rPr>
          <w:sz w:val="22"/>
          <w:szCs w:val="22"/>
        </w:rPr>
        <w:t xml:space="preserve">Zamawiający, działając na podstawie art. </w:t>
      </w:r>
      <w:r w:rsidR="00F004A8" w:rsidRPr="008820ED">
        <w:rPr>
          <w:sz w:val="22"/>
          <w:szCs w:val="22"/>
        </w:rPr>
        <w:t>286</w:t>
      </w:r>
      <w:r w:rsidRPr="008820ED">
        <w:rPr>
          <w:sz w:val="22"/>
          <w:szCs w:val="22"/>
        </w:rPr>
        <w:t xml:space="preserve"> ust. 1 i </w:t>
      </w:r>
      <w:r w:rsidR="00F004A8" w:rsidRPr="008820ED">
        <w:rPr>
          <w:sz w:val="22"/>
          <w:szCs w:val="22"/>
        </w:rPr>
        <w:t>7</w:t>
      </w:r>
      <w:r w:rsidRPr="008820ED">
        <w:rPr>
          <w:sz w:val="22"/>
          <w:szCs w:val="22"/>
        </w:rPr>
        <w:t xml:space="preserve"> ustawy z dnia 11 września 2019r. Prawo zamówień publicznych </w:t>
      </w:r>
      <w:r w:rsidR="00CB64D0" w:rsidRPr="008820ED">
        <w:rPr>
          <w:sz w:val="22"/>
          <w:szCs w:val="22"/>
        </w:rPr>
        <w:t>(</w:t>
      </w:r>
      <w:proofErr w:type="spellStart"/>
      <w:r w:rsidR="00CB64D0" w:rsidRPr="008820ED">
        <w:rPr>
          <w:sz w:val="22"/>
          <w:szCs w:val="22"/>
        </w:rPr>
        <w:t>t.j</w:t>
      </w:r>
      <w:proofErr w:type="spellEnd"/>
      <w:r w:rsidR="00CB64D0" w:rsidRPr="008820ED">
        <w:rPr>
          <w:sz w:val="22"/>
          <w:szCs w:val="22"/>
        </w:rPr>
        <w:t>. Dz. U. z 2024 poz. 1320)</w:t>
      </w:r>
      <w:r w:rsidRPr="008820ED">
        <w:rPr>
          <w:sz w:val="22"/>
          <w:szCs w:val="22"/>
        </w:rPr>
        <w:t xml:space="preserve">, </w:t>
      </w:r>
      <w:r w:rsidR="00EB3650" w:rsidRPr="008820ED">
        <w:rPr>
          <w:sz w:val="22"/>
          <w:szCs w:val="22"/>
        </w:rPr>
        <w:t xml:space="preserve">informuje o </w:t>
      </w:r>
      <w:r w:rsidRPr="008820ED">
        <w:rPr>
          <w:sz w:val="22"/>
          <w:szCs w:val="22"/>
        </w:rPr>
        <w:t>dokon</w:t>
      </w:r>
      <w:r w:rsidR="00EB3650" w:rsidRPr="008820ED">
        <w:rPr>
          <w:sz w:val="22"/>
          <w:szCs w:val="22"/>
        </w:rPr>
        <w:t>aniu</w:t>
      </w:r>
      <w:r w:rsidRPr="008820ED">
        <w:rPr>
          <w:sz w:val="22"/>
          <w:szCs w:val="22"/>
        </w:rPr>
        <w:t xml:space="preserve"> </w:t>
      </w:r>
      <w:r w:rsidR="00460DC4" w:rsidRPr="008820ED">
        <w:rPr>
          <w:sz w:val="22"/>
          <w:szCs w:val="22"/>
        </w:rPr>
        <w:t>zmian</w:t>
      </w:r>
      <w:r w:rsidRPr="008820ED">
        <w:rPr>
          <w:sz w:val="22"/>
          <w:szCs w:val="22"/>
        </w:rPr>
        <w:t xml:space="preserve"> </w:t>
      </w:r>
      <w:r w:rsidR="00AA02F1" w:rsidRPr="008820ED">
        <w:rPr>
          <w:sz w:val="22"/>
          <w:szCs w:val="22"/>
        </w:rPr>
        <w:br/>
      </w:r>
      <w:r w:rsidRPr="008820ED">
        <w:rPr>
          <w:sz w:val="22"/>
          <w:szCs w:val="22"/>
        </w:rPr>
        <w:t>w z</w:t>
      </w:r>
      <w:r w:rsidR="00460DC4" w:rsidRPr="008820ED">
        <w:rPr>
          <w:sz w:val="22"/>
          <w:szCs w:val="22"/>
        </w:rPr>
        <w:t>apis</w:t>
      </w:r>
      <w:r w:rsidRPr="008820ED">
        <w:rPr>
          <w:sz w:val="22"/>
          <w:szCs w:val="22"/>
        </w:rPr>
        <w:t>ach</w:t>
      </w:r>
      <w:r w:rsidR="00460DC4" w:rsidRPr="008820ED">
        <w:rPr>
          <w:sz w:val="22"/>
          <w:szCs w:val="22"/>
        </w:rPr>
        <w:t xml:space="preserve"> </w:t>
      </w:r>
      <w:r w:rsidR="00AA02F1" w:rsidRPr="008820ED">
        <w:rPr>
          <w:sz w:val="22"/>
          <w:szCs w:val="22"/>
        </w:rPr>
        <w:t>Specyfikacji Warunków Zamówienia</w:t>
      </w:r>
      <w:r w:rsidR="00E32881" w:rsidRPr="008820ED">
        <w:rPr>
          <w:sz w:val="22"/>
          <w:szCs w:val="22"/>
        </w:rPr>
        <w:t xml:space="preserve"> </w:t>
      </w:r>
      <w:r w:rsidR="00460DC4" w:rsidRPr="008820ED">
        <w:rPr>
          <w:sz w:val="22"/>
          <w:szCs w:val="22"/>
        </w:rPr>
        <w:t>w następującym zakresie</w:t>
      </w:r>
      <w:r w:rsidR="00EF1037" w:rsidRPr="008820ED">
        <w:rPr>
          <w:sz w:val="22"/>
          <w:szCs w:val="22"/>
        </w:rPr>
        <w:t>:</w:t>
      </w:r>
    </w:p>
    <w:p w14:paraId="102B1C54" w14:textId="132F1C98" w:rsidR="00EF1037" w:rsidRPr="008820ED" w:rsidRDefault="008820ED" w:rsidP="008820ED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br/>
      </w:r>
      <w:r w:rsidR="00AA02F1" w:rsidRPr="008820ED">
        <w:rPr>
          <w:sz w:val="22"/>
          <w:szCs w:val="22"/>
        </w:rPr>
        <w:t xml:space="preserve">W </w:t>
      </w:r>
      <w:r w:rsidR="00AA02F1" w:rsidRPr="008820ED">
        <w:rPr>
          <w:i/>
          <w:iCs/>
          <w:sz w:val="22"/>
          <w:szCs w:val="22"/>
        </w:rPr>
        <w:t>Załączniku nr 1 – Szczegółowy opis przedmiotu zamówienia</w:t>
      </w:r>
      <w:r w:rsidR="00AA02F1" w:rsidRPr="008820ED">
        <w:rPr>
          <w:sz w:val="22"/>
          <w:szCs w:val="22"/>
        </w:rPr>
        <w:t xml:space="preserve">, w </w:t>
      </w:r>
      <w:r w:rsidR="00AA02F1" w:rsidRPr="008820ED">
        <w:rPr>
          <w:b/>
          <w:bCs/>
          <w:sz w:val="22"/>
          <w:szCs w:val="22"/>
        </w:rPr>
        <w:t>Pakiecie nr 4 – Środki dezynfekujące do powierzchni</w:t>
      </w:r>
      <w:r w:rsidR="00AA02F1" w:rsidRPr="008820ED">
        <w:rPr>
          <w:sz w:val="22"/>
          <w:szCs w:val="22"/>
        </w:rPr>
        <w:t xml:space="preserve"> w </w:t>
      </w:r>
      <w:r w:rsidR="00AA02F1" w:rsidRPr="008820ED">
        <w:rPr>
          <w:sz w:val="22"/>
          <w:szCs w:val="22"/>
          <w:u w:val="single"/>
        </w:rPr>
        <w:t>pozycji nr 10</w:t>
      </w:r>
      <w:r w:rsidR="00AA02F1" w:rsidRPr="008820ED">
        <w:rPr>
          <w:sz w:val="22"/>
          <w:szCs w:val="22"/>
        </w:rPr>
        <w:t xml:space="preserve">, w kolumnie </w:t>
      </w:r>
      <w:proofErr w:type="spellStart"/>
      <w:r w:rsidR="00AA02F1" w:rsidRPr="008820ED">
        <w:rPr>
          <w:b/>
          <w:bCs/>
          <w:sz w:val="22"/>
          <w:szCs w:val="22"/>
        </w:rPr>
        <w:t>Jm</w:t>
      </w:r>
      <w:proofErr w:type="spellEnd"/>
      <w:r w:rsidR="00AA02F1" w:rsidRPr="008820ED">
        <w:rPr>
          <w:sz w:val="22"/>
          <w:szCs w:val="22"/>
        </w:rPr>
        <w:t xml:space="preserve">. Zamawiający podał błędną jednostkę miary. </w:t>
      </w:r>
    </w:p>
    <w:p w14:paraId="078FB87A" w14:textId="608C30AA" w:rsidR="005C0930" w:rsidRDefault="00AA02F1" w:rsidP="00AA02F1">
      <w:pPr>
        <w:pStyle w:val="Tekstpodstawowy"/>
        <w:rPr>
          <w:szCs w:val="24"/>
        </w:rPr>
      </w:pPr>
      <w:r>
        <w:rPr>
          <w:szCs w:val="24"/>
        </w:rPr>
        <w:br/>
        <w:t xml:space="preserve">Jest: </w:t>
      </w:r>
    </w:p>
    <w:tbl>
      <w:tblPr>
        <w:tblW w:w="1049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799"/>
        <w:gridCol w:w="660"/>
        <w:gridCol w:w="946"/>
        <w:gridCol w:w="799"/>
        <w:gridCol w:w="615"/>
        <w:gridCol w:w="624"/>
        <w:gridCol w:w="686"/>
        <w:gridCol w:w="707"/>
        <w:gridCol w:w="715"/>
        <w:gridCol w:w="1105"/>
        <w:gridCol w:w="622"/>
        <w:gridCol w:w="786"/>
      </w:tblGrid>
      <w:tr w:rsidR="008820ED" w:rsidRPr="00696AA8" w14:paraId="55648AC3" w14:textId="77777777" w:rsidTr="008820ED">
        <w:trPr>
          <w:trHeight w:val="94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B2640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7624E" w14:textId="5AE5AF11" w:rsidR="00AA02F1" w:rsidRPr="00696AA8" w:rsidRDefault="00AA02F1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Nazwa i opis przedmiotu </w:t>
            </w:r>
            <w:r w:rsidR="009108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32A51" w14:textId="54EFEF8E" w:rsidR="00AA02F1" w:rsidRPr="00696AA8" w:rsidRDefault="0091080F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91080F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Nazwa produktu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B596B" w14:textId="30910B9E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Nr katalogowy / Producent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2183E" w14:textId="5424A42B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Jm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8C91B" w14:textId="1A98518A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Ilość na 12 m-</w:t>
            </w: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cy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w op.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7EEB2" w14:textId="348B778C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Cena jedn. bez VAT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CECFE" w14:textId="7A1FDBC3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Wart. bez VAT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CAD4E" w14:textId="3781014F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Podatek VAT w zł i %</w:t>
            </w:r>
          </w:p>
        </w:tc>
        <w:tc>
          <w:tcPr>
            <w:tcW w:w="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16BCA" w14:textId="60A10382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Wart. z VAT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11827" w14:textId="366E26C3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Wielk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najmniejszego op. handlowego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835B5" w14:textId="71A7A2D0" w:rsidR="00AA02F1" w:rsidRPr="00696AA8" w:rsidRDefault="00AA02F1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="008820ED"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Próbki</w:t>
            </w:r>
          </w:p>
        </w:tc>
        <w:tc>
          <w:tcPr>
            <w:tcW w:w="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13AAB" w14:textId="76BFA9EB" w:rsidR="00AA02F1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Okres gwarancji / termin ważności</w:t>
            </w:r>
          </w:p>
        </w:tc>
      </w:tr>
      <w:tr w:rsidR="008820ED" w:rsidRPr="00696AA8" w14:paraId="035C5BAB" w14:textId="77777777" w:rsidTr="008820ED">
        <w:trPr>
          <w:trHeight w:val="17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7DA0B" w14:textId="77777777" w:rsidR="00AA02F1" w:rsidRPr="00696AA8" w:rsidRDefault="00AA02F1" w:rsidP="000A161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6AA8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4D221" w14:textId="3DBDA220" w:rsidR="00AA02F1" w:rsidRPr="00696AA8" w:rsidRDefault="008820ED" w:rsidP="000A1616">
            <w:pPr>
              <w:rPr>
                <w:rFonts w:ascii="Arial" w:hAnsi="Arial" w:cs="Arial"/>
                <w:sz w:val="16"/>
                <w:szCs w:val="16"/>
              </w:rPr>
            </w:pPr>
            <w:r w:rsidRPr="008820ED">
              <w:rPr>
                <w:rFonts w:ascii="Arial" w:hAnsi="Arial" w:cs="Arial"/>
                <w:sz w:val="16"/>
                <w:szCs w:val="16"/>
              </w:rPr>
              <w:t xml:space="preserve">Preparat w piance do mycia i dezynfekcji sprzętów medycznych wrażliwych na działanie alkoholi. Na bazie nadtlenku wodoru (1,5%). Nie zawierający aldehydów. Spektrum działania: B, F, prątki (EN 16615) do 5 minut. V (HIV, HBV, HCV, Noro, </w:t>
            </w:r>
            <w:proofErr w:type="spellStart"/>
            <w:r w:rsidRPr="008820ED">
              <w:rPr>
                <w:rFonts w:ascii="Arial" w:hAnsi="Arial" w:cs="Arial"/>
                <w:sz w:val="16"/>
                <w:szCs w:val="16"/>
              </w:rPr>
              <w:t>Adeno</w:t>
            </w:r>
            <w:proofErr w:type="spellEnd"/>
            <w:r w:rsidRPr="008820ED">
              <w:rPr>
                <w:rFonts w:ascii="Arial" w:hAnsi="Arial" w:cs="Arial"/>
                <w:sz w:val="16"/>
                <w:szCs w:val="16"/>
              </w:rPr>
              <w:t xml:space="preserve">) w czasie do 1 minuty. S (C. </w:t>
            </w:r>
            <w:proofErr w:type="spellStart"/>
            <w:r w:rsidRPr="008820ED">
              <w:rPr>
                <w:rFonts w:ascii="Arial" w:hAnsi="Arial" w:cs="Arial"/>
                <w:sz w:val="16"/>
                <w:szCs w:val="16"/>
              </w:rPr>
              <w:t>Difficile</w:t>
            </w:r>
            <w:proofErr w:type="spellEnd"/>
            <w:r w:rsidRPr="008820ED">
              <w:rPr>
                <w:rFonts w:ascii="Arial" w:hAnsi="Arial" w:cs="Arial"/>
                <w:sz w:val="16"/>
                <w:szCs w:val="16"/>
              </w:rPr>
              <w:t>) do 15 minut.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18AE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72C6" w14:textId="70D15088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EC2D" w14:textId="7F86C8C6" w:rsidR="00AA02F1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820ED">
              <w:rPr>
                <w:rFonts w:ascii="Arial" w:hAnsi="Arial" w:cs="Arial"/>
                <w:color w:val="000000"/>
                <w:sz w:val="16"/>
                <w:szCs w:val="16"/>
              </w:rPr>
              <w:t>Pojemnik 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820ED">
              <w:rPr>
                <w:rFonts w:ascii="Arial" w:hAnsi="Arial" w:cs="Arial"/>
                <w:color w:val="000000"/>
                <w:sz w:val="16"/>
                <w:szCs w:val="16"/>
              </w:rPr>
              <w:t>0ml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4773" w14:textId="3779BAC4" w:rsidR="00AA02F1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  <w:r w:rsidR="00AA02F1"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DD18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C525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C1E11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554E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77729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5A53" w14:textId="77777777" w:rsidR="00AA02F1" w:rsidRPr="00696AA8" w:rsidRDefault="00AA02F1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D1ADC" w14:textId="1338B498" w:rsidR="00AA02F1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</w:tbl>
    <w:p w14:paraId="512AB1FD" w14:textId="77777777" w:rsidR="00AA02F1" w:rsidRDefault="00AA02F1" w:rsidP="00AA02F1">
      <w:pPr>
        <w:pStyle w:val="Tekstpodstawowy"/>
        <w:rPr>
          <w:szCs w:val="24"/>
        </w:rPr>
      </w:pPr>
    </w:p>
    <w:p w14:paraId="566F9EE2" w14:textId="77777777" w:rsidR="008820ED" w:rsidRDefault="008820ED" w:rsidP="008820ED">
      <w:pPr>
        <w:pStyle w:val="Tekstpodstawowy"/>
        <w:rPr>
          <w:color w:val="FF0000"/>
          <w:szCs w:val="24"/>
        </w:rPr>
      </w:pPr>
    </w:p>
    <w:p w14:paraId="4F1424A0" w14:textId="5934B77A" w:rsidR="008820ED" w:rsidRPr="008820ED" w:rsidRDefault="008820ED" w:rsidP="008820ED">
      <w:pPr>
        <w:pStyle w:val="Tekstpodstawowy"/>
        <w:rPr>
          <w:color w:val="FF0000"/>
          <w:szCs w:val="24"/>
        </w:rPr>
      </w:pPr>
      <w:r w:rsidRPr="008820ED">
        <w:rPr>
          <w:color w:val="FF0000"/>
          <w:szCs w:val="24"/>
        </w:rPr>
        <w:lastRenderedPageBreak/>
        <w:t>Powinno być</w:t>
      </w:r>
      <w:r w:rsidRPr="008820ED">
        <w:rPr>
          <w:color w:val="FF0000"/>
          <w:szCs w:val="24"/>
        </w:rPr>
        <w:t xml:space="preserve">: </w:t>
      </w:r>
    </w:p>
    <w:tbl>
      <w:tblPr>
        <w:tblW w:w="1049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799"/>
        <w:gridCol w:w="660"/>
        <w:gridCol w:w="946"/>
        <w:gridCol w:w="799"/>
        <w:gridCol w:w="615"/>
        <w:gridCol w:w="624"/>
        <w:gridCol w:w="686"/>
        <w:gridCol w:w="707"/>
        <w:gridCol w:w="715"/>
        <w:gridCol w:w="1105"/>
        <w:gridCol w:w="622"/>
        <w:gridCol w:w="786"/>
      </w:tblGrid>
      <w:tr w:rsidR="008820ED" w:rsidRPr="00696AA8" w14:paraId="300EE567" w14:textId="77777777" w:rsidTr="000A1616">
        <w:trPr>
          <w:trHeight w:val="94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DF3F4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4ABB6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Nazwa i opis przedmiotu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zamówienia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C3751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91080F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Nazwa produktu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2DBDE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Nr katalogowy / Producent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9AB63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Jm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0E9B4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Ilość na 12 m-</w:t>
            </w: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cy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w op.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27814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Cena jedn. bez VAT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5815E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Wart. bez VAT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0AE6C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Podatek VAT w zł i %</w:t>
            </w:r>
          </w:p>
        </w:tc>
        <w:tc>
          <w:tcPr>
            <w:tcW w:w="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00C59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Wart. z VAT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68522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Wielk</w:t>
            </w:r>
            <w:proofErr w:type="spellEnd"/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najmniejszego op. handlowego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E11D1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96A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Próbki</w:t>
            </w:r>
          </w:p>
        </w:tc>
        <w:tc>
          <w:tcPr>
            <w:tcW w:w="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E35B3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820E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Okres gwarancji / termin ważności</w:t>
            </w:r>
          </w:p>
        </w:tc>
      </w:tr>
      <w:tr w:rsidR="008820ED" w:rsidRPr="00696AA8" w14:paraId="3171FB96" w14:textId="77777777" w:rsidTr="000A1616">
        <w:trPr>
          <w:trHeight w:val="17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35DEF" w14:textId="77777777" w:rsidR="008820ED" w:rsidRPr="00696AA8" w:rsidRDefault="008820ED" w:rsidP="000A161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6AA8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7889" w14:textId="77777777" w:rsidR="008820ED" w:rsidRPr="00696AA8" w:rsidRDefault="008820ED" w:rsidP="000A1616">
            <w:pPr>
              <w:rPr>
                <w:rFonts w:ascii="Arial" w:hAnsi="Arial" w:cs="Arial"/>
                <w:sz w:val="16"/>
                <w:szCs w:val="16"/>
              </w:rPr>
            </w:pPr>
            <w:r w:rsidRPr="008820ED">
              <w:rPr>
                <w:rFonts w:ascii="Arial" w:hAnsi="Arial" w:cs="Arial"/>
                <w:sz w:val="16"/>
                <w:szCs w:val="16"/>
              </w:rPr>
              <w:t xml:space="preserve">Preparat w piance do mycia i dezynfekcji sprzętów medycznych wrażliwych na działanie alkoholi. Na bazie nadtlenku wodoru (1,5%). Nie zawierający aldehydów. Spektrum działania: B, F, prątki (EN 16615) do 5 minut. V (HIV, HBV, HCV, Noro, </w:t>
            </w:r>
            <w:proofErr w:type="spellStart"/>
            <w:r w:rsidRPr="008820ED">
              <w:rPr>
                <w:rFonts w:ascii="Arial" w:hAnsi="Arial" w:cs="Arial"/>
                <w:sz w:val="16"/>
                <w:szCs w:val="16"/>
              </w:rPr>
              <w:t>Adeno</w:t>
            </w:r>
            <w:proofErr w:type="spellEnd"/>
            <w:r w:rsidRPr="008820ED">
              <w:rPr>
                <w:rFonts w:ascii="Arial" w:hAnsi="Arial" w:cs="Arial"/>
                <w:sz w:val="16"/>
                <w:szCs w:val="16"/>
              </w:rPr>
              <w:t xml:space="preserve">) w czasie do 1 minuty. S (C. </w:t>
            </w:r>
            <w:proofErr w:type="spellStart"/>
            <w:r w:rsidRPr="008820ED">
              <w:rPr>
                <w:rFonts w:ascii="Arial" w:hAnsi="Arial" w:cs="Arial"/>
                <w:sz w:val="16"/>
                <w:szCs w:val="16"/>
              </w:rPr>
              <w:t>Difficile</w:t>
            </w:r>
            <w:proofErr w:type="spellEnd"/>
            <w:r w:rsidRPr="008820ED">
              <w:rPr>
                <w:rFonts w:ascii="Arial" w:hAnsi="Arial" w:cs="Arial"/>
                <w:sz w:val="16"/>
                <w:szCs w:val="16"/>
              </w:rPr>
              <w:t>) do 15 minut.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EA05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C23E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AB3F" w14:textId="5F1D1DE0" w:rsidR="008820ED" w:rsidRPr="008820ED" w:rsidRDefault="008820ED" w:rsidP="000A1616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820ED">
              <w:rPr>
                <w:rFonts w:ascii="Arial" w:hAnsi="Arial" w:cs="Arial"/>
                <w:color w:val="FF0000"/>
                <w:sz w:val="16"/>
                <w:szCs w:val="16"/>
              </w:rPr>
              <w:t>Pojemnik 7</w:t>
            </w:r>
            <w:r w:rsidRPr="008820ED">
              <w:rPr>
                <w:rFonts w:ascii="Arial" w:hAnsi="Arial" w:cs="Arial"/>
                <w:color w:val="FF0000"/>
                <w:sz w:val="16"/>
                <w:szCs w:val="16"/>
              </w:rPr>
              <w:t>5</w:t>
            </w:r>
            <w:r w:rsidRPr="008820ED">
              <w:rPr>
                <w:rFonts w:ascii="Arial" w:hAnsi="Arial" w:cs="Arial"/>
                <w:color w:val="FF0000"/>
                <w:sz w:val="16"/>
                <w:szCs w:val="16"/>
              </w:rPr>
              <w:t>0ml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F914A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91F6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4830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074B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A860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6CCD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CD1C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96AA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EA6CF" w14:textId="77777777" w:rsidR="008820ED" w:rsidRPr="00696AA8" w:rsidRDefault="008820ED" w:rsidP="000A161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</w:tbl>
    <w:p w14:paraId="6F45427A" w14:textId="77777777" w:rsidR="008820ED" w:rsidRDefault="008820ED" w:rsidP="00AA02F1">
      <w:pPr>
        <w:pStyle w:val="Tekstpodstawowy"/>
        <w:rPr>
          <w:szCs w:val="24"/>
        </w:rPr>
      </w:pPr>
    </w:p>
    <w:p w14:paraId="7510758A" w14:textId="77777777" w:rsidR="008820ED" w:rsidRDefault="008820ED" w:rsidP="008820ED">
      <w:pPr>
        <w:pStyle w:val="Tekstpodstawowy"/>
        <w:spacing w:line="276" w:lineRule="auto"/>
        <w:rPr>
          <w:i/>
          <w:iCs/>
          <w:szCs w:val="24"/>
        </w:rPr>
      </w:pPr>
    </w:p>
    <w:p w14:paraId="06424373" w14:textId="1DBD2B2C" w:rsidR="008820ED" w:rsidRPr="008820ED" w:rsidRDefault="008820ED" w:rsidP="008820ED">
      <w:pPr>
        <w:pStyle w:val="Tekstpodstawowy"/>
        <w:spacing w:line="276" w:lineRule="auto"/>
        <w:rPr>
          <w:sz w:val="22"/>
          <w:szCs w:val="22"/>
        </w:rPr>
      </w:pPr>
      <w:r w:rsidRPr="008820ED">
        <w:rPr>
          <w:i/>
          <w:iCs/>
          <w:sz w:val="22"/>
          <w:szCs w:val="22"/>
        </w:rPr>
        <w:t>Zmodyfikowany Załącznik nr 1</w:t>
      </w:r>
      <w:r w:rsidRPr="008820ED">
        <w:rPr>
          <w:sz w:val="22"/>
          <w:szCs w:val="22"/>
        </w:rPr>
        <w:t xml:space="preserve"> Zamawiający zamieszcza na stronie</w:t>
      </w:r>
      <w:r w:rsidRPr="008820ED">
        <w:rPr>
          <w:sz w:val="22"/>
          <w:szCs w:val="22"/>
        </w:rPr>
        <w:t xml:space="preserve"> </w:t>
      </w:r>
      <w:r w:rsidRPr="008820ED">
        <w:rPr>
          <w:sz w:val="22"/>
          <w:szCs w:val="22"/>
        </w:rPr>
        <w:t xml:space="preserve">prowadzonego postępowania </w:t>
      </w:r>
      <w:hyperlink r:id="rId6" w:history="1">
        <w:r w:rsidRPr="008820ED">
          <w:rPr>
            <w:rStyle w:val="Hipercze"/>
            <w:sz w:val="22"/>
            <w:szCs w:val="22"/>
          </w:rPr>
          <w:t>http://e-propublico.pl</w:t>
        </w:r>
      </w:hyperlink>
      <w:r w:rsidRPr="008820ED">
        <w:rPr>
          <w:sz w:val="22"/>
          <w:szCs w:val="22"/>
        </w:rPr>
        <w:t xml:space="preserve"> </w:t>
      </w:r>
      <w:r w:rsidRPr="008820ED">
        <w:rPr>
          <w:sz w:val="22"/>
          <w:szCs w:val="22"/>
        </w:rPr>
        <w:t>oraz na stronie</w:t>
      </w:r>
      <w:r w:rsidRPr="008820ED">
        <w:rPr>
          <w:sz w:val="22"/>
          <w:szCs w:val="22"/>
        </w:rPr>
        <w:t xml:space="preserve"> internetowej Zamawiającego </w:t>
      </w:r>
      <w:hyperlink r:id="rId7" w:history="1">
        <w:r w:rsidRPr="008820ED">
          <w:rPr>
            <w:rStyle w:val="Hipercze"/>
            <w:sz w:val="22"/>
            <w:szCs w:val="22"/>
          </w:rPr>
          <w:t>http://narutowicz.krakow.p</w:t>
        </w:r>
        <w:r w:rsidRPr="008820ED">
          <w:rPr>
            <w:rStyle w:val="Hipercze"/>
            <w:sz w:val="22"/>
            <w:szCs w:val="22"/>
          </w:rPr>
          <w:t>l</w:t>
        </w:r>
      </w:hyperlink>
      <w:r w:rsidRPr="008820ED">
        <w:rPr>
          <w:sz w:val="22"/>
          <w:szCs w:val="22"/>
        </w:rPr>
        <w:t xml:space="preserve">. </w:t>
      </w:r>
    </w:p>
    <w:p w14:paraId="005B49D4" w14:textId="77777777" w:rsidR="008820ED" w:rsidRPr="008820ED" w:rsidRDefault="008820ED" w:rsidP="008820ED">
      <w:pPr>
        <w:pStyle w:val="Tekstpodstawowy"/>
        <w:spacing w:line="276" w:lineRule="auto"/>
        <w:rPr>
          <w:sz w:val="22"/>
          <w:szCs w:val="22"/>
        </w:rPr>
      </w:pPr>
    </w:p>
    <w:p w14:paraId="319D0AFF" w14:textId="77777777" w:rsidR="008820ED" w:rsidRPr="008820ED" w:rsidRDefault="008820ED" w:rsidP="008820ED">
      <w:pPr>
        <w:spacing w:before="120" w:after="120" w:line="360" w:lineRule="auto"/>
        <w:jc w:val="both"/>
        <w:rPr>
          <w:sz w:val="22"/>
          <w:szCs w:val="22"/>
        </w:rPr>
      </w:pPr>
      <w:r w:rsidRPr="008820ED">
        <w:rPr>
          <w:sz w:val="22"/>
          <w:szCs w:val="22"/>
        </w:rPr>
        <w:t>Niniejsza zmiana nie powoduje zmiany terminu składania i otwarcia ofert.</w:t>
      </w:r>
    </w:p>
    <w:p w14:paraId="35023AF8" w14:textId="77777777" w:rsidR="008820ED" w:rsidRDefault="008820ED" w:rsidP="008820ED">
      <w:pPr>
        <w:pStyle w:val="Tekstpodstawowy"/>
        <w:spacing w:line="276" w:lineRule="auto"/>
        <w:rPr>
          <w:szCs w:val="24"/>
        </w:rPr>
      </w:pPr>
    </w:p>
    <w:p w14:paraId="1C7CD41C" w14:textId="77777777" w:rsidR="008820ED" w:rsidRDefault="008820ED" w:rsidP="008820ED">
      <w:pPr>
        <w:pStyle w:val="Tekstpodstawowy"/>
        <w:spacing w:line="276" w:lineRule="auto"/>
        <w:ind w:left="4248" w:firstLine="708"/>
        <w:rPr>
          <w:i/>
          <w:iCs/>
          <w:szCs w:val="24"/>
        </w:rPr>
      </w:pPr>
    </w:p>
    <w:p w14:paraId="262652F6" w14:textId="77777777" w:rsidR="008820ED" w:rsidRDefault="008820ED" w:rsidP="008820ED">
      <w:pPr>
        <w:pStyle w:val="Tekstpodstawowy"/>
        <w:spacing w:line="276" w:lineRule="auto"/>
        <w:ind w:left="4248" w:firstLine="708"/>
        <w:rPr>
          <w:i/>
          <w:iCs/>
          <w:szCs w:val="24"/>
        </w:rPr>
      </w:pPr>
    </w:p>
    <w:p w14:paraId="40930F82" w14:textId="201EEC32" w:rsidR="008820ED" w:rsidRPr="008820ED" w:rsidRDefault="008820ED" w:rsidP="008820ED">
      <w:pPr>
        <w:pStyle w:val="Tekstpodstawowy"/>
        <w:spacing w:line="276" w:lineRule="auto"/>
        <w:ind w:left="4248" w:firstLine="708"/>
        <w:rPr>
          <w:i/>
          <w:iCs/>
          <w:szCs w:val="24"/>
        </w:rPr>
      </w:pPr>
      <w:r>
        <w:rPr>
          <w:i/>
          <w:iCs/>
          <w:szCs w:val="24"/>
        </w:rPr>
        <w:t xml:space="preserve"> </w:t>
      </w:r>
      <w:r w:rsidRPr="008820ED">
        <w:rPr>
          <w:i/>
          <w:iCs/>
          <w:szCs w:val="24"/>
        </w:rPr>
        <w:t>Przewodniczący Komisji Przetargowej</w:t>
      </w:r>
    </w:p>
    <w:p w14:paraId="4716D40A" w14:textId="77777777" w:rsidR="008820ED" w:rsidRPr="008820ED" w:rsidRDefault="008820ED" w:rsidP="008820ED">
      <w:pPr>
        <w:pStyle w:val="Tekstpodstawowy"/>
        <w:spacing w:line="276" w:lineRule="auto"/>
        <w:rPr>
          <w:i/>
          <w:iCs/>
          <w:szCs w:val="24"/>
        </w:rPr>
      </w:pPr>
    </w:p>
    <w:p w14:paraId="66BF8ADA" w14:textId="440FF9F5" w:rsidR="008820ED" w:rsidRPr="008820ED" w:rsidRDefault="008820ED" w:rsidP="008820ED">
      <w:pPr>
        <w:pStyle w:val="Tekstpodstawowy"/>
        <w:spacing w:line="276" w:lineRule="auto"/>
        <w:ind w:left="4956" w:firstLine="708"/>
        <w:rPr>
          <w:i/>
          <w:iCs/>
          <w:szCs w:val="24"/>
        </w:rPr>
      </w:pPr>
      <w:r w:rsidRPr="008820ED">
        <w:rPr>
          <w:i/>
          <w:iCs/>
          <w:szCs w:val="24"/>
        </w:rPr>
        <w:t>Krzysztof Marciniak</w:t>
      </w:r>
    </w:p>
    <w:sectPr w:rsidR="008820ED" w:rsidRPr="008820ED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51F08" w14:textId="77777777" w:rsidR="00134214" w:rsidRDefault="00134214">
      <w:r>
        <w:separator/>
      </w:r>
    </w:p>
  </w:endnote>
  <w:endnote w:type="continuationSeparator" w:id="0">
    <w:p w14:paraId="520DA179" w14:textId="77777777" w:rsidR="00134214" w:rsidRDefault="0013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7462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0A560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4FF3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5FC8FC" w14:textId="2F1A77C3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552E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6986B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62C405" w14:textId="77777777" w:rsidR="00EF1037" w:rsidRDefault="00EF1037">
    <w:pPr>
      <w:pStyle w:val="Stopka"/>
      <w:tabs>
        <w:tab w:val="clear" w:pos="4536"/>
        <w:tab w:val="left" w:pos="6237"/>
      </w:tabs>
    </w:pPr>
  </w:p>
  <w:p w14:paraId="6B06D8F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99947" w14:textId="77777777" w:rsidR="00134214" w:rsidRDefault="00134214">
      <w:r>
        <w:separator/>
      </w:r>
    </w:p>
  </w:footnote>
  <w:footnote w:type="continuationSeparator" w:id="0">
    <w:p w14:paraId="0DAFA8BC" w14:textId="77777777" w:rsidR="00134214" w:rsidRDefault="00134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2A9F9" w14:textId="77777777" w:rsidR="00CB64D0" w:rsidRDefault="00CB6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C6992" w14:textId="77777777" w:rsidR="00CB64D0" w:rsidRDefault="00CB6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57318" w14:textId="77777777" w:rsidR="00CB64D0" w:rsidRDefault="00CB64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1A2"/>
    <w:rsid w:val="00057D02"/>
    <w:rsid w:val="000613E0"/>
    <w:rsid w:val="000852B7"/>
    <w:rsid w:val="000F71A2"/>
    <w:rsid w:val="00134214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820ED"/>
    <w:rsid w:val="0091080F"/>
    <w:rsid w:val="009149C3"/>
    <w:rsid w:val="00953AA1"/>
    <w:rsid w:val="0095641D"/>
    <w:rsid w:val="009D169F"/>
    <w:rsid w:val="00A220FB"/>
    <w:rsid w:val="00AA02F1"/>
    <w:rsid w:val="00AB5D68"/>
    <w:rsid w:val="00B26D41"/>
    <w:rsid w:val="00B361A9"/>
    <w:rsid w:val="00C152AE"/>
    <w:rsid w:val="00CB64D0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6BCC3"/>
  <w15:chartTrackingRefBased/>
  <w15:docId w15:val="{DDA6E026-4A8C-4ABE-BC81-A9C6C90D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8820ED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8820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1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2024-12-11T09:17:00Z</cp:lastPrinted>
  <dcterms:created xsi:type="dcterms:W3CDTF">2024-12-11T08:58:00Z</dcterms:created>
  <dcterms:modified xsi:type="dcterms:W3CDTF">2024-12-11T09:17:00Z</dcterms:modified>
</cp:coreProperties>
</file>