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C21E5E" w14:textId="77777777" w:rsidR="00986737" w:rsidRPr="009432A1" w:rsidRDefault="007520F6" w:rsidP="005B2909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520F6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520F6">
        <w:rPr>
          <w:rFonts w:ascii="Arial" w:hAnsi="Arial" w:cs="Arial"/>
          <w:sz w:val="24"/>
          <w:szCs w:val="24"/>
        </w:rPr>
        <w:t>2024-12-11</w:t>
      </w:r>
    </w:p>
    <w:p w14:paraId="7B13F36E" w14:textId="77777777" w:rsidR="007520F6" w:rsidRPr="007520F6" w:rsidRDefault="007520F6" w:rsidP="005B2909">
      <w:pPr>
        <w:rPr>
          <w:rFonts w:ascii="Arial" w:hAnsi="Arial" w:cs="Arial"/>
          <w:b/>
          <w:bCs/>
          <w:sz w:val="24"/>
          <w:szCs w:val="24"/>
        </w:rPr>
      </w:pPr>
      <w:r w:rsidRPr="007520F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76EC9C2" w14:textId="77777777" w:rsidR="00986737" w:rsidRPr="009432A1" w:rsidRDefault="007520F6" w:rsidP="005B2909">
      <w:pPr>
        <w:rPr>
          <w:rFonts w:ascii="Arial" w:hAnsi="Arial" w:cs="Arial"/>
          <w:b/>
          <w:bCs/>
          <w:sz w:val="24"/>
          <w:szCs w:val="24"/>
        </w:rPr>
      </w:pPr>
      <w:r w:rsidRPr="007520F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03EE8A1" w14:textId="77777777" w:rsidR="00986737" w:rsidRPr="009432A1" w:rsidRDefault="007520F6" w:rsidP="005B2909">
      <w:pPr>
        <w:rPr>
          <w:rFonts w:ascii="Arial" w:hAnsi="Arial" w:cs="Arial"/>
          <w:sz w:val="24"/>
          <w:szCs w:val="24"/>
        </w:rPr>
      </w:pPr>
      <w:r w:rsidRPr="007520F6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520F6">
        <w:rPr>
          <w:rFonts w:ascii="Arial" w:hAnsi="Arial" w:cs="Arial"/>
          <w:sz w:val="24"/>
          <w:szCs w:val="24"/>
        </w:rPr>
        <w:t>7/19</w:t>
      </w:r>
    </w:p>
    <w:p w14:paraId="086F111A" w14:textId="77777777" w:rsidR="00986737" w:rsidRDefault="007520F6" w:rsidP="005B2909">
      <w:pPr>
        <w:rPr>
          <w:rFonts w:ascii="Arial" w:hAnsi="Arial" w:cs="Arial"/>
          <w:sz w:val="24"/>
          <w:szCs w:val="24"/>
        </w:rPr>
      </w:pPr>
      <w:r w:rsidRPr="007520F6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520F6">
        <w:rPr>
          <w:rFonts w:ascii="Arial" w:hAnsi="Arial" w:cs="Arial"/>
          <w:sz w:val="24"/>
          <w:szCs w:val="24"/>
        </w:rPr>
        <w:t>Poznań</w:t>
      </w:r>
    </w:p>
    <w:p w14:paraId="36D77EAF" w14:textId="77777777" w:rsidR="005B2909" w:rsidRDefault="005B2909" w:rsidP="005B2909">
      <w:pPr>
        <w:rPr>
          <w:rFonts w:ascii="Arial" w:hAnsi="Arial" w:cs="Arial"/>
          <w:sz w:val="24"/>
          <w:szCs w:val="24"/>
        </w:rPr>
      </w:pPr>
    </w:p>
    <w:p w14:paraId="371DF10A" w14:textId="0CC6469A" w:rsidR="00986737" w:rsidRPr="009432A1" w:rsidRDefault="00986737" w:rsidP="005B290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3F97819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8D46DD" w14:textId="77777777" w:rsidR="005B2909" w:rsidRDefault="005B2909" w:rsidP="005B290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61FD190C" w14:textId="77777777" w:rsidR="00986737" w:rsidRDefault="00986737" w:rsidP="005B290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75C654BF" w14:textId="77777777" w:rsidR="00220711" w:rsidRDefault="00220711" w:rsidP="005B290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12B4DD39" w14:textId="47618738" w:rsidR="005B2909" w:rsidRPr="00CF7835" w:rsidRDefault="005B2909" w:rsidP="005B290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32525172" w14:textId="77777777" w:rsidR="00986737" w:rsidRPr="00382A4A" w:rsidRDefault="00986737" w:rsidP="005B290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B0B5DFB" w14:textId="77777777" w:rsidR="00986737" w:rsidRPr="004E4B64" w:rsidRDefault="00986737" w:rsidP="005B290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EE70589" w14:textId="77777777" w:rsidTr="005A632E">
        <w:tc>
          <w:tcPr>
            <w:tcW w:w="2269" w:type="dxa"/>
            <w:shd w:val="clear" w:color="auto" w:fill="auto"/>
          </w:tcPr>
          <w:p w14:paraId="1E211850" w14:textId="77777777" w:rsidR="00986737" w:rsidRPr="004E4B64" w:rsidRDefault="00986737" w:rsidP="005B290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AE7C64" w14:textId="77777777" w:rsidR="00986737" w:rsidRPr="004E4B64" w:rsidRDefault="007520F6" w:rsidP="005B290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20F6">
              <w:rPr>
                <w:rFonts w:ascii="Arial" w:hAnsi="Arial" w:cs="Arial"/>
                <w:bCs/>
                <w:sz w:val="24"/>
                <w:szCs w:val="24"/>
              </w:rPr>
              <w:t>Dostawa jednorazowych środków ochrony indywidualnej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520F6" w:rsidRPr="004E4B64" w14:paraId="41CC8809" w14:textId="77777777" w:rsidTr="001B18AC">
        <w:tc>
          <w:tcPr>
            <w:tcW w:w="2269" w:type="dxa"/>
            <w:shd w:val="clear" w:color="auto" w:fill="auto"/>
          </w:tcPr>
          <w:p w14:paraId="1FCC2054" w14:textId="77777777" w:rsidR="007520F6" w:rsidRPr="004E4B64" w:rsidRDefault="007520F6" w:rsidP="005B290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00FBE5" w14:textId="77777777" w:rsidR="007520F6" w:rsidRPr="004E4B64" w:rsidRDefault="007520F6" w:rsidP="005B290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520F6">
              <w:rPr>
                <w:rFonts w:ascii="Arial" w:hAnsi="Arial" w:cs="Arial"/>
                <w:bCs/>
                <w:sz w:val="24"/>
                <w:szCs w:val="24"/>
              </w:rPr>
              <w:t>SZW/DZP/95/2024</w:t>
            </w:r>
          </w:p>
        </w:tc>
      </w:tr>
    </w:tbl>
    <w:p w14:paraId="5E8BA73F" w14:textId="77777777" w:rsidR="00A80738" w:rsidRPr="00986737" w:rsidRDefault="00A80738" w:rsidP="005B2909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2E9BFDE5" w14:textId="14A6D2CE" w:rsidR="00D665F5" w:rsidRDefault="00D665F5" w:rsidP="005B290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520F6" w:rsidRPr="007520F6">
        <w:rPr>
          <w:rFonts w:ascii="Arial" w:hAnsi="Arial" w:cs="Arial"/>
          <w:sz w:val="24"/>
          <w:szCs w:val="24"/>
        </w:rPr>
        <w:t>(</w:t>
      </w:r>
      <w:proofErr w:type="spellStart"/>
      <w:r w:rsidR="007520F6" w:rsidRPr="007520F6">
        <w:rPr>
          <w:rFonts w:ascii="Arial" w:hAnsi="Arial" w:cs="Arial"/>
          <w:sz w:val="24"/>
          <w:szCs w:val="24"/>
        </w:rPr>
        <w:t>t.j</w:t>
      </w:r>
      <w:proofErr w:type="spellEnd"/>
      <w:r w:rsidR="007520F6" w:rsidRPr="007520F6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5B2909">
        <w:rPr>
          <w:rFonts w:ascii="Arial" w:hAnsi="Arial" w:cs="Arial"/>
          <w:sz w:val="24"/>
          <w:szCs w:val="24"/>
        </w:rPr>
        <w:t>informacj</w:t>
      </w:r>
      <w:r w:rsidR="00577BC6" w:rsidRPr="005B2909">
        <w:rPr>
          <w:rFonts w:ascii="Arial" w:hAnsi="Arial" w:cs="Arial"/>
          <w:sz w:val="24"/>
          <w:szCs w:val="24"/>
        </w:rPr>
        <w:t>ę</w:t>
      </w:r>
      <w:r w:rsidR="00035488" w:rsidRPr="005B2909">
        <w:rPr>
          <w:rFonts w:ascii="Arial" w:hAnsi="Arial" w:cs="Arial"/>
          <w:sz w:val="24"/>
          <w:szCs w:val="24"/>
        </w:rPr>
        <w:t xml:space="preserve"> z otwarcia ofert</w:t>
      </w:r>
      <w:r w:rsidR="00577BC6" w:rsidRPr="005B2909">
        <w:rPr>
          <w:rFonts w:ascii="Arial" w:hAnsi="Arial" w:cs="Arial"/>
          <w:sz w:val="24"/>
          <w:szCs w:val="24"/>
        </w:rPr>
        <w:t>.</w:t>
      </w:r>
    </w:p>
    <w:p w14:paraId="38AFA34A" w14:textId="77777777" w:rsidR="005B2909" w:rsidRPr="005B2909" w:rsidRDefault="005B2909" w:rsidP="005B2909">
      <w:pPr>
        <w:jc w:val="both"/>
        <w:rPr>
          <w:rFonts w:ascii="Arial" w:hAnsi="Arial" w:cs="Arial"/>
          <w:sz w:val="24"/>
          <w:szCs w:val="24"/>
        </w:rPr>
      </w:pPr>
    </w:p>
    <w:p w14:paraId="104ECDEC" w14:textId="77777777" w:rsidR="005B2909" w:rsidRPr="005B2909" w:rsidRDefault="005B2909" w:rsidP="00A32F24">
      <w:pPr>
        <w:jc w:val="both"/>
        <w:rPr>
          <w:rFonts w:ascii="Arial" w:hAnsi="Arial" w:cs="Arial"/>
          <w:sz w:val="24"/>
          <w:szCs w:val="24"/>
        </w:rPr>
      </w:pPr>
      <w:r w:rsidRPr="005B290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A662105" w14:textId="515B018F" w:rsidR="005B2909" w:rsidRPr="005B2909" w:rsidRDefault="005B2909" w:rsidP="005B2909">
      <w:pPr>
        <w:rPr>
          <w:rFonts w:ascii="Arial" w:hAnsi="Arial" w:cs="Arial"/>
          <w:sz w:val="24"/>
          <w:szCs w:val="24"/>
        </w:rPr>
      </w:pPr>
      <w:r w:rsidRPr="005B2909">
        <w:rPr>
          <w:rFonts w:ascii="Arial" w:hAnsi="Arial" w:cs="Arial"/>
          <w:sz w:val="24"/>
          <w:szCs w:val="24"/>
        </w:rPr>
        <w:t>Zadanie 1 -</w:t>
      </w:r>
      <w:r w:rsidRPr="005B2909">
        <w:rPr>
          <w:rFonts w:ascii="Arial" w:hAnsi="Arial" w:cs="Arial"/>
          <w:sz w:val="24"/>
          <w:szCs w:val="24"/>
        </w:rPr>
        <w:t xml:space="preserve"> </w:t>
      </w:r>
      <w:r w:rsidRPr="005B2909">
        <w:rPr>
          <w:rFonts w:ascii="Arial" w:hAnsi="Arial" w:cs="Arial"/>
          <w:sz w:val="24"/>
          <w:szCs w:val="24"/>
        </w:rPr>
        <w:t>276807,00 zł brutto</w:t>
      </w:r>
    </w:p>
    <w:p w14:paraId="1DCD7C98" w14:textId="753C4A84" w:rsidR="005B2909" w:rsidRPr="005B2909" w:rsidRDefault="005B2909" w:rsidP="005B2909">
      <w:pPr>
        <w:rPr>
          <w:rFonts w:ascii="Arial" w:hAnsi="Arial" w:cs="Arial"/>
          <w:sz w:val="24"/>
          <w:szCs w:val="24"/>
        </w:rPr>
      </w:pPr>
      <w:r w:rsidRPr="005B2909">
        <w:rPr>
          <w:rFonts w:ascii="Arial" w:hAnsi="Arial" w:cs="Arial"/>
          <w:sz w:val="24"/>
          <w:szCs w:val="24"/>
        </w:rPr>
        <w:t>Zadanie 2 -</w:t>
      </w:r>
      <w:r w:rsidRPr="005B2909">
        <w:rPr>
          <w:rFonts w:ascii="Arial" w:hAnsi="Arial" w:cs="Arial"/>
          <w:sz w:val="24"/>
          <w:szCs w:val="24"/>
        </w:rPr>
        <w:t xml:space="preserve"> </w:t>
      </w:r>
      <w:r w:rsidRPr="005B2909">
        <w:rPr>
          <w:rFonts w:ascii="Arial" w:hAnsi="Arial" w:cs="Arial"/>
          <w:sz w:val="24"/>
          <w:szCs w:val="24"/>
        </w:rPr>
        <w:t>1100,00 zł brutto</w:t>
      </w:r>
      <w:r w:rsidRPr="005B2909">
        <w:rPr>
          <w:rFonts w:ascii="Arial" w:hAnsi="Arial" w:cs="Arial"/>
          <w:sz w:val="24"/>
          <w:szCs w:val="24"/>
        </w:rPr>
        <w:t>.</w:t>
      </w:r>
    </w:p>
    <w:p w14:paraId="4B107CA8" w14:textId="77777777" w:rsidR="005B2909" w:rsidRPr="005B2909" w:rsidRDefault="005B2909" w:rsidP="005B2909">
      <w:pPr>
        <w:jc w:val="both"/>
        <w:rPr>
          <w:rFonts w:ascii="Arial" w:hAnsi="Arial" w:cs="Arial"/>
          <w:sz w:val="24"/>
          <w:szCs w:val="24"/>
        </w:rPr>
      </w:pPr>
    </w:p>
    <w:p w14:paraId="31680426" w14:textId="77777777" w:rsidR="00A80738" w:rsidRDefault="00D665F5" w:rsidP="005B2909">
      <w:pPr>
        <w:jc w:val="both"/>
        <w:rPr>
          <w:rFonts w:ascii="Arial" w:hAnsi="Arial" w:cs="Arial"/>
          <w:sz w:val="24"/>
          <w:szCs w:val="24"/>
        </w:rPr>
      </w:pPr>
      <w:r w:rsidRPr="005B2909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520F6" w:rsidRPr="007520F6">
        <w:rPr>
          <w:rFonts w:ascii="Arial" w:hAnsi="Arial" w:cs="Arial"/>
          <w:sz w:val="24"/>
          <w:szCs w:val="24"/>
        </w:rPr>
        <w:t>11/12/2024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520F6" w:rsidRPr="007520F6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30FA7C3A" w14:textId="77777777" w:rsidR="005B2909" w:rsidRPr="00BB547B" w:rsidRDefault="005B2909" w:rsidP="005B2909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961"/>
        <w:gridCol w:w="2126"/>
      </w:tblGrid>
      <w:tr w:rsidR="006B27ED" w:rsidRPr="005B2909" w14:paraId="28736223" w14:textId="77777777" w:rsidTr="005B2909">
        <w:tc>
          <w:tcPr>
            <w:tcW w:w="993" w:type="dxa"/>
            <w:shd w:val="clear" w:color="auto" w:fill="F2F2F2"/>
            <w:vAlign w:val="center"/>
          </w:tcPr>
          <w:p w14:paraId="7E73E3FE" w14:textId="77777777" w:rsidR="006B27ED" w:rsidRPr="005B2909" w:rsidRDefault="00986737" w:rsidP="005B2909">
            <w:pPr>
              <w:jc w:val="center"/>
              <w:rPr>
                <w:rFonts w:ascii="Arial" w:hAnsi="Arial" w:cs="Arial"/>
              </w:rPr>
            </w:pPr>
            <w:r w:rsidRPr="005B2909">
              <w:rPr>
                <w:rFonts w:ascii="Arial" w:hAnsi="Arial" w:cs="Arial"/>
              </w:rPr>
              <w:t>Oferta n</w:t>
            </w:r>
            <w:r w:rsidR="006B27ED" w:rsidRPr="005B2909">
              <w:rPr>
                <w:rFonts w:ascii="Arial" w:hAnsi="Arial" w:cs="Arial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EFE7E56" w14:textId="77777777" w:rsidR="006B27ED" w:rsidRPr="005B2909" w:rsidRDefault="00986737" w:rsidP="005B2909">
            <w:pPr>
              <w:jc w:val="center"/>
              <w:rPr>
                <w:rFonts w:ascii="Arial" w:hAnsi="Arial" w:cs="Arial"/>
              </w:rPr>
            </w:pPr>
            <w:r w:rsidRPr="005B2909">
              <w:rPr>
                <w:rFonts w:ascii="Arial" w:hAnsi="Arial" w:cs="Arial"/>
              </w:rPr>
              <w:t>Część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44174D8" w14:textId="77777777" w:rsidR="006B27ED" w:rsidRPr="005B2909" w:rsidRDefault="006B27ED" w:rsidP="005B2909">
            <w:pPr>
              <w:jc w:val="center"/>
              <w:rPr>
                <w:rFonts w:ascii="Arial" w:hAnsi="Arial" w:cs="Arial"/>
              </w:rPr>
            </w:pPr>
            <w:r w:rsidRPr="005B290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E2C66E0" w14:textId="77777777" w:rsidR="006B27ED" w:rsidRPr="005B2909" w:rsidRDefault="006B27ED" w:rsidP="005B2909">
            <w:pPr>
              <w:jc w:val="center"/>
              <w:rPr>
                <w:rFonts w:ascii="Arial" w:hAnsi="Arial" w:cs="Arial"/>
              </w:rPr>
            </w:pPr>
            <w:r w:rsidRPr="005B2909">
              <w:rPr>
                <w:rFonts w:ascii="Arial" w:hAnsi="Arial" w:cs="Arial"/>
              </w:rPr>
              <w:t>Cena oferty</w:t>
            </w:r>
          </w:p>
        </w:tc>
      </w:tr>
      <w:tr w:rsidR="007520F6" w:rsidRPr="00BB547B" w14:paraId="7015E2F8" w14:textId="77777777" w:rsidTr="005B2909">
        <w:tc>
          <w:tcPr>
            <w:tcW w:w="993" w:type="dxa"/>
            <w:shd w:val="clear" w:color="auto" w:fill="auto"/>
            <w:vAlign w:val="center"/>
          </w:tcPr>
          <w:p w14:paraId="6D88AC7B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4DEDBC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BA6134C" w14:textId="77777777" w:rsidR="007520F6" w:rsidRPr="00986737" w:rsidRDefault="007520F6" w:rsidP="005B290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20F6">
              <w:rPr>
                <w:rFonts w:ascii="Arial" w:hAnsi="Arial" w:cs="Arial"/>
                <w:sz w:val="24"/>
                <w:szCs w:val="24"/>
              </w:rPr>
              <w:t>Polmil</w:t>
            </w:r>
            <w:proofErr w:type="spellEnd"/>
            <w:r w:rsidRPr="007520F6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0D3F27D3" w14:textId="0BEA6AA4" w:rsidR="007520F6" w:rsidRPr="00986737" w:rsidRDefault="00A32F24" w:rsidP="005B2909">
            <w:pPr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7520F6" w:rsidRPr="007520F6">
              <w:rPr>
                <w:rFonts w:ascii="Arial" w:hAnsi="Arial" w:cs="Arial"/>
                <w:sz w:val="24"/>
                <w:szCs w:val="24"/>
              </w:rPr>
              <w:t>Przemysłowa</w:t>
            </w:r>
            <w:r w:rsidR="007520F6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520F6" w:rsidRPr="007520F6">
              <w:rPr>
                <w:rFonts w:ascii="Arial" w:hAnsi="Arial" w:cs="Arial"/>
                <w:sz w:val="24"/>
                <w:szCs w:val="24"/>
              </w:rPr>
              <w:t>8 B</w:t>
            </w:r>
            <w:r w:rsidR="007520F6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E77BA1" w14:textId="77777777" w:rsidR="007520F6" w:rsidRPr="00986737" w:rsidRDefault="007520F6" w:rsidP="005B29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85-758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20F6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7EAF40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749.88 zł</w:t>
            </w:r>
          </w:p>
        </w:tc>
      </w:tr>
      <w:tr w:rsidR="007520F6" w:rsidRPr="00BB547B" w14:paraId="66B7762B" w14:textId="77777777" w:rsidTr="005B2909">
        <w:tc>
          <w:tcPr>
            <w:tcW w:w="993" w:type="dxa"/>
            <w:shd w:val="clear" w:color="auto" w:fill="auto"/>
            <w:vAlign w:val="center"/>
          </w:tcPr>
          <w:p w14:paraId="12B13131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B8EA43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AFFCE6C" w14:textId="77777777" w:rsidR="007520F6" w:rsidRPr="00986737" w:rsidRDefault="007520F6" w:rsidP="005B2909">
            <w:pPr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7520F6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7520F6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7520F6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7520F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29F0D61" w14:textId="77777777" w:rsidR="007520F6" w:rsidRPr="00986737" w:rsidRDefault="007520F6" w:rsidP="005B2909">
            <w:pPr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20F6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D11DB9" w14:textId="77777777" w:rsidR="007520F6" w:rsidRPr="00986737" w:rsidRDefault="007520F6" w:rsidP="005B29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20F6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6E3A17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269 038.73 zł</w:t>
            </w:r>
          </w:p>
        </w:tc>
      </w:tr>
      <w:tr w:rsidR="007520F6" w:rsidRPr="00BB547B" w14:paraId="4A058D42" w14:textId="77777777" w:rsidTr="005B2909">
        <w:tc>
          <w:tcPr>
            <w:tcW w:w="993" w:type="dxa"/>
            <w:shd w:val="clear" w:color="auto" w:fill="auto"/>
            <w:vAlign w:val="center"/>
          </w:tcPr>
          <w:p w14:paraId="273D4C87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ADA903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239CD5B" w14:textId="77777777" w:rsidR="007520F6" w:rsidRPr="00986737" w:rsidRDefault="007520F6" w:rsidP="005B2909">
            <w:pPr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 xml:space="preserve">Zarys International </w:t>
            </w:r>
            <w:proofErr w:type="spellStart"/>
            <w:r w:rsidRPr="007520F6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7520F6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proofErr w:type="spellStart"/>
            <w:r w:rsidRPr="007520F6">
              <w:rPr>
                <w:rFonts w:ascii="Arial" w:hAnsi="Arial" w:cs="Arial"/>
                <w:sz w:val="24"/>
                <w:szCs w:val="24"/>
              </w:rPr>
              <w:t>Sp.K</w:t>
            </w:r>
            <w:proofErr w:type="spellEnd"/>
            <w:r w:rsidRPr="007520F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E87D9E0" w14:textId="77777777" w:rsidR="007520F6" w:rsidRPr="00986737" w:rsidRDefault="007520F6" w:rsidP="005B2909">
            <w:pPr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ul. Pod Borem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20F6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BE3A98" w14:textId="77777777" w:rsidR="007520F6" w:rsidRPr="00986737" w:rsidRDefault="007520F6" w:rsidP="005B29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41-808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20F6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DAB95B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1 270.08 zł</w:t>
            </w:r>
          </w:p>
        </w:tc>
      </w:tr>
      <w:tr w:rsidR="007520F6" w:rsidRPr="00BB547B" w14:paraId="165F4FC0" w14:textId="77777777" w:rsidTr="005B2909">
        <w:tc>
          <w:tcPr>
            <w:tcW w:w="993" w:type="dxa"/>
            <w:shd w:val="clear" w:color="auto" w:fill="auto"/>
            <w:vAlign w:val="center"/>
          </w:tcPr>
          <w:p w14:paraId="5208F577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BDC3ED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71231F0" w14:textId="0B9327AE" w:rsidR="007520F6" w:rsidRPr="00986737" w:rsidRDefault="00A32F24" w:rsidP="005B29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Firma P-U-H Mieczysław </w:t>
            </w:r>
            <w:r w:rsidR="007520F6" w:rsidRPr="007520F6">
              <w:rPr>
                <w:rFonts w:ascii="Arial" w:hAnsi="Arial" w:cs="Arial"/>
                <w:sz w:val="24"/>
                <w:szCs w:val="24"/>
              </w:rPr>
              <w:t>Kruszelnicki</w:t>
            </w:r>
          </w:p>
          <w:p w14:paraId="7012B208" w14:textId="77777777" w:rsidR="007520F6" w:rsidRPr="00986737" w:rsidRDefault="007520F6" w:rsidP="005B2909">
            <w:pPr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ul. Chorwacka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20F6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44C1B0" w14:textId="77777777" w:rsidR="007520F6" w:rsidRPr="00986737" w:rsidRDefault="007520F6" w:rsidP="005B29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51-107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520F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C73C41" w14:textId="77777777" w:rsidR="007520F6" w:rsidRPr="00986737" w:rsidRDefault="007520F6" w:rsidP="005B2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F6">
              <w:rPr>
                <w:rFonts w:ascii="Arial" w:hAnsi="Arial" w:cs="Arial"/>
                <w:sz w:val="24"/>
                <w:szCs w:val="24"/>
              </w:rPr>
              <w:t>186 802.00 zł</w:t>
            </w:r>
          </w:p>
        </w:tc>
      </w:tr>
    </w:tbl>
    <w:p w14:paraId="06B4087D" w14:textId="77777777" w:rsidR="005B2909" w:rsidRDefault="005B2909" w:rsidP="005B290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1832CD3" w14:textId="147C7C2A" w:rsidR="00A80738" w:rsidRDefault="00A80738" w:rsidP="005B290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9B18252" w14:textId="77777777" w:rsidR="00220711" w:rsidRDefault="00220711" w:rsidP="005B290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9333E9C" w14:textId="77777777" w:rsidR="00220711" w:rsidRDefault="00220711" w:rsidP="00220711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2DF5BDAA" w14:textId="77777777" w:rsidR="00220711" w:rsidRDefault="00220711" w:rsidP="00220711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4779F82D" w14:textId="77777777" w:rsidR="00220711" w:rsidRPr="00E935D6" w:rsidRDefault="00220711" w:rsidP="00220711">
      <w:pPr>
        <w:ind w:left="2829" w:firstLine="709"/>
        <w:jc w:val="center"/>
        <w:rPr>
          <w:rFonts w:ascii="Arial" w:hAnsi="Arial" w:cs="Arial"/>
          <w:sz w:val="24"/>
          <w:szCs w:val="24"/>
        </w:rPr>
      </w:pPr>
      <w:r>
        <w:rPr>
          <w:i/>
        </w:rPr>
        <w:t>Violetta Magiera</w:t>
      </w:r>
    </w:p>
    <w:p w14:paraId="431A1868" w14:textId="77777777" w:rsidR="00220711" w:rsidRPr="00BB547B" w:rsidRDefault="00220711" w:rsidP="005B290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220711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D877A" w14:textId="77777777" w:rsidR="00BF63F0" w:rsidRDefault="00BF63F0">
      <w:r>
        <w:separator/>
      </w:r>
    </w:p>
  </w:endnote>
  <w:endnote w:type="continuationSeparator" w:id="0">
    <w:p w14:paraId="795DB849" w14:textId="77777777" w:rsidR="00BF63F0" w:rsidRDefault="00BF6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8F6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D99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FDAE" w14:textId="1BAD1A7B" w:rsidR="00986737" w:rsidRPr="00986737" w:rsidRDefault="0022071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6E1C205" wp14:editId="6133CF8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47188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A10E82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A31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45C1C4" w14:textId="77777777" w:rsidR="009F189D" w:rsidRDefault="009F189D">
    <w:pPr>
      <w:pStyle w:val="Stopka"/>
      <w:tabs>
        <w:tab w:val="clear" w:pos="4536"/>
      </w:tabs>
      <w:jc w:val="center"/>
    </w:pPr>
  </w:p>
  <w:p w14:paraId="582767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BEF0B" w14:textId="77777777" w:rsidR="00BF63F0" w:rsidRDefault="00BF63F0">
      <w:r>
        <w:separator/>
      </w:r>
    </w:p>
  </w:footnote>
  <w:footnote w:type="continuationSeparator" w:id="0">
    <w:p w14:paraId="71C7192E" w14:textId="77777777" w:rsidR="00BF63F0" w:rsidRDefault="00BF6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889F9" w14:textId="77777777" w:rsidR="007520F6" w:rsidRDefault="007520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25504" w14:textId="77777777" w:rsidR="007520F6" w:rsidRDefault="007520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A2F7E" w14:textId="77777777" w:rsidR="007520F6" w:rsidRDefault="007520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F0"/>
    <w:rsid w:val="00007727"/>
    <w:rsid w:val="00017720"/>
    <w:rsid w:val="00035488"/>
    <w:rsid w:val="000D7F25"/>
    <w:rsid w:val="000E00E5"/>
    <w:rsid w:val="00173B20"/>
    <w:rsid w:val="001C69FF"/>
    <w:rsid w:val="00220711"/>
    <w:rsid w:val="0023318D"/>
    <w:rsid w:val="003D72FD"/>
    <w:rsid w:val="004129A7"/>
    <w:rsid w:val="00423179"/>
    <w:rsid w:val="00490DC0"/>
    <w:rsid w:val="00493F8C"/>
    <w:rsid w:val="004C7E9B"/>
    <w:rsid w:val="005614F2"/>
    <w:rsid w:val="00577BC6"/>
    <w:rsid w:val="005A632E"/>
    <w:rsid w:val="005B2909"/>
    <w:rsid w:val="0069085C"/>
    <w:rsid w:val="006B27ED"/>
    <w:rsid w:val="007520F6"/>
    <w:rsid w:val="00843263"/>
    <w:rsid w:val="00861E75"/>
    <w:rsid w:val="00986737"/>
    <w:rsid w:val="009D19BD"/>
    <w:rsid w:val="009F189D"/>
    <w:rsid w:val="00A32F24"/>
    <w:rsid w:val="00A80738"/>
    <w:rsid w:val="00BB547B"/>
    <w:rsid w:val="00BF63F0"/>
    <w:rsid w:val="00C236D3"/>
    <w:rsid w:val="00C659E2"/>
    <w:rsid w:val="00C82837"/>
    <w:rsid w:val="00CA3D66"/>
    <w:rsid w:val="00CB0802"/>
    <w:rsid w:val="00D665F5"/>
    <w:rsid w:val="00D7128F"/>
    <w:rsid w:val="00E11EB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18E455"/>
  <w15:chartTrackingRefBased/>
  <w15:docId w15:val="{E9D18909-F1D2-43F6-8A63-325A36B85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6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4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25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07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2024-12-11T11:27:00Z</cp:lastPrinted>
  <dcterms:created xsi:type="dcterms:W3CDTF">2024-12-11T11:29:00Z</dcterms:created>
  <dcterms:modified xsi:type="dcterms:W3CDTF">2024-12-11T11:29:00Z</dcterms:modified>
</cp:coreProperties>
</file>