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848AF" w:rsidRDefault="008C4F1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848AF">
        <w:rPr>
          <w:rFonts w:ascii="Arial Narrow" w:hAnsi="Arial Narrow" w:cs="Arial"/>
          <w:sz w:val="24"/>
          <w:szCs w:val="24"/>
        </w:rPr>
        <w:t>Bydgoszcz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dnia: </w:t>
      </w:r>
      <w:r w:rsidRPr="009848AF">
        <w:rPr>
          <w:rFonts w:ascii="Arial Narrow" w:hAnsi="Arial Narrow" w:cs="Arial"/>
          <w:sz w:val="24"/>
          <w:szCs w:val="24"/>
        </w:rPr>
        <w:t>2024-12-12</w:t>
      </w:r>
    </w:p>
    <w:p w:rsidR="00986737" w:rsidRPr="009848AF" w:rsidRDefault="008C4F1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848A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9848AF" w:rsidRDefault="008C4F1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Powstańców Warszawy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</w:t>
      </w:r>
      <w:r w:rsidRPr="009848AF">
        <w:rPr>
          <w:rFonts w:ascii="Arial Narrow" w:hAnsi="Arial Narrow" w:cs="Arial"/>
          <w:sz w:val="24"/>
          <w:szCs w:val="24"/>
        </w:rPr>
        <w:t>5</w:t>
      </w:r>
    </w:p>
    <w:p w:rsidR="00986737" w:rsidRPr="009848AF" w:rsidRDefault="008C4F19" w:rsidP="00986737">
      <w:pPr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85-681</w:t>
      </w:r>
      <w:r w:rsidR="00986737" w:rsidRPr="009848AF">
        <w:rPr>
          <w:rFonts w:ascii="Arial Narrow" w:hAnsi="Arial Narrow" w:cs="Arial"/>
          <w:sz w:val="24"/>
          <w:szCs w:val="24"/>
        </w:rPr>
        <w:t xml:space="preserve"> </w:t>
      </w:r>
      <w:r w:rsidRPr="009848AF">
        <w:rPr>
          <w:rFonts w:ascii="Arial Narrow" w:hAnsi="Arial Narrow" w:cs="Arial"/>
          <w:sz w:val="24"/>
          <w:szCs w:val="24"/>
        </w:rPr>
        <w:t>Bydgoszcz</w:t>
      </w:r>
    </w:p>
    <w:p w:rsidR="00986737" w:rsidRPr="009848A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848A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9848A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848A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848A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848A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848A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9848A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9848A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848A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848A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848A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848AF" w:rsidTr="005A632E">
        <w:tc>
          <w:tcPr>
            <w:tcW w:w="2269" w:type="dxa"/>
            <w:shd w:val="clear" w:color="auto" w:fill="auto"/>
          </w:tcPr>
          <w:p w:rsidR="00986737" w:rsidRPr="009848A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848AF" w:rsidRDefault="008C4F1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bCs/>
                <w:sz w:val="24"/>
                <w:szCs w:val="24"/>
              </w:rPr>
              <w:t>Dostawy sukcesywne strzykawek, igieł i przyrządów na okres 24 miesięcy</w:t>
            </w:r>
            <w:r w:rsidR="00986737" w:rsidRPr="009848A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C4F19" w:rsidRPr="009848AF" w:rsidTr="009848AF">
        <w:tc>
          <w:tcPr>
            <w:tcW w:w="2269" w:type="dxa"/>
            <w:shd w:val="clear" w:color="auto" w:fill="auto"/>
          </w:tcPr>
          <w:p w:rsidR="008C4F19" w:rsidRPr="009848AF" w:rsidRDefault="008C4F19" w:rsidP="009848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F19" w:rsidRPr="009848AF" w:rsidRDefault="008C4F19" w:rsidP="009848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bCs/>
                <w:sz w:val="24"/>
                <w:szCs w:val="24"/>
              </w:rPr>
              <w:t>143/2024</w:t>
            </w:r>
          </w:p>
        </w:tc>
      </w:tr>
    </w:tbl>
    <w:p w:rsidR="00A80738" w:rsidRPr="009848A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9848A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848AF">
        <w:rPr>
          <w:rFonts w:ascii="Arial Narrow" w:hAnsi="Arial Narrow" w:cs="Arial"/>
          <w:sz w:val="24"/>
          <w:szCs w:val="24"/>
        </w:rPr>
        <w:t>2</w:t>
      </w:r>
      <w:r w:rsidRPr="009848AF">
        <w:rPr>
          <w:rFonts w:ascii="Arial Narrow" w:hAnsi="Arial Narrow" w:cs="Arial"/>
          <w:sz w:val="24"/>
          <w:szCs w:val="24"/>
        </w:rPr>
        <w:t xml:space="preserve"> ust. 5 </w:t>
      </w:r>
      <w:r w:rsidRPr="009848A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848AF">
        <w:rPr>
          <w:rFonts w:ascii="Arial Narrow" w:hAnsi="Arial Narrow" w:cs="Arial"/>
          <w:sz w:val="24"/>
          <w:szCs w:val="24"/>
        </w:rPr>
        <w:t xml:space="preserve"> </w:t>
      </w:r>
      <w:r w:rsidR="008C4F19" w:rsidRPr="009848AF">
        <w:rPr>
          <w:rFonts w:ascii="Arial Narrow" w:hAnsi="Arial Narrow" w:cs="Arial"/>
          <w:sz w:val="24"/>
          <w:szCs w:val="24"/>
        </w:rPr>
        <w:t>(</w:t>
      </w:r>
      <w:proofErr w:type="spellStart"/>
      <w:r w:rsidR="008C4F19" w:rsidRPr="009848AF">
        <w:rPr>
          <w:rFonts w:ascii="Arial Narrow" w:hAnsi="Arial Narrow" w:cs="Arial"/>
          <w:sz w:val="24"/>
          <w:szCs w:val="24"/>
        </w:rPr>
        <w:t>t.j</w:t>
      </w:r>
      <w:proofErr w:type="spellEnd"/>
      <w:r w:rsidR="008C4F19" w:rsidRPr="009848A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848AF">
        <w:rPr>
          <w:rFonts w:ascii="Arial Narrow" w:hAnsi="Arial Narrow" w:cs="Arial"/>
          <w:sz w:val="24"/>
          <w:szCs w:val="24"/>
        </w:rPr>
        <w:t xml:space="preserve"> </w:t>
      </w:r>
      <w:r w:rsidRPr="009848AF">
        <w:rPr>
          <w:rFonts w:ascii="Arial Narrow" w:hAnsi="Arial Narrow" w:cs="Arial"/>
          <w:sz w:val="24"/>
          <w:szCs w:val="24"/>
        </w:rPr>
        <w:t>udostępnia</w:t>
      </w:r>
      <w:r w:rsidR="00F95C33" w:rsidRPr="009848AF">
        <w:rPr>
          <w:rFonts w:ascii="Arial Narrow" w:hAnsi="Arial Narrow" w:cs="Arial"/>
          <w:sz w:val="24"/>
          <w:szCs w:val="24"/>
        </w:rPr>
        <w:t xml:space="preserve"> </w:t>
      </w:r>
      <w:r w:rsidR="004C7E9B" w:rsidRPr="009848AF">
        <w:rPr>
          <w:rFonts w:ascii="Arial Narrow" w:hAnsi="Arial Narrow" w:cs="Arial"/>
          <w:sz w:val="24"/>
          <w:szCs w:val="24"/>
        </w:rPr>
        <w:t>informacj</w:t>
      </w:r>
      <w:r w:rsidR="00577BC6" w:rsidRPr="009848AF">
        <w:rPr>
          <w:rFonts w:ascii="Arial Narrow" w:hAnsi="Arial Narrow" w:cs="Arial"/>
          <w:sz w:val="24"/>
          <w:szCs w:val="24"/>
        </w:rPr>
        <w:t>ę</w:t>
      </w:r>
      <w:r w:rsidR="00035488" w:rsidRPr="009848A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848AF">
        <w:rPr>
          <w:rFonts w:ascii="Arial Narrow" w:hAnsi="Arial Narrow" w:cs="Arial"/>
          <w:sz w:val="24"/>
          <w:szCs w:val="24"/>
        </w:rPr>
        <w:t>.</w:t>
      </w:r>
    </w:p>
    <w:p w:rsidR="00A80738" w:rsidRPr="009848A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9848A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848AF">
        <w:rPr>
          <w:rFonts w:ascii="Arial Narrow" w:hAnsi="Arial Narrow" w:cs="Arial"/>
          <w:sz w:val="24"/>
          <w:szCs w:val="24"/>
        </w:rPr>
        <w:t xml:space="preserve"> w dniu </w:t>
      </w:r>
      <w:r w:rsidR="008C4F19" w:rsidRPr="009848AF">
        <w:rPr>
          <w:rFonts w:ascii="Arial Narrow" w:hAnsi="Arial Narrow" w:cs="Arial"/>
          <w:sz w:val="24"/>
          <w:szCs w:val="24"/>
        </w:rPr>
        <w:t>12/12/2024</w:t>
      </w:r>
      <w:r w:rsidR="00FF4AB1" w:rsidRPr="009848AF">
        <w:rPr>
          <w:rFonts w:ascii="Arial Narrow" w:hAnsi="Arial Narrow" w:cs="Arial"/>
          <w:sz w:val="24"/>
          <w:szCs w:val="24"/>
        </w:rPr>
        <w:t xml:space="preserve"> o godz. </w:t>
      </w:r>
      <w:r w:rsidR="008C4F19" w:rsidRPr="009848AF">
        <w:rPr>
          <w:rFonts w:ascii="Arial Narrow" w:hAnsi="Arial Narrow" w:cs="Arial"/>
          <w:sz w:val="24"/>
          <w:szCs w:val="24"/>
        </w:rPr>
        <w:t>08:15</w:t>
      </w:r>
      <w:r w:rsidRPr="009848A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848AF" w:rsidTr="005A632E">
        <w:tc>
          <w:tcPr>
            <w:tcW w:w="1276" w:type="dxa"/>
            <w:shd w:val="clear" w:color="auto" w:fill="F2F2F2"/>
            <w:vAlign w:val="center"/>
          </w:tcPr>
          <w:p w:rsidR="006B27ED" w:rsidRPr="009848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9848A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48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48A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48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9 828.00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Żeromskiego 17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64 454.40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Żeromskiego 17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1 446.34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8 B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85-758 BYDGOSZCZ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322 056.00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8 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32 076.00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36 379.80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5 832.00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3 045.60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44 496.00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4 752.00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19 440.00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237 600.00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10 281.60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2 030.40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10 270.80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MedProf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Domaniewska 17/19/133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02-672 Warszawa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254 016.00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Bestmed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Solutions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241A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295 812.00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Optimed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Pro-Office A.P. Szewczyk Sp.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Forteczna 5/Fort 47A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32-086 Węgrzce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3 304.80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292 788.00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48 364.13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24 188.76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328 536.00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4 298.40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241 164.00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29 224.80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95 491.44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1 275.26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Medan Sp. jawna Pawlak i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s-ka</w:t>
            </w:r>
            <w:proofErr w:type="spellEnd"/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Franza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Blumwego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21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39 975.12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305 770.00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53 826.30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22 551.40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10 000.00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260 400.00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5 720.00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31 020.00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2 198.40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  <w:p w:rsidR="009848AF" w:rsidRPr="009848AF" w:rsidRDefault="009848AF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402 667.20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542 052.00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192 240.00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Częstochowska 38/52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33 858.00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276 855.84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333 396.00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124 632.00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29 937.60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PRZEMYSŁOWA 4A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5 184.00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279 012.60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49 988.23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13 930.92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642 816.00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172 692.00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31 006.80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3 369.60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88 817.04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74.52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51 716.88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8C4F19" w:rsidRPr="009848AF" w:rsidRDefault="008C4F19" w:rsidP="009848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3 564.00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C4F19" w:rsidRPr="009848AF" w:rsidRDefault="008C4F19" w:rsidP="009848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 w:rsidR="00A8328C"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 w:rsidR="00A8328C"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11 011.68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1 686.53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10 303.20 zł</w:t>
            </w:r>
          </w:p>
        </w:tc>
      </w:tr>
      <w:tr w:rsidR="008C4F19" w:rsidRPr="009848AF" w:rsidTr="009848AF"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C4F19" w:rsidRPr="009848AF" w:rsidRDefault="008C4F19" w:rsidP="009848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9848A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A8328C" w:rsidRPr="009848AF" w:rsidRDefault="00A8328C" w:rsidP="00A8328C">
            <w:pPr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8C4F19" w:rsidRPr="009848AF" w:rsidRDefault="008C4F19" w:rsidP="00A8328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A8328C">
              <w:rPr>
                <w:rFonts w:ascii="Arial Narrow" w:hAnsi="Arial Narrow" w:cs="Arial"/>
                <w:sz w:val="24"/>
                <w:szCs w:val="24"/>
              </w:rPr>
              <w:t>781</w:t>
            </w:r>
            <w:r w:rsidRPr="009848AF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4F19" w:rsidRPr="009848AF" w:rsidRDefault="008C4F19" w:rsidP="009848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48AF">
              <w:rPr>
                <w:rFonts w:ascii="Arial Narrow" w:hAnsi="Arial Narrow" w:cs="Arial"/>
                <w:sz w:val="24"/>
                <w:szCs w:val="24"/>
              </w:rPr>
              <w:t>26 267.33 zł</w:t>
            </w:r>
          </w:p>
        </w:tc>
      </w:tr>
    </w:tbl>
    <w:p w:rsidR="00A80738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848AF">
        <w:rPr>
          <w:rFonts w:ascii="Arial Narrow" w:hAnsi="Arial Narrow" w:cs="Arial"/>
          <w:i/>
          <w:szCs w:val="24"/>
        </w:rPr>
        <w:t>Zamawiający</w:t>
      </w:r>
    </w:p>
    <w:p w:rsidR="00A8328C" w:rsidRDefault="00A8328C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328C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8328C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8328C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8328C" w:rsidRPr="00B9724A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3 ark.</w:t>
      </w:r>
    </w:p>
    <w:p w:rsidR="00A8328C" w:rsidRPr="00B9724A" w:rsidRDefault="00A8328C" w:rsidP="00A832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A8328C" w:rsidRDefault="00A8328C" w:rsidP="00A8328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8328C" w:rsidRDefault="00A8328C" w:rsidP="00A832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12.12.2024 r.</w:t>
      </w:r>
    </w:p>
    <w:p w:rsidR="00A8328C" w:rsidRPr="009848AF" w:rsidRDefault="00A8328C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8328C" w:rsidRPr="009848A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8AF" w:rsidRDefault="009848AF">
      <w:r>
        <w:separator/>
      </w:r>
    </w:p>
  </w:endnote>
  <w:endnote w:type="continuationSeparator" w:id="1">
    <w:p w:rsidR="009848AF" w:rsidRDefault="00984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848AF" w:rsidRDefault="009848A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Pr="00986737" w:rsidRDefault="009848A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848AF" w:rsidRPr="00986737" w:rsidRDefault="009848AF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328C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328C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848AF" w:rsidRDefault="009848AF">
    <w:pPr>
      <w:pStyle w:val="Stopka"/>
      <w:tabs>
        <w:tab w:val="clear" w:pos="4536"/>
      </w:tabs>
      <w:jc w:val="center"/>
    </w:pPr>
  </w:p>
  <w:p w:rsidR="009848AF" w:rsidRDefault="009848A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8AF" w:rsidRDefault="009848AF">
      <w:r>
        <w:separator/>
      </w:r>
    </w:p>
  </w:footnote>
  <w:footnote w:type="continuationSeparator" w:id="1">
    <w:p w:rsidR="009848AF" w:rsidRDefault="009848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AF" w:rsidRDefault="009848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4F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B65EC"/>
    <w:rsid w:val="00843263"/>
    <w:rsid w:val="00861E75"/>
    <w:rsid w:val="008C4F19"/>
    <w:rsid w:val="009848AF"/>
    <w:rsid w:val="00986737"/>
    <w:rsid w:val="009D19BD"/>
    <w:rsid w:val="009F189D"/>
    <w:rsid w:val="00A80738"/>
    <w:rsid w:val="00A8328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32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832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6</Pages>
  <Words>1038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2024-12-12T09:26:00Z</dcterms:created>
  <dcterms:modified xsi:type="dcterms:W3CDTF">2024-12-12T09:40:00Z</dcterms:modified>
</cp:coreProperties>
</file>