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62450752" w14:textId="16238D3C" w:rsidR="00AA7E40" w:rsidRDefault="00AC5DFA" w:rsidP="0070534F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70534F" w:rsidRPr="0070534F">
        <w:rPr>
          <w:b/>
          <w:sz w:val="28"/>
          <w:szCs w:val="28"/>
        </w:rPr>
        <w:t>Zakup sprzętu medycznego w tym jednorazowego- POWTÓRKA</w:t>
      </w:r>
      <w:r w:rsidR="0070534F">
        <w:rPr>
          <w:b/>
          <w:sz w:val="28"/>
          <w:szCs w:val="28"/>
        </w:rPr>
        <w:t>”</w:t>
      </w:r>
    </w:p>
    <w:p w14:paraId="7C5D0AF3" w14:textId="77777777" w:rsidR="0070534F" w:rsidRPr="001C2FDA" w:rsidRDefault="0070534F" w:rsidP="0070534F">
      <w:pPr>
        <w:spacing w:line="276" w:lineRule="auto"/>
        <w:jc w:val="center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825941" w:rsidRPr="00281DC6" w14:paraId="36D3F23F" w14:textId="77777777" w:rsidTr="00462F66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6A41B180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5436DB0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4A7AD0B0" w14:textId="77777777" w:rsidTr="00462F66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C0137B8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55C39011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743171DC" w14:textId="77777777" w:rsidTr="00462F66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4A4DB15" w14:textId="77777777" w:rsidR="00825941" w:rsidRPr="00B35E57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2375AB18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0EA4257F" w14:textId="77777777" w:rsidTr="00462F6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7EA0354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78E7179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0590C53F" w14:textId="77777777" w:rsidTr="00462F6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A3F3A40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6AA7D2B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154B8938" w14:textId="77777777" w:rsidTr="00462F66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DEBC7A6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7956E2E6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7BB75729" w14:textId="77777777" w:rsidTr="00462F6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DDBDFF8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472BF087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825941" w:rsidRPr="00281DC6" w14:paraId="719A553A" w14:textId="77777777" w:rsidTr="00462F6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397C438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304F69CB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825941" w:rsidRPr="00281DC6" w14:paraId="6726169C" w14:textId="77777777" w:rsidTr="00462F6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8C49306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384917E2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825941" w:rsidRPr="00281DC6" w14:paraId="22F63C3F" w14:textId="77777777" w:rsidTr="00462F66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B3E52E3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60FE9DBD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825941" w:rsidRPr="00281DC6" w14:paraId="5B890215" w14:textId="77777777" w:rsidTr="00462F66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B71F588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3DE54889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01C795A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F683367" w14:textId="77777777" w:rsidR="00825941" w:rsidRPr="00281DC6" w:rsidRDefault="00825941" w:rsidP="00462F6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7F527BD1" w14:textId="77777777" w:rsidR="0070534F" w:rsidRDefault="0070534F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1EECE02D" w14:textId="6CEDF164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2D330ED" w14:textId="77777777" w:rsidR="008F24C9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D4E3EBD" w14:textId="77777777" w:rsidR="0070534F" w:rsidRPr="001C2FDA" w:rsidRDefault="0070534F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988334" w14:textId="77777777" w:rsidR="00825941" w:rsidRPr="00825941" w:rsidRDefault="00825941" w:rsidP="00825941">
      <w:pPr>
        <w:pStyle w:val="Akapitzlist"/>
        <w:numPr>
          <w:ilvl w:val="0"/>
          <w:numId w:val="41"/>
        </w:numPr>
        <w:spacing w:before="120" w:after="120" w:line="276" w:lineRule="auto"/>
        <w:jc w:val="both"/>
      </w:pPr>
      <w:r w:rsidRPr="00825941">
        <w:rPr>
          <w:sz w:val="22"/>
        </w:rPr>
        <w:t>wypełniliśmy obowiązki informacyjne przewidziane w art. 13 lub art. 14 RODO</w:t>
      </w:r>
      <w:r w:rsidRPr="00825941">
        <w:rPr>
          <w:vertAlign w:val="superscript"/>
        </w:rPr>
        <w:footnoteReference w:id="2"/>
      </w:r>
      <w:r w:rsidRPr="00825941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25941">
        <w:rPr>
          <w:vertAlign w:val="superscript"/>
        </w:rPr>
        <w:footnoteReference w:id="3"/>
      </w:r>
      <w:r w:rsidRPr="00825941">
        <w:rPr>
          <w:sz w:val="22"/>
        </w:rPr>
        <w:t>.</w:t>
      </w:r>
    </w:p>
    <w:p w14:paraId="158CF8B4" w14:textId="77777777" w:rsidR="00825941" w:rsidRDefault="00825941" w:rsidP="00825941">
      <w:pPr>
        <w:pStyle w:val="Akapitzlist"/>
        <w:numPr>
          <w:ilvl w:val="0"/>
          <w:numId w:val="41"/>
        </w:numPr>
        <w:spacing w:before="120" w:after="120" w:line="276" w:lineRule="auto"/>
        <w:jc w:val="both"/>
      </w:pPr>
      <w:r w:rsidRPr="00825941">
        <w:t xml:space="preserve">oświadczam, że nie podlegam wykluczeniu z postępowania na podstawie art.108 ust 1 pkt 1-6 ustawy </w:t>
      </w:r>
      <w:proofErr w:type="spellStart"/>
      <w:r w:rsidRPr="00825941">
        <w:t>Pzp</w:t>
      </w:r>
      <w:proofErr w:type="spellEnd"/>
      <w:r w:rsidRPr="00825941">
        <w:t>.</w:t>
      </w:r>
    </w:p>
    <w:p w14:paraId="711521CE" w14:textId="77777777" w:rsidR="00825941" w:rsidRDefault="00825941" w:rsidP="00825941">
      <w:pPr>
        <w:pStyle w:val="Akapitzlist"/>
        <w:numPr>
          <w:ilvl w:val="0"/>
          <w:numId w:val="41"/>
        </w:numPr>
        <w:spacing w:before="120" w:after="120" w:line="276" w:lineRule="auto"/>
        <w:jc w:val="both"/>
      </w:pPr>
      <w:r w:rsidRPr="00825941">
        <w:t xml:space="preserve">oświadczam, że nie podlegam wykluczeniu z postępowania na podstawie art. 109 ust. 1 pkt 4 ustawy </w:t>
      </w:r>
      <w:proofErr w:type="spellStart"/>
      <w:r w:rsidRPr="00825941">
        <w:t>Pzp</w:t>
      </w:r>
      <w:proofErr w:type="spellEnd"/>
    </w:p>
    <w:p w14:paraId="4592E8CB" w14:textId="77777777" w:rsidR="00825941" w:rsidRDefault="00825941" w:rsidP="00825941">
      <w:pPr>
        <w:pStyle w:val="Akapitzlist"/>
        <w:numPr>
          <w:ilvl w:val="0"/>
          <w:numId w:val="41"/>
        </w:numPr>
        <w:spacing w:before="120" w:after="120" w:line="276" w:lineRule="auto"/>
        <w:jc w:val="both"/>
      </w:pPr>
      <w:r w:rsidRPr="00825941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5D8F05B" w14:textId="77777777" w:rsidR="00641964" w:rsidRDefault="00641964" w:rsidP="00641964">
      <w:pPr>
        <w:numPr>
          <w:ilvl w:val="0"/>
          <w:numId w:val="41"/>
        </w:numPr>
        <w:jc w:val="both"/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DE679D1" w14:textId="77777777" w:rsidR="005E5656" w:rsidRPr="001C2FDA" w:rsidRDefault="005E5656" w:rsidP="005E5656">
      <w:pPr>
        <w:ind w:left="644"/>
        <w:rPr>
          <w:sz w:val="22"/>
          <w:szCs w:val="22"/>
        </w:rPr>
      </w:pP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825941">
      <w:pPr>
        <w:spacing w:before="240" w:after="120" w:line="360" w:lineRule="auto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825941">
      <w:pPr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825941">
      <w:pPr>
        <w:spacing w:line="360" w:lineRule="auto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41157705" w14:textId="20EA5EC4" w:rsidR="00281DC6" w:rsidRPr="001C2FDA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2FDA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przedsiębiorstwem?</w:t>
      </w:r>
    </w:p>
    <w:p w14:paraId="2EC509B1" w14:textId="77777777" w:rsidR="00825941" w:rsidRPr="00281DC6" w:rsidRDefault="00825941" w:rsidP="00825941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8119627" w14:textId="77777777" w:rsidR="00825941" w:rsidRPr="00085C92" w:rsidRDefault="00825941" w:rsidP="00825941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5BA419E" w14:textId="77777777" w:rsidR="00825941" w:rsidRPr="00085C92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5741002" w14:textId="77777777" w:rsidR="00825941" w:rsidRPr="00085C92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096ECC1" w14:textId="77777777" w:rsidR="00825941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9055B4B" w14:textId="77777777" w:rsidR="00825941" w:rsidRPr="00085C92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D8C020C" w14:textId="77777777" w:rsidR="00825941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F3749DE" w14:textId="77777777" w:rsidR="00825941" w:rsidRPr="00085C92" w:rsidRDefault="00825941" w:rsidP="00825941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719BCBD" w14:textId="77777777" w:rsidR="00825941" w:rsidRPr="00281DC6" w:rsidRDefault="00825941" w:rsidP="00825941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6A787F" w14:textId="77777777" w:rsidR="00825941" w:rsidRPr="00281DC6" w:rsidRDefault="00825941" w:rsidP="00825941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9D982D" w14:textId="77777777" w:rsidR="00825941" w:rsidRPr="00281DC6" w:rsidRDefault="00825941" w:rsidP="00825941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4E3A986" w14:textId="77777777" w:rsidR="00825941" w:rsidRPr="00281DC6" w:rsidRDefault="00825941" w:rsidP="00825941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18"/>
          <w:szCs w:val="18"/>
        </w:rPr>
      </w:pPr>
    </w:p>
    <w:p w14:paraId="36ACDEC1" w14:textId="77777777" w:rsidR="00D967B4" w:rsidRPr="00D967B4" w:rsidRDefault="00D967B4" w:rsidP="00281DC6">
      <w:pPr>
        <w:spacing w:before="240" w:line="276" w:lineRule="auto"/>
        <w:ind w:left="644"/>
        <w:contextualSpacing/>
        <w:jc w:val="both"/>
        <w:rPr>
          <w:b/>
          <w:sz w:val="18"/>
          <w:szCs w:val="18"/>
        </w:rPr>
      </w:pPr>
    </w:p>
    <w:p w14:paraId="37EB3528" w14:textId="7F182924" w:rsidR="00281DC6" w:rsidRPr="001C2FDA" w:rsidRDefault="00281DC6" w:rsidP="00D967B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C2FDA">
        <w:rPr>
          <w:sz w:val="22"/>
          <w:szCs w:val="22"/>
        </w:rPr>
        <w:t>Miejscowość, ________________ dnia _______________</w:t>
      </w:r>
      <w:r w:rsidRPr="001C2FDA">
        <w:rPr>
          <w:i/>
          <w:sz w:val="22"/>
          <w:szCs w:val="22"/>
        </w:rPr>
        <w:tab/>
        <w:t>__________________________________</w:t>
      </w:r>
    </w:p>
    <w:p w14:paraId="068579BB" w14:textId="4B88B9CC" w:rsidR="00281DC6" w:rsidRDefault="00D967B4" w:rsidP="00D967B4">
      <w:pPr>
        <w:tabs>
          <w:tab w:val="center" w:pos="7655"/>
        </w:tabs>
        <w:spacing w:line="320" w:lineRule="atLeast"/>
        <w:ind w:left="5245"/>
        <w:jc w:val="center"/>
      </w:pPr>
      <w:r>
        <w:rPr>
          <w:i/>
          <w:sz w:val="18"/>
          <w:szCs w:val="18"/>
        </w:rPr>
        <w:t>podpis</w:t>
      </w: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769A3BE" w14:textId="77777777" w:rsidR="00825941" w:rsidRDefault="00825941" w:rsidP="00825941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ABBA105" w14:textId="77777777" w:rsidR="00825941" w:rsidRPr="00173016" w:rsidRDefault="00825941" w:rsidP="00825941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B1CECFE" w14:textId="77777777" w:rsidR="00825941" w:rsidRPr="00173016" w:rsidRDefault="00825941" w:rsidP="00825941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CBA9E" w14:textId="7BCA02EA" w:rsidR="003E2272" w:rsidRDefault="00365350">
    <w:pPr>
      <w:pStyle w:val="Nagwek"/>
    </w:pPr>
    <w:r w:rsidRPr="002118DD">
      <w:t>Znak sprawy: SZW/DZP/</w:t>
    </w:r>
    <w:r w:rsidR="0070534F">
      <w:t>97</w:t>
    </w:r>
    <w:r w:rsidR="002118DD" w:rsidRPr="002118DD">
      <w:t>/202</w:t>
    </w:r>
    <w:r w:rsidR="00AF061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7745E23"/>
    <w:multiLevelType w:val="hybridMultilevel"/>
    <w:tmpl w:val="944CD392"/>
    <w:lvl w:ilvl="0" w:tplc="963C2750">
      <w:start w:val="4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  <w:num w:numId="40" w16cid:durableId="642470204">
    <w:abstractNumId w:val="39"/>
  </w:num>
  <w:num w:numId="41" w16cid:durableId="1968194155">
    <w:abstractNumId w:val="38"/>
  </w:num>
  <w:num w:numId="42" w16cid:durableId="13706868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637E3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41964"/>
    <w:rsid w:val="0069440E"/>
    <w:rsid w:val="006A0EFD"/>
    <w:rsid w:val="006C2561"/>
    <w:rsid w:val="006D760D"/>
    <w:rsid w:val="006F290E"/>
    <w:rsid w:val="0070534F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25941"/>
    <w:rsid w:val="008404A5"/>
    <w:rsid w:val="00850465"/>
    <w:rsid w:val="00851BC9"/>
    <w:rsid w:val="00865D7F"/>
    <w:rsid w:val="00870C1C"/>
    <w:rsid w:val="008D4CF2"/>
    <w:rsid w:val="008F24C9"/>
    <w:rsid w:val="0091177D"/>
    <w:rsid w:val="00915BDC"/>
    <w:rsid w:val="0096723F"/>
    <w:rsid w:val="009A493B"/>
    <w:rsid w:val="009B4573"/>
    <w:rsid w:val="00A270EB"/>
    <w:rsid w:val="00A72060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16CA2"/>
    <w:rsid w:val="00B22D6B"/>
    <w:rsid w:val="00B41204"/>
    <w:rsid w:val="00B53B7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3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36</cp:revision>
  <cp:lastPrinted>2007-10-05T06:59:00Z</cp:lastPrinted>
  <dcterms:created xsi:type="dcterms:W3CDTF">2023-01-29T14:17:00Z</dcterms:created>
  <dcterms:modified xsi:type="dcterms:W3CDTF">2024-12-10T08:57:00Z</dcterms:modified>
</cp:coreProperties>
</file>