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10C4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910C43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910C43" w:rsidRPr="00910C43">
        <w:rPr>
          <w:rFonts w:ascii="Arial Narrow" w:eastAsia="Times New Roman" w:hAnsi="Arial Narrow" w:cs="Arial"/>
          <w:bCs/>
          <w:szCs w:val="20"/>
          <w:lang w:eastAsia="pl-PL"/>
        </w:rPr>
        <w:t xml:space="preserve">7 </w:t>
      </w:r>
      <w:r w:rsidRPr="00910C43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10C43" w:rsidTr="00D62E6E">
        <w:tc>
          <w:tcPr>
            <w:tcW w:w="2800" w:type="dxa"/>
            <w:shd w:val="clear" w:color="auto" w:fill="auto"/>
          </w:tcPr>
          <w:p w:rsidR="00D62E6E" w:rsidRPr="00910C4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10C43">
              <w:rPr>
                <w:rFonts w:ascii="Arial Narrow" w:hAnsi="Arial Narrow" w:cs="Arial"/>
                <w:b/>
                <w:szCs w:val="24"/>
              </w:rPr>
              <w:t>Wykonawca</w:t>
            </w:r>
            <w:r w:rsidRPr="00910C4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10C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910C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10C4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910C4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910C4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910C4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10C43" w:rsidTr="00D62E6E">
        <w:tc>
          <w:tcPr>
            <w:tcW w:w="2800" w:type="dxa"/>
            <w:shd w:val="clear" w:color="auto" w:fill="auto"/>
          </w:tcPr>
          <w:p w:rsidR="00D62E6E" w:rsidRPr="00910C4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10C4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10C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910C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10C4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910C4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910C43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910C4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910C4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459FF" w:rsidRPr="00910C43" w:rsidTr="001561B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459FF" w:rsidRPr="00910C43" w:rsidRDefault="005459FF" w:rsidP="001561B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5459FF" w:rsidRPr="00910C43" w:rsidRDefault="005459FF" w:rsidP="001561B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10C43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910C43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5459FF" w:rsidRPr="00910C43" w:rsidRDefault="005459FF" w:rsidP="001561B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459FF" w:rsidRPr="00910C43" w:rsidRDefault="005459FF" w:rsidP="001561B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910C43" w:rsidRDefault="005459F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10C4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910C43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910C43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10C43" w:rsidTr="00D62E6E">
        <w:tc>
          <w:tcPr>
            <w:tcW w:w="2269" w:type="dxa"/>
            <w:shd w:val="clear" w:color="auto" w:fill="auto"/>
          </w:tcPr>
          <w:p w:rsidR="00D62E6E" w:rsidRPr="00910C4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10C43" w:rsidRDefault="005459F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Chirurgii Naczyniowej na okres 18 miesięcy</w:t>
            </w:r>
            <w:r w:rsidR="00D62E6E" w:rsidRPr="00910C4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5459FF" w:rsidRPr="00910C43" w:rsidTr="001561B8">
        <w:tc>
          <w:tcPr>
            <w:tcW w:w="2269" w:type="dxa"/>
            <w:shd w:val="clear" w:color="auto" w:fill="auto"/>
          </w:tcPr>
          <w:p w:rsidR="005459FF" w:rsidRPr="00910C43" w:rsidRDefault="005459FF" w:rsidP="001561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59FF" w:rsidRPr="00910C43" w:rsidRDefault="005459FF" w:rsidP="001561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166/2024</w:t>
            </w:r>
          </w:p>
        </w:tc>
      </w:tr>
    </w:tbl>
    <w:p w:rsidR="00BC121E" w:rsidRPr="00910C43" w:rsidRDefault="005459F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910C4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910C43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910C43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910C43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910C43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910C43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910C4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910C43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910C43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910C4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910C43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910C43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910C43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910C43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910C4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10C43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910C43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910C43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910C43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910C4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10C43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10C4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910C4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910C4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0C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910C4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910C43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910C4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910C43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910C43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910C4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910C43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910C43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910C43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910C4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10C43" w:rsidTr="00620E37">
        <w:tc>
          <w:tcPr>
            <w:tcW w:w="2660" w:type="dxa"/>
            <w:shd w:val="clear" w:color="auto" w:fill="auto"/>
          </w:tcPr>
          <w:p w:rsidR="00BC121E" w:rsidRPr="00910C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910C4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10C4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910C4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910C4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10C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910C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10C43" w:rsidRDefault="00844A96" w:rsidP="005459F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10C4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459FF" w:rsidRPr="00910C4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910C4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910C4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910C43" w:rsidRDefault="00106AC7" w:rsidP="00BC121E">
      <w:pPr>
        <w:rPr>
          <w:rFonts w:ascii="Arial Narrow" w:hAnsi="Arial Narrow"/>
          <w:sz w:val="20"/>
        </w:rPr>
      </w:pPr>
    </w:p>
    <w:sectPr w:rsidR="00106AC7" w:rsidRPr="00910C4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8A" w:rsidRDefault="00711D8A">
      <w:r>
        <w:separator/>
      </w:r>
    </w:p>
  </w:endnote>
  <w:endnote w:type="continuationSeparator" w:id="1">
    <w:p w:rsidR="00711D8A" w:rsidRDefault="00711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C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C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9FF" w:rsidRDefault="005459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8A" w:rsidRDefault="00711D8A">
      <w:r>
        <w:separator/>
      </w:r>
    </w:p>
  </w:footnote>
  <w:footnote w:type="continuationSeparator" w:id="1">
    <w:p w:rsidR="00711D8A" w:rsidRDefault="00711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9FF" w:rsidRDefault="005459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9FF" w:rsidRDefault="005459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9FF" w:rsidRDefault="005459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9F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59F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1D8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0C43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227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2024-12-13T06:37:00Z</cp:lastPrinted>
  <dcterms:created xsi:type="dcterms:W3CDTF">2024-12-13T06:36:00Z</dcterms:created>
  <dcterms:modified xsi:type="dcterms:W3CDTF">2024-12-13T06:37:00Z</dcterms:modified>
</cp:coreProperties>
</file>