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9848AF" w:rsidRDefault="008C4F19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9848AF">
        <w:rPr>
          <w:rFonts w:ascii="Arial Narrow" w:hAnsi="Arial Narrow" w:cs="Arial"/>
          <w:sz w:val="24"/>
          <w:szCs w:val="24"/>
        </w:rPr>
        <w:t>Bydgoszcz</w:t>
      </w:r>
      <w:r w:rsidR="00986737" w:rsidRPr="009848AF">
        <w:rPr>
          <w:rFonts w:ascii="Arial Narrow" w:hAnsi="Arial Narrow" w:cs="Arial"/>
          <w:sz w:val="24"/>
          <w:szCs w:val="24"/>
        </w:rPr>
        <w:t xml:space="preserve"> dnia: </w:t>
      </w:r>
      <w:r w:rsidR="00424E7F">
        <w:rPr>
          <w:rFonts w:ascii="Arial Narrow" w:hAnsi="Arial Narrow" w:cs="Arial"/>
          <w:sz w:val="24"/>
          <w:szCs w:val="24"/>
        </w:rPr>
        <w:t>2024-12-13</w:t>
      </w:r>
    </w:p>
    <w:p w:rsidR="00986737" w:rsidRPr="009848AF" w:rsidRDefault="008C4F19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9848A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9848AF" w:rsidRDefault="008C4F19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9848AF">
        <w:rPr>
          <w:rFonts w:ascii="Arial Narrow" w:hAnsi="Arial Narrow" w:cs="Arial"/>
          <w:sz w:val="24"/>
          <w:szCs w:val="24"/>
        </w:rPr>
        <w:t>Powstańców Warszawy</w:t>
      </w:r>
      <w:r w:rsidR="00986737" w:rsidRPr="009848AF">
        <w:rPr>
          <w:rFonts w:ascii="Arial Narrow" w:hAnsi="Arial Narrow" w:cs="Arial"/>
          <w:sz w:val="24"/>
          <w:szCs w:val="24"/>
        </w:rPr>
        <w:t xml:space="preserve"> </w:t>
      </w:r>
      <w:r w:rsidRPr="009848AF">
        <w:rPr>
          <w:rFonts w:ascii="Arial Narrow" w:hAnsi="Arial Narrow" w:cs="Arial"/>
          <w:sz w:val="24"/>
          <w:szCs w:val="24"/>
        </w:rPr>
        <w:t>5</w:t>
      </w:r>
    </w:p>
    <w:p w:rsidR="00986737" w:rsidRPr="009848AF" w:rsidRDefault="008C4F19" w:rsidP="00986737">
      <w:pPr>
        <w:rPr>
          <w:rFonts w:ascii="Arial Narrow" w:hAnsi="Arial Narrow" w:cs="Arial"/>
          <w:sz w:val="24"/>
          <w:szCs w:val="24"/>
        </w:rPr>
      </w:pPr>
      <w:r w:rsidRPr="009848AF">
        <w:rPr>
          <w:rFonts w:ascii="Arial Narrow" w:hAnsi="Arial Narrow" w:cs="Arial"/>
          <w:sz w:val="24"/>
          <w:szCs w:val="24"/>
        </w:rPr>
        <w:t>85-681</w:t>
      </w:r>
      <w:r w:rsidR="00986737" w:rsidRPr="009848AF">
        <w:rPr>
          <w:rFonts w:ascii="Arial Narrow" w:hAnsi="Arial Narrow" w:cs="Arial"/>
          <w:sz w:val="24"/>
          <w:szCs w:val="24"/>
        </w:rPr>
        <w:t xml:space="preserve"> </w:t>
      </w:r>
      <w:r w:rsidRPr="009848AF">
        <w:rPr>
          <w:rFonts w:ascii="Arial Narrow" w:hAnsi="Arial Narrow" w:cs="Arial"/>
          <w:sz w:val="24"/>
          <w:szCs w:val="24"/>
        </w:rPr>
        <w:t>Bydgoszcz</w:t>
      </w:r>
    </w:p>
    <w:p w:rsidR="00986737" w:rsidRPr="009848AF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9848A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9848AF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9848AF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9848AF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9848AF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9848AF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  <w:r w:rsidR="00240EB4">
              <w:rPr>
                <w:rFonts w:ascii="Arial Narrow" w:hAnsi="Arial Narrow" w:cs="Arial"/>
                <w:b/>
                <w:spacing w:val="20"/>
                <w:sz w:val="28"/>
              </w:rPr>
              <w:t>- SPROSTOWANIE</w:t>
            </w:r>
          </w:p>
        </w:tc>
      </w:tr>
    </w:tbl>
    <w:p w:rsidR="00986737" w:rsidRPr="009848AF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9848AF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9848AF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9848AF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9848AF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9848AF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9848AF" w:rsidTr="005A632E">
        <w:tc>
          <w:tcPr>
            <w:tcW w:w="2269" w:type="dxa"/>
            <w:shd w:val="clear" w:color="auto" w:fill="auto"/>
          </w:tcPr>
          <w:p w:rsidR="00986737" w:rsidRPr="009848AF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9848AF" w:rsidRDefault="008C4F19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bCs/>
                <w:sz w:val="24"/>
                <w:szCs w:val="24"/>
              </w:rPr>
              <w:t>Dostawy sukcesywne strzykawek, igieł i przyrządów na okres 24 miesięcy</w:t>
            </w:r>
            <w:r w:rsidR="00986737" w:rsidRPr="009848AF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8C4F19" w:rsidRPr="009848AF" w:rsidTr="009848AF">
        <w:tc>
          <w:tcPr>
            <w:tcW w:w="2269" w:type="dxa"/>
            <w:shd w:val="clear" w:color="auto" w:fill="auto"/>
          </w:tcPr>
          <w:p w:rsidR="008C4F19" w:rsidRPr="009848AF" w:rsidRDefault="008C4F19" w:rsidP="009848A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C4F19" w:rsidRPr="009848AF" w:rsidRDefault="008C4F19" w:rsidP="009848A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bCs/>
                <w:sz w:val="24"/>
                <w:szCs w:val="24"/>
              </w:rPr>
              <w:t>143/2024</w:t>
            </w:r>
          </w:p>
        </w:tc>
      </w:tr>
    </w:tbl>
    <w:p w:rsidR="00810A91" w:rsidRDefault="00810A91" w:rsidP="00810A9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Zamawiający informuje, że w</w:t>
      </w:r>
      <w:r w:rsidR="00240EB4">
        <w:rPr>
          <w:rFonts w:ascii="Arial Narrow" w:hAnsi="Arial Narrow" w:cs="Arial"/>
          <w:sz w:val="24"/>
          <w:szCs w:val="24"/>
        </w:rPr>
        <w:t>e</w:t>
      </w:r>
      <w:r>
        <w:rPr>
          <w:rFonts w:ascii="Arial Narrow" w:hAnsi="Arial Narrow" w:cs="Arial"/>
          <w:sz w:val="24"/>
          <w:szCs w:val="24"/>
        </w:rPr>
        <w:t xml:space="preserve"> wcześniej przesłanej Informacji z otwarcia ofert nie uwzględnił zadania nr 14 dla firmy Medan Sp. J. Pawlak i </w:t>
      </w:r>
      <w:proofErr w:type="spellStart"/>
      <w:r>
        <w:rPr>
          <w:rFonts w:ascii="Arial Narrow" w:hAnsi="Arial Narrow" w:cs="Arial"/>
          <w:sz w:val="24"/>
          <w:szCs w:val="24"/>
        </w:rPr>
        <w:t>s-ka</w:t>
      </w:r>
      <w:proofErr w:type="spellEnd"/>
    </w:p>
    <w:p w:rsidR="00810A91" w:rsidRDefault="00810A91" w:rsidP="00810A9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Poniżej przesyłam poprawioną i aktualną Informację z otwarcia ofert.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9848AF" w:rsidTr="005A632E">
        <w:tc>
          <w:tcPr>
            <w:tcW w:w="1276" w:type="dxa"/>
            <w:shd w:val="clear" w:color="auto" w:fill="F2F2F2"/>
            <w:vAlign w:val="center"/>
          </w:tcPr>
          <w:p w:rsidR="006B27ED" w:rsidRPr="009848AF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9848AF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48AF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48AF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48A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Medicus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 Spółka komandytowo-akcyjna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Browarowa 21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9 828.00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Paul Hartmann Polska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Żeromskiego 17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64 454.40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Paul Hartmann Polska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Żeromskiego 17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1 446.34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Polmil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sp. z o. 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Przemysłowa 8 B </w:t>
            </w:r>
          </w:p>
          <w:p w:rsidR="008C4F19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85-758 BYDGOSZCZ</w:t>
            </w:r>
          </w:p>
          <w:p w:rsidR="009848AF" w:rsidRPr="009848AF" w:rsidRDefault="009848AF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322 056.00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Polmil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sp. z o. 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Przemysłowa 8 B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85-758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32 076.00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SINMED Sp. z o. 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Graniczna 32B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44-178 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36 379.80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SINMED Sp. z o. 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Graniczna 32B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44-178 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5 832.00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SINMED Sp. z o. 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Graniczna 32B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44-178 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3 045.60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Billmed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Sp.zo.o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Krypska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24/1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44 496.00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Billmed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Sp.zo.o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Krypska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24/1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4 752.00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Billmed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Sp.zo.o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Krypska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24/1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19 440.00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Billmed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Sp.zo.o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Krypska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24/1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237 600.00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Advance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Europe Sp. z o.o. Biuro Techniczno-Handlowe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Fasolowa 31A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02-482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10 281.60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Advance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Europe Sp. z o.o. Biuro Techniczno-Handlowe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Fasolowa 31A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02-482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2 030.40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Advance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Europe Sp. z o.o. Biuro Techniczno-Handlowe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Fasolowa 31A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02-482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10 270.80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MedProf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Domaniewska 17/19/133 </w:t>
            </w:r>
          </w:p>
          <w:p w:rsidR="008C4F19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02-672 Warszawa</w:t>
            </w:r>
          </w:p>
          <w:p w:rsidR="009848AF" w:rsidRPr="009848AF" w:rsidRDefault="009848AF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254 016.00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lastRenderedPageBreak/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Bestmed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Solutions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Sp. z o. 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Legionów 241A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43-502 Czechowice-Dziedzice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295 812.00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Optimed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Pro-Office A.P. Szewczyk Sp. Jawna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Forteczna 5/Fort 47A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32-086 Węgrzce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3 304.80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Pod Borem 18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292 788.00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Pod Borem 18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48 364.13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Pod Borem 18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24 188.76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Pod Borem 18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328 536.00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Pod Borem 18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4 298.40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Pod Borem 18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241 164.00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Pod Borem 18 </w:t>
            </w:r>
          </w:p>
          <w:p w:rsidR="008C4F19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41-808 Zabrze</w:t>
            </w:r>
          </w:p>
          <w:p w:rsidR="009848AF" w:rsidRPr="009848AF" w:rsidRDefault="009848AF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29 224.80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lastRenderedPageBreak/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Pod Borem 18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95 491.44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Pod Borem 18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1 275.26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Medan Sp. jawna Pawlak i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s-ka</w:t>
            </w:r>
            <w:proofErr w:type="spellEnd"/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Franza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Blumwego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21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85-862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39 975.12 zł</w:t>
            </w:r>
          </w:p>
        </w:tc>
      </w:tr>
      <w:tr w:rsidR="00490C75" w:rsidRPr="009848AF" w:rsidTr="009848AF">
        <w:tc>
          <w:tcPr>
            <w:tcW w:w="1276" w:type="dxa"/>
            <w:shd w:val="clear" w:color="auto" w:fill="auto"/>
            <w:vAlign w:val="center"/>
          </w:tcPr>
          <w:p w:rsidR="00490C75" w:rsidRPr="00810A91" w:rsidRDefault="00490C75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0A91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90C75" w:rsidRPr="00810A91" w:rsidRDefault="00490C75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0A91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490C75" w:rsidRPr="00810A91" w:rsidRDefault="00490C75" w:rsidP="00490C7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10A91">
              <w:rPr>
                <w:rFonts w:ascii="Arial Narrow" w:hAnsi="Arial Narrow" w:cs="Arial"/>
                <w:sz w:val="24"/>
                <w:szCs w:val="24"/>
              </w:rPr>
              <w:t xml:space="preserve">Medan Sp. jawna Pawlak i </w:t>
            </w:r>
            <w:proofErr w:type="spellStart"/>
            <w:r w:rsidRPr="00810A91">
              <w:rPr>
                <w:rFonts w:ascii="Arial Narrow" w:hAnsi="Arial Narrow" w:cs="Arial"/>
                <w:sz w:val="24"/>
                <w:szCs w:val="24"/>
              </w:rPr>
              <w:t>s-ka</w:t>
            </w:r>
            <w:proofErr w:type="spellEnd"/>
          </w:p>
          <w:p w:rsidR="00490C75" w:rsidRPr="00810A91" w:rsidRDefault="00490C75" w:rsidP="00490C7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10A91">
              <w:rPr>
                <w:rFonts w:ascii="Arial Narrow" w:hAnsi="Arial Narrow" w:cs="Arial"/>
                <w:sz w:val="24"/>
                <w:szCs w:val="24"/>
              </w:rPr>
              <w:t xml:space="preserve">Franza </w:t>
            </w:r>
            <w:proofErr w:type="spellStart"/>
            <w:r w:rsidRPr="00810A91">
              <w:rPr>
                <w:rFonts w:ascii="Arial Narrow" w:hAnsi="Arial Narrow" w:cs="Arial"/>
                <w:sz w:val="24"/>
                <w:szCs w:val="24"/>
              </w:rPr>
              <w:t>Blumwego</w:t>
            </w:r>
            <w:proofErr w:type="spellEnd"/>
            <w:r w:rsidRPr="00810A91">
              <w:rPr>
                <w:rFonts w:ascii="Arial Narrow" w:hAnsi="Arial Narrow" w:cs="Arial"/>
                <w:sz w:val="24"/>
                <w:szCs w:val="24"/>
              </w:rPr>
              <w:t xml:space="preserve"> 21 </w:t>
            </w:r>
          </w:p>
          <w:p w:rsidR="00490C75" w:rsidRPr="00810A91" w:rsidRDefault="00490C75" w:rsidP="00490C7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10A91">
              <w:rPr>
                <w:rFonts w:ascii="Arial Narrow" w:hAnsi="Arial Narrow" w:cs="Arial"/>
                <w:sz w:val="24"/>
                <w:szCs w:val="24"/>
              </w:rPr>
              <w:t>85-862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90C75" w:rsidRPr="00810A91" w:rsidRDefault="00490C75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0A91">
              <w:rPr>
                <w:rFonts w:ascii="Arial Narrow" w:hAnsi="Arial Narrow" w:cs="Arial"/>
                <w:sz w:val="24"/>
                <w:szCs w:val="24"/>
              </w:rPr>
              <w:t>176 739,84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Bialmed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Kazimierzowska 46/48/35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305 770.00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Bialmed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Kazimierzowska 46/48/35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53 826.30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Bialmed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Kazimierzowska 46/48/35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22 551.40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Bialmed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Kazimierzowska 46/48/35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10 000.00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Bialmed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Kazimierzowska 46/48/35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260 400.00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Bialmed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Kazimierzowska 46/48/35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5 720.00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Bialmed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Kazimierzowska 46/48/35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31 020.00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Bialmed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Kazimierzowska 46/48/35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2 198.40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lastRenderedPageBreak/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SKAMEX Spółka Akcyjna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ul. Częstochowska 38/52 </w:t>
            </w:r>
          </w:p>
          <w:p w:rsidR="008C4F19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93-121 Łódź</w:t>
            </w:r>
          </w:p>
          <w:p w:rsidR="009848AF" w:rsidRPr="009848AF" w:rsidRDefault="009848AF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402 667.20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SKAMEX Spółka Akcyjna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ul. Częstochowska 38/52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542 052.00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SKAMEX Spółka Akcyjna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ul. Częstochowska 38/52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192 240.00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SKAMEX Spółka Akcyjna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ul. Częstochowska 38/52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33 858.00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J.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Chodacki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>, A. Misztal „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Medica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>” Spółka Jawna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PRZEMYSŁOWA 4A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59-300 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276 855.84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J.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Chodacki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>, A. Misztal „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Medica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>” Spółka Jawna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PRZEMYSŁOWA 4A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59-300 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333 396.00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J.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Chodacki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>, A. Misztal „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Medica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>” Spółka Jawna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PRZEMYSŁOWA 4A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59-300 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124 632.00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J.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Chodacki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>, A. Misztal „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Medica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>” Spółka Jawna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PRZEMYSŁOWA 4A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59-300 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29 937.60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J.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Chodacki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>, A. Misztal „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Medica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>” Spółka Jawna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PRZEMYSŁOWA 4A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59-300 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5 184.00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KD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Medical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Legionów 192B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43-502 Czechowice-Dziedzice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279 012.60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KD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Medical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Legionów 192B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43-502 Czechowice-Dziedzice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49 988.23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KD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Medical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Legionów 192B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lastRenderedPageBreak/>
              <w:t>43-502 Czechowice-Dziedzice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lastRenderedPageBreak/>
              <w:t>13 930.92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lastRenderedPageBreak/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KD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Medical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Legionów 192B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43-502 Czechowice-Dziedzice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642 816.00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KD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Medical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Legionów 192B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43-502 Czechowice-Dziedzice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172 692.00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KD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Medical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Legionów 192B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43-502 Czechowice-Dziedzice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31 006.80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KD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Medical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Legionów 192B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43-502 Czechowice-Dziedzice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3 369.60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KD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Medical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Legionów 192B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43-502 Czechowice-Dziedzice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88 817.04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KD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Medical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Legionów 192B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43-502 Czechowice-Dziedzice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74.52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VYGON Polska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ul. Francuska 39/6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03-905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51 716.88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VYGON Polska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ul. Francuska 39/6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03-905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3 564.00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Beryl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Poland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ul. </w:t>
            </w:r>
            <w:proofErr w:type="spellStart"/>
            <w:r w:rsidR="00A8328C">
              <w:rPr>
                <w:rFonts w:ascii="Arial Narrow" w:hAnsi="Arial Narrow" w:cs="Arial"/>
                <w:sz w:val="24"/>
                <w:szCs w:val="24"/>
              </w:rPr>
              <w:t>Rtm</w:t>
            </w:r>
            <w:proofErr w:type="spellEnd"/>
            <w:r w:rsidR="00A8328C">
              <w:rPr>
                <w:rFonts w:ascii="Arial Narrow" w:hAnsi="Arial Narrow" w:cs="Arial"/>
                <w:sz w:val="24"/>
                <w:szCs w:val="24"/>
              </w:rPr>
              <w:t>. Witolda Pileckiego 59/151</w:t>
            </w:r>
          </w:p>
          <w:p w:rsidR="008C4F19" w:rsidRPr="009848AF" w:rsidRDefault="008C4F19" w:rsidP="00A8328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02-</w:t>
            </w:r>
            <w:r w:rsidR="00A8328C">
              <w:rPr>
                <w:rFonts w:ascii="Arial Narrow" w:hAnsi="Arial Narrow" w:cs="Arial"/>
                <w:sz w:val="24"/>
                <w:szCs w:val="24"/>
              </w:rPr>
              <w:t>781</w:t>
            </w: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11 011.68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Beryl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Poland Sp. z o.o.</w:t>
            </w:r>
          </w:p>
          <w:p w:rsidR="00A8328C" w:rsidRPr="009848AF" w:rsidRDefault="00A8328C" w:rsidP="00A8328C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Arial Narrow" w:hAnsi="Arial Narrow" w:cs="Arial"/>
                <w:sz w:val="24"/>
                <w:szCs w:val="24"/>
              </w:rPr>
              <w:t>Rtm</w:t>
            </w:r>
            <w:proofErr w:type="spellEnd"/>
            <w:r>
              <w:rPr>
                <w:rFonts w:ascii="Arial Narrow" w:hAnsi="Arial Narrow" w:cs="Arial"/>
                <w:sz w:val="24"/>
                <w:szCs w:val="24"/>
              </w:rPr>
              <w:t>. Witolda Pileckiego 59/151</w:t>
            </w:r>
          </w:p>
          <w:p w:rsidR="008C4F19" w:rsidRPr="009848AF" w:rsidRDefault="008C4F19" w:rsidP="00A8328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02-</w:t>
            </w:r>
            <w:r w:rsidR="00A8328C">
              <w:rPr>
                <w:rFonts w:ascii="Arial Narrow" w:hAnsi="Arial Narrow" w:cs="Arial"/>
                <w:sz w:val="24"/>
                <w:szCs w:val="24"/>
              </w:rPr>
              <w:t>781</w:t>
            </w: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1 686.53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Beryl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Poland Sp. z o.o.</w:t>
            </w:r>
          </w:p>
          <w:p w:rsidR="00A8328C" w:rsidRPr="009848AF" w:rsidRDefault="00A8328C" w:rsidP="00A8328C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Arial Narrow" w:hAnsi="Arial Narrow" w:cs="Arial"/>
                <w:sz w:val="24"/>
                <w:szCs w:val="24"/>
              </w:rPr>
              <w:t>Rtm</w:t>
            </w:r>
            <w:proofErr w:type="spellEnd"/>
            <w:r>
              <w:rPr>
                <w:rFonts w:ascii="Arial Narrow" w:hAnsi="Arial Narrow" w:cs="Arial"/>
                <w:sz w:val="24"/>
                <w:szCs w:val="24"/>
              </w:rPr>
              <w:t>. Witolda Pileckiego 59/151</w:t>
            </w:r>
          </w:p>
          <w:p w:rsidR="008C4F19" w:rsidRPr="009848AF" w:rsidRDefault="008C4F19" w:rsidP="00A8328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02-</w:t>
            </w:r>
            <w:r w:rsidR="00A8328C">
              <w:rPr>
                <w:rFonts w:ascii="Arial Narrow" w:hAnsi="Arial Narrow" w:cs="Arial"/>
                <w:sz w:val="24"/>
                <w:szCs w:val="24"/>
              </w:rPr>
              <w:t>781</w:t>
            </w: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10 303.20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Beryl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Poland Sp. z o.o.</w:t>
            </w:r>
          </w:p>
          <w:p w:rsidR="00A8328C" w:rsidRPr="009848AF" w:rsidRDefault="00A8328C" w:rsidP="00A8328C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Arial Narrow" w:hAnsi="Arial Narrow" w:cs="Arial"/>
                <w:sz w:val="24"/>
                <w:szCs w:val="24"/>
              </w:rPr>
              <w:t>Rtm</w:t>
            </w:r>
            <w:proofErr w:type="spellEnd"/>
            <w:r>
              <w:rPr>
                <w:rFonts w:ascii="Arial Narrow" w:hAnsi="Arial Narrow" w:cs="Arial"/>
                <w:sz w:val="24"/>
                <w:szCs w:val="24"/>
              </w:rPr>
              <w:t>. Witolda Pileckiego 59/151</w:t>
            </w:r>
          </w:p>
          <w:p w:rsidR="008C4F19" w:rsidRPr="009848AF" w:rsidRDefault="008C4F19" w:rsidP="00A8328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02-</w:t>
            </w:r>
            <w:r w:rsidR="00A8328C">
              <w:rPr>
                <w:rFonts w:ascii="Arial Narrow" w:hAnsi="Arial Narrow" w:cs="Arial"/>
                <w:sz w:val="24"/>
                <w:szCs w:val="24"/>
              </w:rPr>
              <w:t>781</w:t>
            </w: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26 267.33 zł</w:t>
            </w:r>
          </w:p>
        </w:tc>
      </w:tr>
    </w:tbl>
    <w:p w:rsidR="00A80738" w:rsidRDefault="00A80738" w:rsidP="00986737">
      <w:pPr>
        <w:pStyle w:val="Tekstpodstawowy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9848AF">
        <w:rPr>
          <w:rFonts w:ascii="Arial Narrow" w:hAnsi="Arial Narrow" w:cs="Arial"/>
          <w:i/>
          <w:szCs w:val="24"/>
        </w:rPr>
        <w:t>Zamawiający</w:t>
      </w:r>
    </w:p>
    <w:p w:rsidR="00A8328C" w:rsidRPr="00810A91" w:rsidRDefault="00A8328C" w:rsidP="00A832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810A91">
        <w:rPr>
          <w:rFonts w:ascii="Arial Narrow" w:hAnsi="Arial Narrow"/>
          <w:sz w:val="16"/>
          <w:szCs w:val="16"/>
        </w:rPr>
        <w:t>ano w 1 egz. na 3 ark.</w:t>
      </w:r>
    </w:p>
    <w:p w:rsidR="00A8328C" w:rsidRPr="00810A91" w:rsidRDefault="00A8328C" w:rsidP="00A832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810A91">
        <w:rPr>
          <w:rFonts w:ascii="Arial Narrow" w:hAnsi="Arial Narrow"/>
          <w:sz w:val="16"/>
          <w:szCs w:val="16"/>
        </w:rPr>
        <w:t xml:space="preserve">Egz. 1 –platforma: e-propublico.pl, strona </w:t>
      </w:r>
      <w:proofErr w:type="spellStart"/>
      <w:r w:rsidRPr="00810A91">
        <w:rPr>
          <w:rFonts w:ascii="Arial Narrow" w:hAnsi="Arial Narrow"/>
          <w:sz w:val="16"/>
          <w:szCs w:val="16"/>
        </w:rPr>
        <w:t>www</w:t>
      </w:r>
      <w:proofErr w:type="spellEnd"/>
      <w:r w:rsidRPr="00810A91">
        <w:rPr>
          <w:rFonts w:ascii="Arial Narrow" w:hAnsi="Arial Narrow"/>
          <w:sz w:val="16"/>
          <w:szCs w:val="16"/>
        </w:rPr>
        <w:t xml:space="preserve"> Zamawiającego, </w:t>
      </w:r>
      <w:proofErr w:type="spellStart"/>
      <w:r w:rsidRPr="00810A91">
        <w:rPr>
          <w:rFonts w:ascii="Arial Narrow" w:hAnsi="Arial Narrow"/>
          <w:sz w:val="16"/>
          <w:szCs w:val="16"/>
        </w:rPr>
        <w:t>SZPubl</w:t>
      </w:r>
      <w:proofErr w:type="spellEnd"/>
      <w:r w:rsidRPr="00810A91">
        <w:rPr>
          <w:rFonts w:ascii="Arial Narrow" w:hAnsi="Arial Narrow"/>
          <w:sz w:val="16"/>
          <w:szCs w:val="16"/>
        </w:rPr>
        <w:t>. T2612 B5</w:t>
      </w:r>
    </w:p>
    <w:p w:rsidR="00A8328C" w:rsidRPr="00810A91" w:rsidRDefault="00A8328C" w:rsidP="00A8328C">
      <w:pPr>
        <w:rPr>
          <w:rFonts w:ascii="Arial Narrow" w:hAnsi="Arial Narrow"/>
          <w:sz w:val="16"/>
          <w:szCs w:val="16"/>
        </w:rPr>
      </w:pPr>
      <w:r w:rsidRPr="00810A91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A8328C" w:rsidRPr="00810A91" w:rsidRDefault="00810A91" w:rsidP="00A8328C">
      <w:pPr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>Data: 13</w:t>
      </w:r>
      <w:r w:rsidR="00A8328C" w:rsidRPr="00810A91">
        <w:rPr>
          <w:rFonts w:ascii="Arial Narrow" w:hAnsi="Arial Narrow"/>
          <w:sz w:val="16"/>
          <w:szCs w:val="16"/>
        </w:rPr>
        <w:t>.12.2024 r.</w:t>
      </w:r>
    </w:p>
    <w:sectPr w:rsidR="00A8328C" w:rsidRPr="00810A91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1C1F" w:rsidRDefault="00651C1F">
      <w:r>
        <w:separator/>
      </w:r>
    </w:p>
  </w:endnote>
  <w:endnote w:type="continuationSeparator" w:id="1">
    <w:p w:rsidR="00651C1F" w:rsidRDefault="00651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8AF" w:rsidRDefault="00585D0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848A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848A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848AF" w:rsidRDefault="009848A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8AF" w:rsidRPr="00986737" w:rsidRDefault="00585D0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848AF" w:rsidRPr="00986737" w:rsidRDefault="009848AF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585D07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585D07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40EB4">
      <w:rPr>
        <w:rFonts w:ascii="Arial" w:eastAsia="Calibri" w:hAnsi="Arial"/>
        <w:noProof/>
        <w:sz w:val="18"/>
        <w:szCs w:val="18"/>
        <w:lang w:eastAsia="en-US"/>
      </w:rPr>
      <w:t>1</w:t>
    </w:r>
    <w:r w:rsidR="00585D07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585D07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585D07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40EB4">
      <w:rPr>
        <w:rFonts w:ascii="Arial" w:eastAsia="Calibri" w:hAnsi="Arial"/>
        <w:noProof/>
        <w:sz w:val="18"/>
        <w:szCs w:val="18"/>
        <w:lang w:eastAsia="en-US"/>
      </w:rPr>
      <w:t>6</w:t>
    </w:r>
    <w:r w:rsidR="00585D07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8AF" w:rsidRDefault="009848AF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848AF" w:rsidRDefault="009848AF">
    <w:pPr>
      <w:pStyle w:val="Stopka"/>
      <w:tabs>
        <w:tab w:val="clear" w:pos="4536"/>
      </w:tabs>
      <w:jc w:val="center"/>
    </w:pPr>
  </w:p>
  <w:p w:rsidR="009848AF" w:rsidRDefault="009848AF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585D0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85D07">
      <w:rPr>
        <w:rStyle w:val="Numerstrony"/>
      </w:rPr>
      <w:fldChar w:fldCharType="separate"/>
    </w:r>
    <w:r>
      <w:rPr>
        <w:rStyle w:val="Numerstrony"/>
        <w:noProof/>
      </w:rPr>
      <w:t>1</w:t>
    </w:r>
    <w:r w:rsidR="00585D07">
      <w:rPr>
        <w:rStyle w:val="Numerstrony"/>
      </w:rPr>
      <w:fldChar w:fldCharType="end"/>
    </w:r>
    <w:r>
      <w:rPr>
        <w:rStyle w:val="Numerstrony"/>
      </w:rPr>
      <w:t>/</w:t>
    </w:r>
    <w:r w:rsidR="00585D0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85D07">
      <w:rPr>
        <w:rStyle w:val="Numerstrony"/>
      </w:rPr>
      <w:fldChar w:fldCharType="separate"/>
    </w:r>
    <w:r w:rsidR="00240EB4">
      <w:rPr>
        <w:rStyle w:val="Numerstrony"/>
        <w:noProof/>
      </w:rPr>
      <w:t>6</w:t>
    </w:r>
    <w:r w:rsidR="00585D0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1C1F" w:rsidRDefault="00651C1F">
      <w:r>
        <w:separator/>
      </w:r>
    </w:p>
  </w:footnote>
  <w:footnote w:type="continuationSeparator" w:id="1">
    <w:p w:rsidR="00651C1F" w:rsidRDefault="00651C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8AF" w:rsidRDefault="009848A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8AF" w:rsidRDefault="009848A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8AF" w:rsidRDefault="009848A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C4F19"/>
    <w:rsid w:val="00007727"/>
    <w:rsid w:val="00017720"/>
    <w:rsid w:val="00035488"/>
    <w:rsid w:val="000D7F25"/>
    <w:rsid w:val="000E00E5"/>
    <w:rsid w:val="00173B20"/>
    <w:rsid w:val="001C69FF"/>
    <w:rsid w:val="0023318D"/>
    <w:rsid w:val="00240EB4"/>
    <w:rsid w:val="00390CB2"/>
    <w:rsid w:val="003D72FD"/>
    <w:rsid w:val="00423179"/>
    <w:rsid w:val="00424E7F"/>
    <w:rsid w:val="004674B6"/>
    <w:rsid w:val="00490C75"/>
    <w:rsid w:val="00490DC0"/>
    <w:rsid w:val="00493F8C"/>
    <w:rsid w:val="004A0CA5"/>
    <w:rsid w:val="004C7E9B"/>
    <w:rsid w:val="005614F2"/>
    <w:rsid w:val="00577BC6"/>
    <w:rsid w:val="00585D07"/>
    <w:rsid w:val="005A632E"/>
    <w:rsid w:val="00651C1F"/>
    <w:rsid w:val="0069085C"/>
    <w:rsid w:val="006B27ED"/>
    <w:rsid w:val="006B65EC"/>
    <w:rsid w:val="006F3AD4"/>
    <w:rsid w:val="00810A91"/>
    <w:rsid w:val="008402B3"/>
    <w:rsid w:val="00843263"/>
    <w:rsid w:val="00861E75"/>
    <w:rsid w:val="008C4F19"/>
    <w:rsid w:val="009848AF"/>
    <w:rsid w:val="00986737"/>
    <w:rsid w:val="009D19BD"/>
    <w:rsid w:val="009F189D"/>
    <w:rsid w:val="00A80738"/>
    <w:rsid w:val="00A8328C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C65CB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8328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8328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1041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2024-12-13T09:23:00Z</cp:lastPrinted>
  <dcterms:created xsi:type="dcterms:W3CDTF">2024-12-13T09:23:00Z</dcterms:created>
  <dcterms:modified xsi:type="dcterms:W3CDTF">2024-12-13T09:23:00Z</dcterms:modified>
</cp:coreProperties>
</file>