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94FC8A" w14:textId="77777777" w:rsidR="00986737" w:rsidRPr="006005DC" w:rsidRDefault="00DD7A8B" w:rsidP="006005DC">
      <w:pPr>
        <w:spacing w:after="600" w:line="276" w:lineRule="auto"/>
        <w:jc w:val="right"/>
        <w:rPr>
          <w:sz w:val="24"/>
          <w:szCs w:val="24"/>
        </w:rPr>
      </w:pPr>
      <w:bookmarkStart w:id="0" w:name="_Hlk52197885"/>
      <w:r w:rsidRPr="006005DC">
        <w:rPr>
          <w:sz w:val="24"/>
          <w:szCs w:val="24"/>
        </w:rPr>
        <w:t>Kraków</w:t>
      </w:r>
      <w:r w:rsidR="00986737" w:rsidRPr="006005DC">
        <w:rPr>
          <w:sz w:val="24"/>
          <w:szCs w:val="24"/>
        </w:rPr>
        <w:t xml:space="preserve"> dnia: </w:t>
      </w:r>
      <w:r w:rsidRPr="006005DC">
        <w:rPr>
          <w:sz w:val="24"/>
          <w:szCs w:val="24"/>
        </w:rPr>
        <w:t>2024-12-13</w:t>
      </w:r>
    </w:p>
    <w:p w14:paraId="07A9322C" w14:textId="77777777" w:rsidR="00DD7A8B" w:rsidRPr="006005DC" w:rsidRDefault="00DD7A8B" w:rsidP="006005DC">
      <w:pPr>
        <w:spacing w:line="276" w:lineRule="auto"/>
        <w:rPr>
          <w:b/>
          <w:bCs/>
          <w:sz w:val="24"/>
          <w:szCs w:val="24"/>
        </w:rPr>
      </w:pPr>
      <w:r w:rsidRPr="006005DC">
        <w:rPr>
          <w:b/>
          <w:bCs/>
          <w:sz w:val="24"/>
          <w:szCs w:val="24"/>
        </w:rPr>
        <w:t>Szpital Miejski Specjalistyczny</w:t>
      </w:r>
    </w:p>
    <w:p w14:paraId="00F6752A" w14:textId="77777777" w:rsidR="00DD7A8B" w:rsidRPr="006005DC" w:rsidRDefault="00DD7A8B" w:rsidP="006005DC">
      <w:pPr>
        <w:spacing w:line="276" w:lineRule="auto"/>
        <w:rPr>
          <w:b/>
          <w:bCs/>
          <w:sz w:val="24"/>
          <w:szCs w:val="24"/>
        </w:rPr>
      </w:pPr>
      <w:r w:rsidRPr="006005DC">
        <w:rPr>
          <w:b/>
          <w:bCs/>
          <w:sz w:val="24"/>
          <w:szCs w:val="24"/>
        </w:rPr>
        <w:t>im. Gabriela Narutowicza w Krakowie</w:t>
      </w:r>
    </w:p>
    <w:p w14:paraId="43FF3CF6" w14:textId="77777777" w:rsidR="00986737" w:rsidRPr="006005DC" w:rsidRDefault="00DD7A8B" w:rsidP="006005DC">
      <w:pPr>
        <w:spacing w:line="276" w:lineRule="auto"/>
        <w:rPr>
          <w:sz w:val="24"/>
          <w:szCs w:val="24"/>
        </w:rPr>
      </w:pPr>
      <w:r w:rsidRPr="006005DC">
        <w:rPr>
          <w:sz w:val="24"/>
          <w:szCs w:val="24"/>
        </w:rPr>
        <w:t>ul. Prądnicka</w:t>
      </w:r>
      <w:r w:rsidR="00986737" w:rsidRPr="006005DC">
        <w:rPr>
          <w:sz w:val="24"/>
          <w:szCs w:val="24"/>
        </w:rPr>
        <w:t xml:space="preserve"> </w:t>
      </w:r>
      <w:r w:rsidRPr="006005DC">
        <w:rPr>
          <w:sz w:val="24"/>
          <w:szCs w:val="24"/>
        </w:rPr>
        <w:t>35-37</w:t>
      </w:r>
    </w:p>
    <w:p w14:paraId="099B5DE8" w14:textId="392FF334" w:rsidR="00986737" w:rsidRDefault="00DD7A8B" w:rsidP="006005DC">
      <w:pPr>
        <w:spacing w:line="276" w:lineRule="auto"/>
        <w:rPr>
          <w:sz w:val="24"/>
          <w:szCs w:val="24"/>
        </w:rPr>
      </w:pPr>
      <w:r w:rsidRPr="006005DC">
        <w:rPr>
          <w:sz w:val="24"/>
          <w:szCs w:val="24"/>
        </w:rPr>
        <w:t>31-202</w:t>
      </w:r>
      <w:r w:rsidR="00986737" w:rsidRPr="006005DC">
        <w:rPr>
          <w:sz w:val="24"/>
          <w:szCs w:val="24"/>
        </w:rPr>
        <w:t xml:space="preserve"> </w:t>
      </w:r>
      <w:r w:rsidRPr="006005DC">
        <w:rPr>
          <w:sz w:val="24"/>
          <w:szCs w:val="24"/>
        </w:rPr>
        <w:t>Kraków</w:t>
      </w:r>
    </w:p>
    <w:p w14:paraId="11D93DCB" w14:textId="77777777" w:rsidR="006005DC" w:rsidRPr="006005DC" w:rsidRDefault="006005DC" w:rsidP="006005DC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6005DC" w14:paraId="28F6614E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6E4268" w14:textId="77777777" w:rsidR="00986737" w:rsidRPr="006005DC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6005DC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0360F3DB" w14:textId="6D6E837F" w:rsidR="00986737" w:rsidRPr="006005DC" w:rsidRDefault="006005DC" w:rsidP="006005DC">
      <w:pPr>
        <w:pStyle w:val="Nagwek"/>
        <w:tabs>
          <w:tab w:val="clear" w:pos="4536"/>
        </w:tabs>
        <w:spacing w:after="360"/>
        <w:rPr>
          <w:sz w:val="22"/>
          <w:szCs w:val="22"/>
        </w:rPr>
      </w:pPr>
      <w:r>
        <w:rPr>
          <w:rFonts w:eastAsia="Calibri"/>
          <w:sz w:val="24"/>
          <w:szCs w:val="24"/>
          <w:lang w:eastAsia="en-US"/>
        </w:rPr>
        <w:br/>
      </w:r>
      <w:r w:rsidR="00986737" w:rsidRPr="006005DC">
        <w:rPr>
          <w:rFonts w:eastAsia="Calibri"/>
          <w:sz w:val="22"/>
          <w:szCs w:val="22"/>
          <w:lang w:eastAsia="en-US"/>
        </w:rPr>
        <w:t xml:space="preserve">Dotyczy </w:t>
      </w:r>
      <w:r w:rsidR="00986737" w:rsidRPr="006005DC">
        <w:rPr>
          <w:sz w:val="22"/>
          <w:szCs w:val="22"/>
        </w:rPr>
        <w:t>postępowania o udzielenie zamówienia publicznego</w:t>
      </w:r>
      <w:r w:rsidR="00986737" w:rsidRPr="006005DC">
        <w:rPr>
          <w:rFonts w:eastAsia="Calibri"/>
          <w:sz w:val="22"/>
          <w:szCs w:val="22"/>
          <w:lang w:eastAsia="en-US"/>
        </w:rPr>
        <w:t>:</w:t>
      </w:r>
      <w:r w:rsidRPr="006005DC">
        <w:rPr>
          <w:rFonts w:eastAsia="Calibri"/>
          <w:sz w:val="22"/>
          <w:szCs w:val="22"/>
          <w:lang w:eastAsia="en-US"/>
        </w:rPr>
        <w:t xml:space="preserve"> 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6005DC" w14:paraId="03C77E98" w14:textId="77777777" w:rsidTr="005A632E">
        <w:tc>
          <w:tcPr>
            <w:tcW w:w="2269" w:type="dxa"/>
            <w:shd w:val="clear" w:color="auto" w:fill="auto"/>
          </w:tcPr>
          <w:p w14:paraId="3977BD33" w14:textId="77777777" w:rsidR="00986737" w:rsidRPr="006005DC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6005DC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1A2208C" w14:textId="43B7A1F6" w:rsidR="00986737" w:rsidRPr="006005DC" w:rsidRDefault="00DD7A8B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6005DC">
              <w:rPr>
                <w:bCs/>
                <w:i/>
                <w:iCs/>
                <w:sz w:val="22"/>
                <w:szCs w:val="22"/>
              </w:rPr>
              <w:t>Zakup i dostawa środków dezynfekcyjnych III</w:t>
            </w:r>
          </w:p>
        </w:tc>
      </w:tr>
      <w:tr w:rsidR="00DD7A8B" w:rsidRPr="006005DC" w14:paraId="0320B5DE" w14:textId="77777777" w:rsidTr="00395B3A">
        <w:tc>
          <w:tcPr>
            <w:tcW w:w="2269" w:type="dxa"/>
            <w:shd w:val="clear" w:color="auto" w:fill="auto"/>
          </w:tcPr>
          <w:p w14:paraId="175037A2" w14:textId="77777777" w:rsidR="00DD7A8B" w:rsidRPr="006005DC" w:rsidRDefault="00DD7A8B" w:rsidP="00395B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6005DC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B72EDFB" w14:textId="77777777" w:rsidR="00DD7A8B" w:rsidRPr="006005DC" w:rsidRDefault="00DD7A8B" w:rsidP="00395B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005DC">
              <w:rPr>
                <w:b/>
                <w:sz w:val="22"/>
                <w:szCs w:val="22"/>
              </w:rPr>
              <w:t>ZP/70/2024</w:t>
            </w:r>
          </w:p>
        </w:tc>
      </w:tr>
    </w:tbl>
    <w:p w14:paraId="701AF25F" w14:textId="77777777" w:rsidR="00D665F5" w:rsidRPr="006005DC" w:rsidRDefault="00D665F5" w:rsidP="006005DC">
      <w:pPr>
        <w:spacing w:before="120" w:line="276" w:lineRule="auto"/>
        <w:jc w:val="both"/>
        <w:rPr>
          <w:sz w:val="22"/>
          <w:szCs w:val="22"/>
        </w:rPr>
      </w:pPr>
      <w:r w:rsidRPr="006005DC">
        <w:rPr>
          <w:sz w:val="22"/>
          <w:szCs w:val="22"/>
        </w:rPr>
        <w:t>Zamawiający, działając na podstawie art. 22</w:t>
      </w:r>
      <w:r w:rsidR="00FC7F5E" w:rsidRPr="006005DC">
        <w:rPr>
          <w:sz w:val="22"/>
          <w:szCs w:val="22"/>
        </w:rPr>
        <w:t>2</w:t>
      </w:r>
      <w:r w:rsidRPr="006005DC">
        <w:rPr>
          <w:sz w:val="22"/>
          <w:szCs w:val="22"/>
        </w:rPr>
        <w:t xml:space="preserve"> ust. 5 </w:t>
      </w:r>
      <w:r w:rsidRPr="006005DC">
        <w:rPr>
          <w:bCs/>
          <w:sz w:val="22"/>
          <w:szCs w:val="22"/>
        </w:rPr>
        <w:t>ustawy z dnia 11 września 2019 r. Prawo zamówień publicznych</w:t>
      </w:r>
      <w:r w:rsidRPr="006005DC">
        <w:rPr>
          <w:sz w:val="22"/>
          <w:szCs w:val="22"/>
        </w:rPr>
        <w:t xml:space="preserve"> </w:t>
      </w:r>
      <w:r w:rsidR="00DD7A8B" w:rsidRPr="006005DC">
        <w:rPr>
          <w:sz w:val="22"/>
          <w:szCs w:val="22"/>
        </w:rPr>
        <w:t>(</w:t>
      </w:r>
      <w:proofErr w:type="spellStart"/>
      <w:r w:rsidR="00DD7A8B" w:rsidRPr="006005DC">
        <w:rPr>
          <w:sz w:val="22"/>
          <w:szCs w:val="22"/>
        </w:rPr>
        <w:t>t.j</w:t>
      </w:r>
      <w:proofErr w:type="spellEnd"/>
      <w:r w:rsidR="00DD7A8B" w:rsidRPr="006005DC">
        <w:rPr>
          <w:sz w:val="22"/>
          <w:szCs w:val="22"/>
        </w:rPr>
        <w:t>. Dz. U. z 2024 poz. 1320)</w:t>
      </w:r>
      <w:r w:rsidR="00490DC0" w:rsidRPr="006005DC">
        <w:rPr>
          <w:sz w:val="22"/>
          <w:szCs w:val="22"/>
        </w:rPr>
        <w:t xml:space="preserve"> </w:t>
      </w:r>
      <w:r w:rsidRPr="006005DC">
        <w:rPr>
          <w:sz w:val="22"/>
          <w:szCs w:val="22"/>
        </w:rPr>
        <w:t>udostępnia</w:t>
      </w:r>
      <w:r w:rsidR="00F95C33" w:rsidRPr="006005DC">
        <w:rPr>
          <w:sz w:val="22"/>
          <w:szCs w:val="22"/>
        </w:rPr>
        <w:t xml:space="preserve"> </w:t>
      </w:r>
      <w:r w:rsidR="004C7E9B" w:rsidRPr="006005DC">
        <w:rPr>
          <w:sz w:val="22"/>
          <w:szCs w:val="22"/>
        </w:rPr>
        <w:t>informacj</w:t>
      </w:r>
      <w:r w:rsidR="00577BC6" w:rsidRPr="006005DC">
        <w:rPr>
          <w:sz w:val="22"/>
          <w:szCs w:val="22"/>
        </w:rPr>
        <w:t>ę</w:t>
      </w:r>
      <w:r w:rsidR="00035488" w:rsidRPr="006005DC">
        <w:rPr>
          <w:sz w:val="22"/>
          <w:szCs w:val="22"/>
        </w:rPr>
        <w:t xml:space="preserve"> z otwarcia ofert</w:t>
      </w:r>
      <w:r w:rsidR="00577BC6" w:rsidRPr="006005DC">
        <w:rPr>
          <w:sz w:val="22"/>
          <w:szCs w:val="22"/>
        </w:rPr>
        <w:t>.</w:t>
      </w:r>
    </w:p>
    <w:p w14:paraId="54D1091E" w14:textId="77777777" w:rsidR="00A80738" w:rsidRPr="006005DC" w:rsidRDefault="00D665F5" w:rsidP="006005DC">
      <w:pPr>
        <w:spacing w:before="120" w:after="60" w:line="276" w:lineRule="auto"/>
        <w:jc w:val="both"/>
        <w:rPr>
          <w:sz w:val="22"/>
          <w:szCs w:val="22"/>
        </w:rPr>
      </w:pPr>
      <w:r w:rsidRPr="006005DC">
        <w:rPr>
          <w:sz w:val="22"/>
          <w:szCs w:val="22"/>
        </w:rPr>
        <w:t>Podczas otwarcia ofert, mającego miejsce</w:t>
      </w:r>
      <w:r w:rsidR="00FF4AB1" w:rsidRPr="006005DC">
        <w:rPr>
          <w:sz w:val="22"/>
          <w:szCs w:val="22"/>
        </w:rPr>
        <w:t xml:space="preserve"> w dniu </w:t>
      </w:r>
      <w:r w:rsidR="00DD7A8B" w:rsidRPr="006005DC">
        <w:rPr>
          <w:sz w:val="22"/>
          <w:szCs w:val="22"/>
        </w:rPr>
        <w:t>13/12/2024</w:t>
      </w:r>
      <w:r w:rsidR="00FF4AB1" w:rsidRPr="006005DC">
        <w:rPr>
          <w:sz w:val="22"/>
          <w:szCs w:val="22"/>
        </w:rPr>
        <w:t xml:space="preserve"> o godz. </w:t>
      </w:r>
      <w:r w:rsidR="00DD7A8B" w:rsidRPr="006005DC">
        <w:rPr>
          <w:sz w:val="22"/>
          <w:szCs w:val="22"/>
        </w:rPr>
        <w:t>12:00</w:t>
      </w:r>
      <w:r w:rsidRPr="006005DC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4252"/>
        <w:gridCol w:w="2268"/>
      </w:tblGrid>
      <w:tr w:rsidR="006B27ED" w:rsidRPr="006005DC" w14:paraId="6990C828" w14:textId="77777777" w:rsidTr="006005DC">
        <w:tc>
          <w:tcPr>
            <w:tcW w:w="1276" w:type="dxa"/>
            <w:shd w:val="clear" w:color="auto" w:fill="F2F2F2"/>
            <w:vAlign w:val="center"/>
          </w:tcPr>
          <w:p w14:paraId="72579F3C" w14:textId="77777777" w:rsidR="006B27ED" w:rsidRPr="006005DC" w:rsidRDefault="00986737" w:rsidP="00C82837">
            <w:pPr>
              <w:spacing w:before="120" w:after="120"/>
              <w:jc w:val="center"/>
            </w:pPr>
            <w:r w:rsidRPr="006005DC">
              <w:t>Oferta n</w:t>
            </w:r>
            <w:r w:rsidR="006B27ED" w:rsidRPr="006005DC"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684AABF" w14:textId="77777777" w:rsidR="006B27ED" w:rsidRPr="006005DC" w:rsidRDefault="00986737" w:rsidP="00C82837">
            <w:pPr>
              <w:spacing w:before="120" w:after="120"/>
              <w:jc w:val="center"/>
            </w:pPr>
            <w:r w:rsidRPr="006005DC">
              <w:t>Część nr</w:t>
            </w:r>
          </w:p>
        </w:tc>
        <w:tc>
          <w:tcPr>
            <w:tcW w:w="4252" w:type="dxa"/>
            <w:shd w:val="clear" w:color="auto" w:fill="F2F2F2"/>
            <w:vAlign w:val="center"/>
          </w:tcPr>
          <w:p w14:paraId="4A97353B" w14:textId="77777777" w:rsidR="006B27ED" w:rsidRPr="006005DC" w:rsidRDefault="006B27ED" w:rsidP="00BB547B">
            <w:pPr>
              <w:spacing w:before="120" w:after="120"/>
              <w:jc w:val="center"/>
            </w:pPr>
            <w:r w:rsidRPr="006005DC">
              <w:t>Nazwa 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25E1FC17" w14:textId="0F27DA16" w:rsidR="006B27ED" w:rsidRPr="006005DC" w:rsidRDefault="006005DC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DD7A8B" w:rsidRPr="006005DC" w14:paraId="180FA156" w14:textId="77777777" w:rsidTr="006005DC">
        <w:tc>
          <w:tcPr>
            <w:tcW w:w="1276" w:type="dxa"/>
            <w:shd w:val="clear" w:color="auto" w:fill="auto"/>
            <w:vAlign w:val="center"/>
          </w:tcPr>
          <w:p w14:paraId="725BA382" w14:textId="77777777" w:rsidR="00DD7A8B" w:rsidRPr="006005DC" w:rsidRDefault="00DD7A8B" w:rsidP="00395B3A">
            <w:pPr>
              <w:spacing w:before="80" w:after="80"/>
              <w:jc w:val="center"/>
            </w:pPr>
            <w:r w:rsidRPr="006005DC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9CB188" w14:textId="77777777" w:rsidR="00DD7A8B" w:rsidRPr="006005DC" w:rsidRDefault="00DD7A8B" w:rsidP="00395B3A">
            <w:pPr>
              <w:spacing w:before="80" w:after="80"/>
              <w:jc w:val="center"/>
            </w:pPr>
            <w:r w:rsidRPr="006005DC">
              <w:t>3</w:t>
            </w:r>
          </w:p>
        </w:tc>
        <w:tc>
          <w:tcPr>
            <w:tcW w:w="4252" w:type="dxa"/>
            <w:shd w:val="clear" w:color="auto" w:fill="auto"/>
          </w:tcPr>
          <w:p w14:paraId="56537942" w14:textId="074B9754" w:rsidR="00DD7A8B" w:rsidRPr="006005DC" w:rsidRDefault="00DD7A8B" w:rsidP="00395B3A">
            <w:pPr>
              <w:spacing w:before="80" w:after="40"/>
            </w:pPr>
            <w:r w:rsidRPr="006005DC">
              <w:t xml:space="preserve">"GREENPOL" </w:t>
            </w:r>
            <w:r w:rsidR="006005DC" w:rsidRPr="006005DC">
              <w:t>Instytut Kształtowania Środowiska Sp. z o.o.</w:t>
            </w:r>
          </w:p>
          <w:p w14:paraId="5B5FC46C" w14:textId="7DD1E43A" w:rsidR="00DD7A8B" w:rsidRPr="006005DC" w:rsidRDefault="006005DC" w:rsidP="00395B3A">
            <w:r>
              <w:t>ul</w:t>
            </w:r>
            <w:r w:rsidR="00DD7A8B" w:rsidRPr="006005DC">
              <w:t xml:space="preserve">. </w:t>
            </w:r>
            <w:r>
              <w:t>Stefana Żeromskiego</w:t>
            </w:r>
            <w:r w:rsidR="00DD7A8B" w:rsidRPr="006005DC">
              <w:t xml:space="preserve"> </w:t>
            </w:r>
            <w:r w:rsidR="00DD7A8B" w:rsidRPr="006005DC">
              <w:t>10/4</w:t>
            </w:r>
            <w:r w:rsidR="00DD7A8B" w:rsidRPr="006005DC">
              <w:t xml:space="preserve"> </w:t>
            </w:r>
          </w:p>
          <w:p w14:paraId="03FF4F36" w14:textId="3DEA540D" w:rsidR="00DD7A8B" w:rsidRPr="006005DC" w:rsidRDefault="00DD7A8B" w:rsidP="00395B3A">
            <w:pPr>
              <w:spacing w:after="80"/>
              <w:jc w:val="both"/>
            </w:pPr>
            <w:r w:rsidRPr="006005DC">
              <w:t>65-066</w:t>
            </w:r>
            <w:r w:rsidRPr="006005DC">
              <w:t xml:space="preserve"> </w:t>
            </w:r>
            <w:r w:rsidR="006005DC">
              <w:t>Zielona Góra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48E7446" w14:textId="77777777" w:rsidR="00DD7A8B" w:rsidRPr="006005DC" w:rsidRDefault="00DD7A8B" w:rsidP="00395B3A">
            <w:pPr>
              <w:spacing w:before="80" w:after="80"/>
              <w:jc w:val="center"/>
            </w:pPr>
            <w:r w:rsidRPr="006005DC">
              <w:t>31 674.24 zł</w:t>
            </w:r>
          </w:p>
        </w:tc>
      </w:tr>
      <w:tr w:rsidR="00DD7A8B" w:rsidRPr="006005DC" w14:paraId="37EF7A29" w14:textId="77777777" w:rsidTr="006005DC">
        <w:tc>
          <w:tcPr>
            <w:tcW w:w="1276" w:type="dxa"/>
            <w:shd w:val="clear" w:color="auto" w:fill="auto"/>
            <w:vAlign w:val="center"/>
          </w:tcPr>
          <w:p w14:paraId="2AAD161E" w14:textId="77777777" w:rsidR="00DD7A8B" w:rsidRPr="006005DC" w:rsidRDefault="00DD7A8B" w:rsidP="00395B3A">
            <w:pPr>
              <w:spacing w:before="80" w:after="80"/>
              <w:jc w:val="center"/>
            </w:pPr>
            <w:r w:rsidRPr="006005DC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364760" w14:textId="77777777" w:rsidR="00DD7A8B" w:rsidRPr="006005DC" w:rsidRDefault="00DD7A8B" w:rsidP="00395B3A">
            <w:pPr>
              <w:spacing w:before="80" w:after="80"/>
              <w:jc w:val="center"/>
            </w:pPr>
            <w:r w:rsidRPr="006005DC">
              <w:t>1</w:t>
            </w:r>
          </w:p>
        </w:tc>
        <w:tc>
          <w:tcPr>
            <w:tcW w:w="4252" w:type="dxa"/>
            <w:shd w:val="clear" w:color="auto" w:fill="auto"/>
          </w:tcPr>
          <w:p w14:paraId="365D1CD8" w14:textId="77777777" w:rsidR="00DD7A8B" w:rsidRPr="006005DC" w:rsidRDefault="00DD7A8B" w:rsidP="00395B3A">
            <w:pPr>
              <w:spacing w:before="80" w:after="40"/>
            </w:pPr>
            <w:proofErr w:type="spellStart"/>
            <w:r w:rsidRPr="006005DC">
              <w:t>Medilab</w:t>
            </w:r>
            <w:proofErr w:type="spellEnd"/>
            <w:r w:rsidRPr="006005DC">
              <w:t xml:space="preserve"> Firma Wytwórczo-Usługowa Sp. z o.o.</w:t>
            </w:r>
          </w:p>
          <w:p w14:paraId="2D2864AF" w14:textId="08F08731" w:rsidR="00DD7A8B" w:rsidRPr="006005DC" w:rsidRDefault="006005DC" w:rsidP="00395B3A">
            <w:r>
              <w:t xml:space="preserve">ul. </w:t>
            </w:r>
            <w:r w:rsidR="00DD7A8B" w:rsidRPr="006005DC">
              <w:t>Niedźwiedzia</w:t>
            </w:r>
            <w:r w:rsidR="00DD7A8B" w:rsidRPr="006005DC">
              <w:t xml:space="preserve"> </w:t>
            </w:r>
            <w:r w:rsidR="00DD7A8B" w:rsidRPr="006005DC">
              <w:t>60</w:t>
            </w:r>
            <w:r w:rsidR="00DD7A8B" w:rsidRPr="006005DC">
              <w:t xml:space="preserve"> </w:t>
            </w:r>
          </w:p>
          <w:p w14:paraId="01AB5BBB" w14:textId="77777777" w:rsidR="00DD7A8B" w:rsidRPr="006005DC" w:rsidRDefault="00DD7A8B" w:rsidP="00395B3A">
            <w:pPr>
              <w:spacing w:after="80"/>
              <w:jc w:val="both"/>
            </w:pPr>
            <w:r w:rsidRPr="006005DC">
              <w:t>15-531</w:t>
            </w:r>
            <w:r w:rsidRPr="006005DC">
              <w:t xml:space="preserve"> </w:t>
            </w:r>
            <w:r w:rsidRPr="006005DC">
              <w:t>Białystok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5EAB35B" w14:textId="77777777" w:rsidR="00DD7A8B" w:rsidRPr="006005DC" w:rsidRDefault="00DD7A8B" w:rsidP="00395B3A">
            <w:pPr>
              <w:spacing w:before="80" w:after="80"/>
              <w:jc w:val="center"/>
            </w:pPr>
            <w:r w:rsidRPr="006005DC">
              <w:t>10 783.80 zł</w:t>
            </w:r>
          </w:p>
        </w:tc>
      </w:tr>
      <w:tr w:rsidR="00DD7A8B" w:rsidRPr="006005DC" w14:paraId="2FC497A1" w14:textId="77777777" w:rsidTr="006005DC">
        <w:tc>
          <w:tcPr>
            <w:tcW w:w="1276" w:type="dxa"/>
            <w:shd w:val="clear" w:color="auto" w:fill="auto"/>
            <w:vAlign w:val="center"/>
          </w:tcPr>
          <w:p w14:paraId="792E480A" w14:textId="77777777" w:rsidR="00DD7A8B" w:rsidRPr="006005DC" w:rsidRDefault="00DD7A8B" w:rsidP="00395B3A">
            <w:pPr>
              <w:spacing w:before="80" w:after="80"/>
              <w:jc w:val="center"/>
            </w:pPr>
            <w:r w:rsidRPr="006005DC"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8E9CF8" w14:textId="77777777" w:rsidR="00DD7A8B" w:rsidRPr="006005DC" w:rsidRDefault="00DD7A8B" w:rsidP="00395B3A">
            <w:pPr>
              <w:spacing w:before="80" w:after="80"/>
              <w:jc w:val="center"/>
            </w:pPr>
            <w:r w:rsidRPr="006005DC">
              <w:t>4</w:t>
            </w:r>
          </w:p>
        </w:tc>
        <w:tc>
          <w:tcPr>
            <w:tcW w:w="4252" w:type="dxa"/>
            <w:shd w:val="clear" w:color="auto" w:fill="auto"/>
          </w:tcPr>
          <w:p w14:paraId="1D28C152" w14:textId="58691FBC" w:rsidR="00DD7A8B" w:rsidRPr="006005DC" w:rsidRDefault="006005DC" w:rsidP="00395B3A">
            <w:pPr>
              <w:spacing w:before="80" w:after="40"/>
            </w:pPr>
            <w:r>
              <w:t xml:space="preserve">Henry </w:t>
            </w:r>
            <w:proofErr w:type="spellStart"/>
            <w:r>
              <w:t>Kruse</w:t>
            </w:r>
            <w:proofErr w:type="spellEnd"/>
            <w:r>
              <w:t xml:space="preserve"> Sp. z o.o.</w:t>
            </w:r>
          </w:p>
          <w:p w14:paraId="3F8D1791" w14:textId="7C3BA23C" w:rsidR="00DD7A8B" w:rsidRPr="006005DC" w:rsidRDefault="006005DC" w:rsidP="00395B3A">
            <w:r>
              <w:t>ul. Kolejowa</w:t>
            </w:r>
            <w:r w:rsidR="00DD7A8B" w:rsidRPr="006005DC">
              <w:t xml:space="preserve"> </w:t>
            </w:r>
            <w:r w:rsidR="00DD7A8B" w:rsidRPr="006005DC">
              <w:t>3</w:t>
            </w:r>
            <w:r w:rsidR="00DD7A8B" w:rsidRPr="006005DC">
              <w:t xml:space="preserve"> </w:t>
            </w:r>
          </w:p>
          <w:p w14:paraId="22CDF908" w14:textId="5BA08B40" w:rsidR="00DD7A8B" w:rsidRPr="006005DC" w:rsidRDefault="00DD7A8B" w:rsidP="00395B3A">
            <w:pPr>
              <w:spacing w:after="80"/>
              <w:jc w:val="both"/>
            </w:pPr>
            <w:r w:rsidRPr="006005DC">
              <w:t>55-040</w:t>
            </w:r>
            <w:r w:rsidRPr="006005DC">
              <w:t xml:space="preserve"> </w:t>
            </w:r>
            <w:r w:rsidR="006005DC">
              <w:t>Bielany Wrocławskie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2D77C33" w14:textId="77777777" w:rsidR="00DD7A8B" w:rsidRPr="006005DC" w:rsidRDefault="00DD7A8B" w:rsidP="00395B3A">
            <w:pPr>
              <w:spacing w:before="80" w:after="80"/>
              <w:jc w:val="center"/>
            </w:pPr>
            <w:r w:rsidRPr="006005DC">
              <w:t>48 569.94 zł</w:t>
            </w:r>
          </w:p>
        </w:tc>
      </w:tr>
      <w:tr w:rsidR="00DD7A8B" w:rsidRPr="006005DC" w14:paraId="0E991882" w14:textId="77777777" w:rsidTr="006005DC">
        <w:tc>
          <w:tcPr>
            <w:tcW w:w="1276" w:type="dxa"/>
            <w:shd w:val="clear" w:color="auto" w:fill="auto"/>
            <w:vAlign w:val="center"/>
          </w:tcPr>
          <w:p w14:paraId="23F9D2EE" w14:textId="77777777" w:rsidR="00DD7A8B" w:rsidRPr="006005DC" w:rsidRDefault="00DD7A8B" w:rsidP="00395B3A">
            <w:pPr>
              <w:spacing w:before="80" w:after="80"/>
              <w:jc w:val="center"/>
            </w:pPr>
            <w:r w:rsidRPr="006005DC"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1DCD53" w14:textId="77777777" w:rsidR="00DD7A8B" w:rsidRPr="006005DC" w:rsidRDefault="00DD7A8B" w:rsidP="00395B3A">
            <w:pPr>
              <w:spacing w:before="80" w:after="80"/>
              <w:jc w:val="center"/>
            </w:pPr>
            <w:r w:rsidRPr="006005DC">
              <w:t>5</w:t>
            </w:r>
          </w:p>
        </w:tc>
        <w:tc>
          <w:tcPr>
            <w:tcW w:w="4252" w:type="dxa"/>
            <w:shd w:val="clear" w:color="auto" w:fill="auto"/>
          </w:tcPr>
          <w:p w14:paraId="06085AE9" w14:textId="77777777" w:rsidR="006005DC" w:rsidRPr="006005DC" w:rsidRDefault="006005DC" w:rsidP="006005DC">
            <w:pPr>
              <w:spacing w:before="80" w:after="40"/>
            </w:pPr>
            <w:r>
              <w:t xml:space="preserve">Henry </w:t>
            </w:r>
            <w:proofErr w:type="spellStart"/>
            <w:r>
              <w:t>Kruse</w:t>
            </w:r>
            <w:proofErr w:type="spellEnd"/>
            <w:r>
              <w:t xml:space="preserve"> Sp. z o.o.</w:t>
            </w:r>
          </w:p>
          <w:p w14:paraId="099441BD" w14:textId="77777777" w:rsidR="006005DC" w:rsidRPr="006005DC" w:rsidRDefault="006005DC" w:rsidP="006005DC">
            <w:r>
              <w:t>ul. Kolejowa</w:t>
            </w:r>
            <w:r w:rsidRPr="006005DC">
              <w:t xml:space="preserve"> 3 </w:t>
            </w:r>
          </w:p>
          <w:p w14:paraId="64855877" w14:textId="17AA9FC4" w:rsidR="00DD7A8B" w:rsidRPr="006005DC" w:rsidRDefault="006005DC" w:rsidP="006005DC">
            <w:pPr>
              <w:spacing w:after="80"/>
              <w:jc w:val="both"/>
            </w:pPr>
            <w:r w:rsidRPr="006005DC">
              <w:t xml:space="preserve">55-040 </w:t>
            </w:r>
            <w:r>
              <w:t>Bielany Wrocławskie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A9FC6C3" w14:textId="77777777" w:rsidR="00DD7A8B" w:rsidRPr="006005DC" w:rsidRDefault="00DD7A8B" w:rsidP="00395B3A">
            <w:pPr>
              <w:spacing w:before="80" w:after="80"/>
              <w:jc w:val="center"/>
            </w:pPr>
            <w:r w:rsidRPr="006005DC">
              <w:t>9 027.64 zł</w:t>
            </w:r>
          </w:p>
        </w:tc>
      </w:tr>
      <w:tr w:rsidR="00DD7A8B" w:rsidRPr="006005DC" w14:paraId="2472251E" w14:textId="77777777" w:rsidTr="006005DC">
        <w:tc>
          <w:tcPr>
            <w:tcW w:w="1276" w:type="dxa"/>
            <w:shd w:val="clear" w:color="auto" w:fill="auto"/>
            <w:vAlign w:val="center"/>
          </w:tcPr>
          <w:p w14:paraId="224DFBC2" w14:textId="77777777" w:rsidR="00DD7A8B" w:rsidRPr="006005DC" w:rsidRDefault="00DD7A8B" w:rsidP="00395B3A">
            <w:pPr>
              <w:spacing w:before="80" w:after="80"/>
              <w:jc w:val="center"/>
            </w:pPr>
            <w:r w:rsidRPr="006005DC"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C014B9" w14:textId="77777777" w:rsidR="00DD7A8B" w:rsidRPr="006005DC" w:rsidRDefault="00DD7A8B" w:rsidP="00395B3A">
            <w:pPr>
              <w:spacing w:before="80" w:after="80"/>
              <w:jc w:val="center"/>
            </w:pPr>
            <w:r w:rsidRPr="006005DC">
              <w:t>1</w:t>
            </w:r>
          </w:p>
        </w:tc>
        <w:tc>
          <w:tcPr>
            <w:tcW w:w="4252" w:type="dxa"/>
            <w:shd w:val="clear" w:color="auto" w:fill="auto"/>
          </w:tcPr>
          <w:p w14:paraId="77E7CF7A" w14:textId="77777777" w:rsidR="00DD7A8B" w:rsidRPr="006005DC" w:rsidRDefault="00DD7A8B" w:rsidP="00395B3A">
            <w:pPr>
              <w:spacing w:before="80" w:after="40"/>
            </w:pPr>
            <w:r w:rsidRPr="006005DC">
              <w:t>Media-MED Sp. z o.o.</w:t>
            </w:r>
          </w:p>
          <w:p w14:paraId="130F6619" w14:textId="2DE0B7AB" w:rsidR="00DD7A8B" w:rsidRPr="006005DC" w:rsidRDefault="006005DC" w:rsidP="00395B3A">
            <w:r>
              <w:t xml:space="preserve">ul. </w:t>
            </w:r>
            <w:r w:rsidR="00DD7A8B" w:rsidRPr="006005DC">
              <w:t>Promienistych</w:t>
            </w:r>
            <w:r w:rsidR="00DD7A8B" w:rsidRPr="006005DC">
              <w:t xml:space="preserve"> </w:t>
            </w:r>
            <w:r w:rsidR="00DD7A8B" w:rsidRPr="006005DC">
              <w:t>7</w:t>
            </w:r>
            <w:r w:rsidR="00DD7A8B" w:rsidRPr="006005DC">
              <w:t xml:space="preserve"> </w:t>
            </w:r>
          </w:p>
          <w:p w14:paraId="50CC7A6A" w14:textId="77777777" w:rsidR="00DD7A8B" w:rsidRPr="006005DC" w:rsidRDefault="00DD7A8B" w:rsidP="00395B3A">
            <w:pPr>
              <w:spacing w:after="80"/>
              <w:jc w:val="both"/>
            </w:pPr>
            <w:r w:rsidRPr="006005DC">
              <w:t>31-481</w:t>
            </w:r>
            <w:r w:rsidRPr="006005DC">
              <w:t xml:space="preserve"> </w:t>
            </w:r>
            <w:r w:rsidRPr="006005DC"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F810A3A" w14:textId="77777777" w:rsidR="00DD7A8B" w:rsidRPr="006005DC" w:rsidRDefault="00DD7A8B" w:rsidP="00395B3A">
            <w:pPr>
              <w:spacing w:before="80" w:after="80"/>
              <w:jc w:val="center"/>
            </w:pPr>
            <w:r w:rsidRPr="006005DC">
              <w:t>10 968.84 zł</w:t>
            </w:r>
          </w:p>
        </w:tc>
      </w:tr>
      <w:tr w:rsidR="00DD7A8B" w:rsidRPr="006005DC" w14:paraId="4260CCCA" w14:textId="77777777" w:rsidTr="006005DC">
        <w:tc>
          <w:tcPr>
            <w:tcW w:w="1276" w:type="dxa"/>
            <w:shd w:val="clear" w:color="auto" w:fill="auto"/>
            <w:vAlign w:val="center"/>
          </w:tcPr>
          <w:p w14:paraId="4A06C5C4" w14:textId="77777777" w:rsidR="00DD7A8B" w:rsidRPr="006005DC" w:rsidRDefault="00DD7A8B" w:rsidP="00395B3A">
            <w:pPr>
              <w:spacing w:before="80" w:after="80"/>
              <w:jc w:val="center"/>
            </w:pPr>
            <w:r w:rsidRPr="006005DC"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DDD031" w14:textId="77777777" w:rsidR="00DD7A8B" w:rsidRPr="006005DC" w:rsidRDefault="00DD7A8B" w:rsidP="00395B3A">
            <w:pPr>
              <w:spacing w:before="80" w:after="80"/>
              <w:jc w:val="center"/>
            </w:pPr>
            <w:r w:rsidRPr="006005DC">
              <w:t>2</w:t>
            </w:r>
          </w:p>
        </w:tc>
        <w:tc>
          <w:tcPr>
            <w:tcW w:w="4252" w:type="dxa"/>
            <w:shd w:val="clear" w:color="auto" w:fill="auto"/>
          </w:tcPr>
          <w:p w14:paraId="58888F10" w14:textId="77777777" w:rsidR="00DD7A8B" w:rsidRPr="006005DC" w:rsidRDefault="00DD7A8B" w:rsidP="00395B3A">
            <w:pPr>
              <w:spacing w:before="80" w:after="40"/>
            </w:pPr>
            <w:r w:rsidRPr="006005DC">
              <w:t>Media-MED Sp. z o.o.</w:t>
            </w:r>
          </w:p>
          <w:p w14:paraId="09E5398D" w14:textId="75D78088" w:rsidR="00DD7A8B" w:rsidRPr="006005DC" w:rsidRDefault="006005DC" w:rsidP="00395B3A">
            <w:r>
              <w:t xml:space="preserve">ul. </w:t>
            </w:r>
            <w:r w:rsidR="00DD7A8B" w:rsidRPr="006005DC">
              <w:t>Promienistych</w:t>
            </w:r>
            <w:r w:rsidR="00DD7A8B" w:rsidRPr="006005DC">
              <w:t xml:space="preserve"> </w:t>
            </w:r>
            <w:r w:rsidR="00DD7A8B" w:rsidRPr="006005DC">
              <w:t>7</w:t>
            </w:r>
            <w:r w:rsidR="00DD7A8B" w:rsidRPr="006005DC">
              <w:t xml:space="preserve"> </w:t>
            </w:r>
          </w:p>
          <w:p w14:paraId="39DD81E8" w14:textId="77777777" w:rsidR="00DD7A8B" w:rsidRPr="006005DC" w:rsidRDefault="00DD7A8B" w:rsidP="00395B3A">
            <w:pPr>
              <w:spacing w:after="80"/>
              <w:jc w:val="both"/>
            </w:pPr>
            <w:r w:rsidRPr="006005DC">
              <w:t>31-481</w:t>
            </w:r>
            <w:r w:rsidRPr="006005DC">
              <w:t xml:space="preserve"> </w:t>
            </w:r>
            <w:r w:rsidRPr="006005DC"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1CD7727" w14:textId="77777777" w:rsidR="00DD7A8B" w:rsidRPr="006005DC" w:rsidRDefault="00DD7A8B" w:rsidP="00395B3A">
            <w:pPr>
              <w:spacing w:before="80" w:after="80"/>
              <w:jc w:val="center"/>
            </w:pPr>
            <w:r w:rsidRPr="006005DC">
              <w:t>25 644.60 zł</w:t>
            </w:r>
          </w:p>
        </w:tc>
      </w:tr>
      <w:tr w:rsidR="00DD7A8B" w:rsidRPr="006005DC" w14:paraId="46550410" w14:textId="77777777" w:rsidTr="006005DC">
        <w:tc>
          <w:tcPr>
            <w:tcW w:w="1276" w:type="dxa"/>
            <w:shd w:val="clear" w:color="auto" w:fill="auto"/>
            <w:vAlign w:val="center"/>
          </w:tcPr>
          <w:p w14:paraId="169D2F04" w14:textId="77777777" w:rsidR="00DD7A8B" w:rsidRPr="006005DC" w:rsidRDefault="00DD7A8B" w:rsidP="00395B3A">
            <w:pPr>
              <w:spacing w:before="80" w:after="80"/>
              <w:jc w:val="center"/>
            </w:pPr>
            <w:r w:rsidRPr="006005DC"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215777" w14:textId="77777777" w:rsidR="00DD7A8B" w:rsidRPr="006005DC" w:rsidRDefault="00DD7A8B" w:rsidP="00395B3A">
            <w:pPr>
              <w:spacing w:before="80" w:after="80"/>
              <w:jc w:val="center"/>
            </w:pPr>
            <w:r w:rsidRPr="006005DC">
              <w:t>4</w:t>
            </w:r>
          </w:p>
        </w:tc>
        <w:tc>
          <w:tcPr>
            <w:tcW w:w="4252" w:type="dxa"/>
            <w:shd w:val="clear" w:color="auto" w:fill="auto"/>
          </w:tcPr>
          <w:p w14:paraId="45252DBF" w14:textId="77777777" w:rsidR="00DD7A8B" w:rsidRPr="006005DC" w:rsidRDefault="00DD7A8B" w:rsidP="00395B3A">
            <w:pPr>
              <w:spacing w:before="80" w:after="40"/>
            </w:pPr>
            <w:proofErr w:type="spellStart"/>
            <w:r w:rsidRPr="006005DC">
              <w:t>Bialmed</w:t>
            </w:r>
            <w:proofErr w:type="spellEnd"/>
            <w:r w:rsidRPr="006005DC">
              <w:t xml:space="preserve"> Sp. z o.o.</w:t>
            </w:r>
          </w:p>
          <w:p w14:paraId="3E58D719" w14:textId="2155076B" w:rsidR="00DD7A8B" w:rsidRPr="006005DC" w:rsidRDefault="006005DC" w:rsidP="00395B3A">
            <w:r>
              <w:t xml:space="preserve">ul. </w:t>
            </w:r>
            <w:r w:rsidR="00DD7A8B" w:rsidRPr="006005DC">
              <w:t>Konopnickiej</w:t>
            </w:r>
            <w:r w:rsidR="00DD7A8B" w:rsidRPr="006005DC">
              <w:t xml:space="preserve"> </w:t>
            </w:r>
            <w:r w:rsidR="00DD7A8B" w:rsidRPr="006005DC">
              <w:t>11 a</w:t>
            </w:r>
            <w:r w:rsidR="00DD7A8B" w:rsidRPr="006005DC">
              <w:t xml:space="preserve"> </w:t>
            </w:r>
          </w:p>
          <w:p w14:paraId="7140A455" w14:textId="77777777" w:rsidR="00DD7A8B" w:rsidRPr="006005DC" w:rsidRDefault="00DD7A8B" w:rsidP="00395B3A">
            <w:pPr>
              <w:spacing w:after="80"/>
              <w:jc w:val="both"/>
            </w:pPr>
            <w:r w:rsidRPr="006005DC">
              <w:t>12-230</w:t>
            </w:r>
            <w:r w:rsidRPr="006005DC">
              <w:t xml:space="preserve"> </w:t>
            </w:r>
            <w:r w:rsidRPr="006005DC">
              <w:t>Biała  Piska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7ED514E" w14:textId="77777777" w:rsidR="00DD7A8B" w:rsidRPr="006005DC" w:rsidRDefault="00DD7A8B" w:rsidP="00395B3A">
            <w:pPr>
              <w:spacing w:before="80" w:after="80"/>
              <w:jc w:val="center"/>
            </w:pPr>
            <w:r w:rsidRPr="006005DC">
              <w:t>51 476.80 zł</w:t>
            </w:r>
          </w:p>
        </w:tc>
      </w:tr>
      <w:tr w:rsidR="00DD7A8B" w:rsidRPr="006005DC" w14:paraId="113785F3" w14:textId="77777777" w:rsidTr="006005DC">
        <w:tc>
          <w:tcPr>
            <w:tcW w:w="1276" w:type="dxa"/>
            <w:shd w:val="clear" w:color="auto" w:fill="auto"/>
            <w:vAlign w:val="center"/>
          </w:tcPr>
          <w:p w14:paraId="4689B4C6" w14:textId="77777777" w:rsidR="00DD7A8B" w:rsidRPr="006005DC" w:rsidRDefault="00DD7A8B" w:rsidP="00395B3A">
            <w:pPr>
              <w:spacing w:before="80" w:after="80"/>
              <w:jc w:val="center"/>
            </w:pPr>
            <w:r w:rsidRPr="006005DC"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E8FD67" w14:textId="77777777" w:rsidR="00DD7A8B" w:rsidRPr="006005DC" w:rsidRDefault="00DD7A8B" w:rsidP="00395B3A">
            <w:pPr>
              <w:spacing w:before="80" w:after="80"/>
              <w:jc w:val="center"/>
            </w:pPr>
            <w:r w:rsidRPr="006005DC">
              <w:t>5</w:t>
            </w:r>
          </w:p>
        </w:tc>
        <w:tc>
          <w:tcPr>
            <w:tcW w:w="4252" w:type="dxa"/>
            <w:shd w:val="clear" w:color="auto" w:fill="auto"/>
          </w:tcPr>
          <w:p w14:paraId="244E1A5B" w14:textId="688D1762" w:rsidR="00DD7A8B" w:rsidRPr="006005DC" w:rsidRDefault="00DD7A8B" w:rsidP="00395B3A">
            <w:pPr>
              <w:spacing w:before="80" w:after="40"/>
            </w:pPr>
            <w:r w:rsidRPr="006005DC">
              <w:t xml:space="preserve">S4K </w:t>
            </w:r>
            <w:r w:rsidR="006005DC">
              <w:t>S</w:t>
            </w:r>
            <w:r w:rsidRPr="006005DC">
              <w:t>p. z o.o.</w:t>
            </w:r>
          </w:p>
          <w:p w14:paraId="6355E8E7" w14:textId="08E9DA46" w:rsidR="00DD7A8B" w:rsidRPr="006005DC" w:rsidRDefault="006005DC" w:rsidP="00395B3A">
            <w:r>
              <w:t xml:space="preserve">ul. </w:t>
            </w:r>
            <w:r w:rsidR="00DD7A8B" w:rsidRPr="006005DC">
              <w:t>Batalionów Chłopskich</w:t>
            </w:r>
            <w:r w:rsidR="00DD7A8B" w:rsidRPr="006005DC">
              <w:t xml:space="preserve"> </w:t>
            </w:r>
            <w:r w:rsidR="00DD7A8B" w:rsidRPr="006005DC">
              <w:t>50</w:t>
            </w:r>
            <w:r w:rsidR="00DD7A8B" w:rsidRPr="006005DC">
              <w:t xml:space="preserve"> </w:t>
            </w:r>
          </w:p>
          <w:p w14:paraId="71D4C992" w14:textId="77777777" w:rsidR="00DD7A8B" w:rsidRPr="006005DC" w:rsidRDefault="00DD7A8B" w:rsidP="00395B3A">
            <w:pPr>
              <w:spacing w:after="80"/>
              <w:jc w:val="both"/>
            </w:pPr>
            <w:r w:rsidRPr="006005DC">
              <w:t>25-671</w:t>
            </w:r>
            <w:r w:rsidRPr="006005DC">
              <w:t xml:space="preserve"> </w:t>
            </w:r>
            <w:r w:rsidRPr="006005DC">
              <w:t>Kielce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B45D636" w14:textId="77777777" w:rsidR="00DD7A8B" w:rsidRPr="006005DC" w:rsidRDefault="00DD7A8B" w:rsidP="00395B3A">
            <w:pPr>
              <w:spacing w:before="80" w:after="80"/>
              <w:jc w:val="center"/>
            </w:pPr>
            <w:r w:rsidRPr="006005DC">
              <w:t>12 203.81 zł</w:t>
            </w:r>
          </w:p>
        </w:tc>
      </w:tr>
      <w:bookmarkEnd w:id="0"/>
    </w:tbl>
    <w:p w14:paraId="04008950" w14:textId="79BC0B4C" w:rsidR="00C236D3" w:rsidRPr="006005DC" w:rsidRDefault="00C236D3" w:rsidP="006005DC">
      <w:pPr>
        <w:rPr>
          <w:sz w:val="22"/>
          <w:szCs w:val="22"/>
        </w:rPr>
      </w:pPr>
    </w:p>
    <w:sectPr w:rsidR="00C236D3" w:rsidRPr="006005DC" w:rsidSect="006005D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400DFF" w14:textId="77777777" w:rsidR="00326800" w:rsidRDefault="00326800">
      <w:r>
        <w:separator/>
      </w:r>
    </w:p>
  </w:endnote>
  <w:endnote w:type="continuationSeparator" w:id="0">
    <w:p w14:paraId="481D9F74" w14:textId="77777777" w:rsidR="00326800" w:rsidRDefault="00326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1AAE9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A884C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5A4EB4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0AF1C4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48A2842" w14:textId="35224FC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6BC51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740ED7" w14:textId="77777777" w:rsidR="009F189D" w:rsidRDefault="009F189D">
    <w:pPr>
      <w:pStyle w:val="Stopka"/>
      <w:tabs>
        <w:tab w:val="clear" w:pos="4536"/>
      </w:tabs>
      <w:jc w:val="center"/>
    </w:pPr>
  </w:p>
  <w:p w14:paraId="3E6A3D0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93C14" w14:textId="77777777" w:rsidR="00326800" w:rsidRDefault="00326800">
      <w:r>
        <w:separator/>
      </w:r>
    </w:p>
  </w:footnote>
  <w:footnote w:type="continuationSeparator" w:id="0">
    <w:p w14:paraId="53A98F50" w14:textId="77777777" w:rsidR="00326800" w:rsidRDefault="003268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4CD818" w14:textId="77777777" w:rsidR="00DD7A8B" w:rsidRDefault="00DD7A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357970" w14:textId="77777777" w:rsidR="00DD7A8B" w:rsidRDefault="00DD7A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311A9E" w14:textId="77777777" w:rsidR="00DD7A8B" w:rsidRDefault="00DD7A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6800"/>
    <w:rsid w:val="00007727"/>
    <w:rsid w:val="00017720"/>
    <w:rsid w:val="00035488"/>
    <w:rsid w:val="000D7F25"/>
    <w:rsid w:val="000E00E5"/>
    <w:rsid w:val="00173B20"/>
    <w:rsid w:val="001C69FF"/>
    <w:rsid w:val="0023318D"/>
    <w:rsid w:val="00326800"/>
    <w:rsid w:val="003D72FD"/>
    <w:rsid w:val="00423179"/>
    <w:rsid w:val="00490DC0"/>
    <w:rsid w:val="00493F8C"/>
    <w:rsid w:val="004C7E9B"/>
    <w:rsid w:val="005614F2"/>
    <w:rsid w:val="00577BC6"/>
    <w:rsid w:val="005A632E"/>
    <w:rsid w:val="006005DC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D7A8B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267A48"/>
  <w15:chartTrackingRefBased/>
  <w15:docId w15:val="{9CA6F1AA-207C-40A1-ADAF-327C0D35C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220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2024-12-13T11:19:00Z</cp:lastPrinted>
  <dcterms:created xsi:type="dcterms:W3CDTF">2024-12-13T11:15:00Z</dcterms:created>
  <dcterms:modified xsi:type="dcterms:W3CDTF">2024-12-13T11:20:00Z</dcterms:modified>
</cp:coreProperties>
</file>