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1A91" w14:textId="444FC707" w:rsidR="009432A1" w:rsidRPr="009432A1" w:rsidRDefault="00D5088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5088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5088E">
        <w:rPr>
          <w:rFonts w:ascii="Arial" w:hAnsi="Arial" w:cs="Arial"/>
          <w:sz w:val="24"/>
          <w:szCs w:val="24"/>
        </w:rPr>
        <w:t>2024-12-</w:t>
      </w:r>
      <w:r w:rsidR="00DD1A0E">
        <w:rPr>
          <w:rFonts w:ascii="Arial" w:hAnsi="Arial" w:cs="Arial"/>
          <w:sz w:val="24"/>
          <w:szCs w:val="24"/>
        </w:rPr>
        <w:t>13</w:t>
      </w:r>
    </w:p>
    <w:p w14:paraId="4B4BF189" w14:textId="77777777" w:rsidR="009432A1" w:rsidRPr="009432A1" w:rsidRDefault="00D5088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088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3B7DEBD6" w14:textId="77777777" w:rsidR="009432A1" w:rsidRPr="009432A1" w:rsidRDefault="00D5088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5088E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5088E">
        <w:rPr>
          <w:rFonts w:ascii="Arial" w:hAnsi="Arial" w:cs="Arial"/>
          <w:sz w:val="24"/>
          <w:szCs w:val="24"/>
        </w:rPr>
        <w:t>W-9/110,</w:t>
      </w:r>
    </w:p>
    <w:p w14:paraId="68CD4D20" w14:textId="77777777" w:rsidR="009432A1" w:rsidRPr="009432A1" w:rsidRDefault="00D5088E" w:rsidP="009432A1">
      <w:pPr>
        <w:rPr>
          <w:rFonts w:ascii="Arial" w:hAnsi="Arial" w:cs="Arial"/>
          <w:sz w:val="24"/>
          <w:szCs w:val="24"/>
        </w:rPr>
      </w:pPr>
      <w:r w:rsidRPr="00D5088E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5088E">
        <w:rPr>
          <w:rFonts w:ascii="Arial" w:hAnsi="Arial" w:cs="Arial"/>
          <w:sz w:val="24"/>
          <w:szCs w:val="24"/>
        </w:rPr>
        <w:t>KRAKÓW</w:t>
      </w:r>
    </w:p>
    <w:p w14:paraId="2714C368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2992D25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A0A4FC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65BF6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F6CBFE3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8A2E60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603E0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6EF0308" w14:textId="77777777" w:rsidTr="00A652DF">
        <w:tc>
          <w:tcPr>
            <w:tcW w:w="2269" w:type="dxa"/>
            <w:shd w:val="clear" w:color="auto" w:fill="auto"/>
          </w:tcPr>
          <w:p w14:paraId="4337E942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FC5FAB" w14:textId="43932924" w:rsidR="009432A1" w:rsidRPr="004E4B64" w:rsidRDefault="00D5088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088E">
              <w:rPr>
                <w:rFonts w:ascii="Arial" w:hAnsi="Arial" w:cs="Arial"/>
                <w:bCs/>
                <w:sz w:val="24"/>
                <w:szCs w:val="24"/>
              </w:rPr>
              <w:t>Świadczenie usług z zakresu prywatnej opieki medycznej dla pracowników Politechniki Krakowskiej im. Tadeusza Kościuszki w Krakowie.</w:t>
            </w:r>
          </w:p>
        </w:tc>
      </w:tr>
      <w:tr w:rsidR="00D5088E" w:rsidRPr="004E4B64" w14:paraId="305FBCD5" w14:textId="77777777" w:rsidTr="007B23E0">
        <w:tc>
          <w:tcPr>
            <w:tcW w:w="2269" w:type="dxa"/>
            <w:shd w:val="clear" w:color="auto" w:fill="auto"/>
          </w:tcPr>
          <w:p w14:paraId="0A541091" w14:textId="77777777" w:rsidR="00D5088E" w:rsidRPr="004E4B64" w:rsidRDefault="00D5088E" w:rsidP="007B23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0C492A" w14:textId="77777777" w:rsidR="00D5088E" w:rsidRPr="004E4B64" w:rsidRDefault="00D5088E" w:rsidP="007B23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088E">
              <w:rPr>
                <w:rFonts w:ascii="Arial" w:hAnsi="Arial" w:cs="Arial"/>
                <w:bCs/>
                <w:sz w:val="24"/>
                <w:szCs w:val="24"/>
              </w:rPr>
              <w:t>KA-2/099/2024</w:t>
            </w:r>
          </w:p>
        </w:tc>
      </w:tr>
    </w:tbl>
    <w:p w14:paraId="63DBF26C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5088E" w:rsidRPr="00D5088E">
        <w:rPr>
          <w:rFonts w:ascii="Arial" w:hAnsi="Arial" w:cs="Arial"/>
          <w:sz w:val="24"/>
          <w:szCs w:val="24"/>
        </w:rPr>
        <w:t>(</w:t>
      </w:r>
      <w:proofErr w:type="spellStart"/>
      <w:r w:rsidR="00D5088E" w:rsidRPr="00D5088E">
        <w:rPr>
          <w:rFonts w:ascii="Arial" w:hAnsi="Arial" w:cs="Arial"/>
          <w:sz w:val="24"/>
          <w:szCs w:val="24"/>
        </w:rPr>
        <w:t>t.j</w:t>
      </w:r>
      <w:proofErr w:type="spellEnd"/>
      <w:r w:rsidR="00D5088E" w:rsidRPr="00D5088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7EFF82C" w14:textId="77777777" w:rsidR="0069085C" w:rsidRPr="00382A4A" w:rsidRDefault="00D5088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5088E">
        <w:rPr>
          <w:rFonts w:ascii="Arial" w:hAnsi="Arial" w:cs="Arial"/>
          <w:b/>
          <w:sz w:val="24"/>
          <w:szCs w:val="24"/>
        </w:rPr>
        <w:t>283 239.58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C1068C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908E5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B220C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C9F9B4E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215B73C" w14:textId="3B129DCA" w:rsidR="00C236D3" w:rsidRPr="00382A4A" w:rsidRDefault="00C236D3" w:rsidP="001D310C">
      <w:pPr>
        <w:jc w:val="center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A4449" w14:textId="77777777" w:rsidR="00EA41E7" w:rsidRDefault="00EA41E7">
      <w:r>
        <w:separator/>
      </w:r>
    </w:p>
  </w:endnote>
  <w:endnote w:type="continuationSeparator" w:id="0">
    <w:p w14:paraId="19669922" w14:textId="77777777" w:rsidR="00EA41E7" w:rsidRDefault="00EA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6A8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F3B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E17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B291D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EA8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C75F4A" w14:textId="77777777" w:rsidR="009F189D" w:rsidRDefault="009F189D">
    <w:pPr>
      <w:pStyle w:val="Stopka"/>
      <w:tabs>
        <w:tab w:val="clear" w:pos="4536"/>
      </w:tabs>
      <w:jc w:val="center"/>
    </w:pPr>
  </w:p>
  <w:p w14:paraId="4C9F3B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AB0C" w14:textId="77777777" w:rsidR="00EA41E7" w:rsidRDefault="00EA41E7">
      <w:r>
        <w:separator/>
      </w:r>
    </w:p>
  </w:footnote>
  <w:footnote w:type="continuationSeparator" w:id="0">
    <w:p w14:paraId="2C82E2EF" w14:textId="77777777" w:rsidR="00EA41E7" w:rsidRDefault="00EA4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A620D" w14:textId="77777777" w:rsidR="00D5088E" w:rsidRDefault="00D50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4245" w14:textId="77777777" w:rsidR="00D5088E" w:rsidRDefault="00D50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2A0D" w14:textId="77777777" w:rsidR="00D5088E" w:rsidRDefault="00D50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1E7"/>
    <w:rsid w:val="00007727"/>
    <w:rsid w:val="00017720"/>
    <w:rsid w:val="00035488"/>
    <w:rsid w:val="000D7F25"/>
    <w:rsid w:val="000E00E5"/>
    <w:rsid w:val="00173B20"/>
    <w:rsid w:val="001C69FF"/>
    <w:rsid w:val="001D310C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5088E"/>
    <w:rsid w:val="00D7128F"/>
    <w:rsid w:val="00DD1A0E"/>
    <w:rsid w:val="00EA3476"/>
    <w:rsid w:val="00EA41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D1B185C"/>
  <w15:chartTrackingRefBased/>
  <w15:docId w15:val="{AB5E2888-15DC-4E68-83D7-6BF1E3477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Mazur-Gądek</dc:creator>
  <cp:keywords/>
  <dc:description/>
  <cp:lastModifiedBy>Ewelina Mazur-Gądek</cp:lastModifiedBy>
  <cp:revision>2</cp:revision>
  <dcterms:created xsi:type="dcterms:W3CDTF">2024-12-13T13:56:00Z</dcterms:created>
  <dcterms:modified xsi:type="dcterms:W3CDTF">2024-12-13T13:56:00Z</dcterms:modified>
</cp:coreProperties>
</file>