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0D39D6" w:rsidRDefault="006A3AA7" w:rsidP="000D39D6">
      <w:pPr>
        <w:rPr>
          <w:rFonts w:ascii="Arial Narrow" w:hAnsi="Arial Narrow" w:cs="Arial"/>
          <w:sz w:val="22"/>
          <w:szCs w:val="24"/>
        </w:rPr>
      </w:pPr>
      <w:r w:rsidRPr="000D39D6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0D39D6" w:rsidRPr="000D39D6">
        <w:rPr>
          <w:rFonts w:ascii="Arial Narrow" w:hAnsi="Arial Narrow" w:cs="Arial"/>
          <w:sz w:val="22"/>
          <w:szCs w:val="24"/>
        </w:rPr>
        <w:t xml:space="preserve"> </w:t>
      </w:r>
      <w:r w:rsidR="000D39D6">
        <w:rPr>
          <w:rFonts w:ascii="Arial Narrow" w:hAnsi="Arial Narrow" w:cs="Arial"/>
          <w:sz w:val="22"/>
          <w:szCs w:val="24"/>
        </w:rPr>
        <w:tab/>
      </w:r>
      <w:r w:rsidR="000D39D6">
        <w:rPr>
          <w:rFonts w:ascii="Arial Narrow" w:hAnsi="Arial Narrow" w:cs="Arial"/>
          <w:sz w:val="22"/>
          <w:szCs w:val="24"/>
        </w:rPr>
        <w:tab/>
      </w:r>
      <w:r w:rsidR="000D39D6">
        <w:rPr>
          <w:rFonts w:ascii="Arial Narrow" w:hAnsi="Arial Narrow" w:cs="Arial"/>
          <w:sz w:val="22"/>
          <w:szCs w:val="24"/>
        </w:rPr>
        <w:tab/>
      </w:r>
      <w:r w:rsidR="000D39D6">
        <w:rPr>
          <w:rFonts w:ascii="Arial Narrow" w:hAnsi="Arial Narrow" w:cs="Arial"/>
          <w:sz w:val="22"/>
          <w:szCs w:val="24"/>
        </w:rPr>
        <w:tab/>
      </w:r>
      <w:r w:rsidR="000D39D6">
        <w:rPr>
          <w:rFonts w:ascii="Arial Narrow" w:hAnsi="Arial Narrow" w:cs="Arial"/>
          <w:sz w:val="22"/>
          <w:szCs w:val="24"/>
        </w:rPr>
        <w:tab/>
      </w:r>
      <w:r w:rsidR="000D39D6">
        <w:rPr>
          <w:rFonts w:ascii="Arial Narrow" w:hAnsi="Arial Narrow" w:cs="Arial"/>
          <w:sz w:val="22"/>
          <w:szCs w:val="24"/>
        </w:rPr>
        <w:tab/>
      </w:r>
      <w:r w:rsidR="000D39D6" w:rsidRPr="000D39D6">
        <w:rPr>
          <w:rFonts w:ascii="Arial Narrow" w:hAnsi="Arial Narrow" w:cs="Arial"/>
          <w:sz w:val="22"/>
          <w:szCs w:val="24"/>
        </w:rPr>
        <w:t>Bydgoszcz dnia: 2024-12-16</w:t>
      </w:r>
    </w:p>
    <w:p w:rsidR="003E6519" w:rsidRPr="000D39D6" w:rsidRDefault="006A3AA7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0D39D6">
        <w:rPr>
          <w:rFonts w:ascii="Arial Narrow" w:hAnsi="Arial Narrow" w:cs="Arial"/>
          <w:sz w:val="22"/>
          <w:szCs w:val="24"/>
        </w:rPr>
        <w:t>Powstańców Warszawy</w:t>
      </w:r>
      <w:r w:rsidR="003E6519" w:rsidRPr="000D39D6">
        <w:rPr>
          <w:rFonts w:ascii="Arial Narrow" w:hAnsi="Arial Narrow" w:cs="Arial"/>
          <w:sz w:val="22"/>
          <w:szCs w:val="24"/>
        </w:rPr>
        <w:t xml:space="preserve"> </w:t>
      </w:r>
      <w:r w:rsidRPr="000D39D6">
        <w:rPr>
          <w:rFonts w:ascii="Arial Narrow" w:hAnsi="Arial Narrow" w:cs="Arial"/>
          <w:sz w:val="22"/>
          <w:szCs w:val="24"/>
        </w:rPr>
        <w:t>5</w:t>
      </w:r>
    </w:p>
    <w:p w:rsidR="003E6519" w:rsidRDefault="006A3AA7" w:rsidP="003E6519">
      <w:pPr>
        <w:rPr>
          <w:rFonts w:ascii="Arial Narrow" w:hAnsi="Arial Narrow" w:cs="Arial"/>
          <w:sz w:val="22"/>
          <w:szCs w:val="24"/>
        </w:rPr>
      </w:pPr>
      <w:r w:rsidRPr="000D39D6">
        <w:rPr>
          <w:rFonts w:ascii="Arial Narrow" w:hAnsi="Arial Narrow" w:cs="Arial"/>
          <w:sz w:val="22"/>
          <w:szCs w:val="24"/>
        </w:rPr>
        <w:t>85-681</w:t>
      </w:r>
      <w:r w:rsidR="003E6519" w:rsidRPr="000D39D6">
        <w:rPr>
          <w:rFonts w:ascii="Arial Narrow" w:hAnsi="Arial Narrow" w:cs="Arial"/>
          <w:sz w:val="22"/>
          <w:szCs w:val="24"/>
        </w:rPr>
        <w:t xml:space="preserve"> </w:t>
      </w:r>
      <w:r w:rsidRPr="000D39D6">
        <w:rPr>
          <w:rFonts w:ascii="Arial Narrow" w:hAnsi="Arial Narrow" w:cs="Arial"/>
          <w:sz w:val="22"/>
          <w:szCs w:val="24"/>
        </w:rPr>
        <w:t>Bydgoszcz</w:t>
      </w:r>
    </w:p>
    <w:p w:rsidR="000D39D6" w:rsidRPr="000D39D6" w:rsidRDefault="000D39D6" w:rsidP="003E6519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0D39D6" w:rsidTr="000D39D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0D39D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0D39D6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0D39D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0D39D6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0D39D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0D39D6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0D39D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0D39D6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0D39D6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0D39D6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0D39D6" w:rsidTr="001A0FA2">
        <w:tc>
          <w:tcPr>
            <w:tcW w:w="2269" w:type="dxa"/>
            <w:shd w:val="clear" w:color="auto" w:fill="auto"/>
          </w:tcPr>
          <w:p w:rsidR="003E6519" w:rsidRPr="000D39D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0D39D6" w:rsidRDefault="006A3AA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  <w:r w:rsidR="003E6519" w:rsidRPr="000D39D6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6A3AA7" w:rsidRPr="000D39D6" w:rsidTr="009F09C8">
        <w:tc>
          <w:tcPr>
            <w:tcW w:w="2269" w:type="dxa"/>
            <w:shd w:val="clear" w:color="auto" w:fill="auto"/>
          </w:tcPr>
          <w:p w:rsidR="006A3AA7" w:rsidRPr="000D39D6" w:rsidRDefault="006A3AA7" w:rsidP="009F09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3AA7" w:rsidRPr="000D39D6" w:rsidRDefault="006A3AA7" w:rsidP="009F09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bCs/>
                <w:sz w:val="22"/>
                <w:szCs w:val="24"/>
              </w:rPr>
              <w:t>138/2024</w:t>
            </w:r>
          </w:p>
        </w:tc>
      </w:tr>
    </w:tbl>
    <w:p w:rsidR="00890B92" w:rsidRPr="000D39D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0D39D6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0D39D6">
        <w:rPr>
          <w:rFonts w:ascii="Arial Narrow" w:hAnsi="Arial Narrow" w:cs="Arial"/>
          <w:sz w:val="22"/>
          <w:szCs w:val="24"/>
        </w:rPr>
        <w:t>22</w:t>
      </w:r>
      <w:r w:rsidR="0049054E" w:rsidRPr="000D39D6">
        <w:rPr>
          <w:rFonts w:ascii="Arial Narrow" w:hAnsi="Arial Narrow" w:cs="Arial"/>
          <w:sz w:val="22"/>
          <w:szCs w:val="24"/>
        </w:rPr>
        <w:t>2</w:t>
      </w:r>
      <w:r w:rsidRPr="000D39D6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0D39D6">
        <w:rPr>
          <w:rFonts w:ascii="Arial Narrow" w:hAnsi="Arial Narrow" w:cs="Arial"/>
          <w:sz w:val="22"/>
          <w:szCs w:val="24"/>
        </w:rPr>
        <w:t>4</w:t>
      </w:r>
      <w:r w:rsidRPr="000D39D6">
        <w:rPr>
          <w:rFonts w:ascii="Arial Narrow" w:hAnsi="Arial Narrow" w:cs="Arial"/>
          <w:sz w:val="22"/>
          <w:szCs w:val="24"/>
        </w:rPr>
        <w:t xml:space="preserve"> </w:t>
      </w:r>
      <w:r w:rsidR="00890B92" w:rsidRPr="000D39D6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0D39D6">
        <w:rPr>
          <w:rFonts w:ascii="Arial Narrow" w:hAnsi="Arial Narrow" w:cs="Arial"/>
          <w:sz w:val="22"/>
          <w:szCs w:val="24"/>
        </w:rPr>
        <w:t xml:space="preserve"> </w:t>
      </w:r>
      <w:r w:rsidR="006A3AA7" w:rsidRPr="000D39D6">
        <w:rPr>
          <w:rFonts w:ascii="Arial Narrow" w:hAnsi="Arial Narrow" w:cs="Arial"/>
          <w:sz w:val="22"/>
          <w:szCs w:val="24"/>
        </w:rPr>
        <w:t>(</w:t>
      </w:r>
      <w:proofErr w:type="spellStart"/>
      <w:r w:rsidR="006A3AA7" w:rsidRPr="000D39D6">
        <w:rPr>
          <w:rFonts w:ascii="Arial Narrow" w:hAnsi="Arial Narrow" w:cs="Arial"/>
          <w:sz w:val="22"/>
          <w:szCs w:val="24"/>
        </w:rPr>
        <w:t>t.j</w:t>
      </w:r>
      <w:proofErr w:type="spellEnd"/>
      <w:r w:rsidR="006A3AA7" w:rsidRPr="000D39D6">
        <w:rPr>
          <w:rFonts w:ascii="Arial Narrow" w:hAnsi="Arial Narrow" w:cs="Arial"/>
          <w:sz w:val="22"/>
          <w:szCs w:val="24"/>
        </w:rPr>
        <w:t>. Dz. U. z 2024 poz. 1320)</w:t>
      </w:r>
      <w:r w:rsidR="00490DC0" w:rsidRPr="000D39D6">
        <w:rPr>
          <w:rFonts w:ascii="Arial Narrow" w:hAnsi="Arial Narrow" w:cs="Arial"/>
          <w:sz w:val="22"/>
          <w:szCs w:val="24"/>
        </w:rPr>
        <w:t xml:space="preserve"> </w:t>
      </w:r>
      <w:r w:rsidR="00890B92" w:rsidRPr="000D39D6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0D39D6">
        <w:rPr>
          <w:rFonts w:ascii="Arial Narrow" w:hAnsi="Arial Narrow" w:cs="Arial"/>
          <w:sz w:val="22"/>
          <w:szCs w:val="24"/>
        </w:rPr>
        <w:t xml:space="preserve"> dla</w:t>
      </w:r>
      <w:r w:rsidR="00890B92" w:rsidRPr="000D39D6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1 zamówienia w wysokości 503 452.80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2 zamówienia w wysokości 119 175.84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3 zamówienia w wysokości 51 408.00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4 zamówienia w wysokości 50 479.20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5 zamówienia w wysokości 99 669.96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6 zamówienia w wysokości 11 340.00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7 zamówienia w wysokości 102 967.20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8 zamówienia w wysokości 16 956.00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9 zamówienia w wysokości 524.88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10 zamówienia w wysokości 116 633.52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11 zamówienia w wysokości 6 480.00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12 zamówienia w wysokości 105 840.00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13 zamówienia w wysokości 52 920.00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14 zamówienia w wysokości 76 626.00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15 zamówienia w wysokości 82 836.00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16 zamówienia w wysokości 173 664.00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17 zamówienia w wysokości 31 050.00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18 zamówienia w wysokości 269 892.00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19 zamówienia w wysokości 108 615.60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lastRenderedPageBreak/>
              <w:t>części 20 zamówienia w wysokości 24 300.00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21 zamówienia w wysokości 7 428.24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22 zamówienia w wysokości 11 880.00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23 zamówienia w wysokości 103 161.60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24 zamówienia w wysokości 297 000.00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25 zamówienia w wysokości 186 300.00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26 zamówienia w wysokości 8 631.36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27 zamówienia w wysokości 24 840.00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28 zamówienia w wysokości 86 184.00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29 zamówienia w wysokości 38 016.00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30 zamówienia w wysokości 10 108.80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31 zamówienia w wysokości 194 400.00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32 zamówienia w wysokości 23 149.80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33 zamówienia w wysokości 16 976.30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34 zamówienia w wysokości 172 368.00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35 zamówienia w wysokości 4 698.00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36 zamówienia w wysokości 11 966.40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37 zamówienia w wysokości 25 920.00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38 zamówienia w wysokości 168 480.00 zł brutto;</w:t>
            </w:r>
          </w:p>
        </w:tc>
      </w:tr>
      <w:tr w:rsidR="006A3AA7" w:rsidRPr="000D39D6" w:rsidTr="009F09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AA7" w:rsidRPr="000D39D6" w:rsidRDefault="006A3AA7" w:rsidP="009F09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0D39D6">
              <w:rPr>
                <w:rFonts w:ascii="Arial Narrow" w:hAnsi="Arial Narrow" w:cs="Arial"/>
                <w:sz w:val="22"/>
                <w:szCs w:val="24"/>
              </w:rPr>
              <w:t>części 39 zamówienia w wysokości 10 800.00 zł brutto;</w:t>
            </w:r>
          </w:p>
        </w:tc>
      </w:tr>
    </w:tbl>
    <w:p w:rsidR="00890B92" w:rsidRPr="000D39D6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0D39D6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0D39D6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0D39D6">
        <w:rPr>
          <w:rFonts w:ascii="Arial Narrow" w:hAnsi="Arial Narrow" w:cs="Arial"/>
          <w:i/>
          <w:sz w:val="22"/>
          <w:szCs w:val="24"/>
        </w:rPr>
        <w:t>Zamawiający</w:t>
      </w:r>
    </w:p>
    <w:p w:rsidR="000D39D6" w:rsidRPr="000D39D6" w:rsidRDefault="000D39D6" w:rsidP="000D39D6"/>
    <w:p w:rsidR="000D39D6" w:rsidRPr="000D39D6" w:rsidRDefault="000D39D6" w:rsidP="000D39D6"/>
    <w:p w:rsidR="000D39D6" w:rsidRPr="000D39D6" w:rsidRDefault="000D39D6" w:rsidP="000D39D6"/>
    <w:p w:rsidR="000D39D6" w:rsidRPr="000D39D6" w:rsidRDefault="000D39D6" w:rsidP="000D39D6"/>
    <w:p w:rsidR="000D39D6" w:rsidRPr="000D39D6" w:rsidRDefault="000D39D6" w:rsidP="000D39D6"/>
    <w:p w:rsidR="000D39D6" w:rsidRPr="000D39D6" w:rsidRDefault="000D39D6" w:rsidP="000D39D6"/>
    <w:p w:rsidR="000D39D6" w:rsidRPr="000D39D6" w:rsidRDefault="000D39D6" w:rsidP="000D39D6"/>
    <w:p w:rsidR="000D39D6" w:rsidRPr="000D39D6" w:rsidRDefault="000D39D6" w:rsidP="000D39D6"/>
    <w:p w:rsidR="000D39D6" w:rsidRPr="000D39D6" w:rsidRDefault="000D39D6" w:rsidP="000D39D6"/>
    <w:p w:rsidR="000D39D6" w:rsidRPr="000D39D6" w:rsidRDefault="000D39D6" w:rsidP="000D39D6"/>
    <w:p w:rsidR="000D39D6" w:rsidRPr="000D39D6" w:rsidRDefault="000D39D6" w:rsidP="000D39D6"/>
    <w:p w:rsidR="000D39D6" w:rsidRPr="000D39D6" w:rsidRDefault="000D39D6" w:rsidP="000D39D6"/>
    <w:p w:rsidR="000D39D6" w:rsidRDefault="000D39D6" w:rsidP="000D39D6"/>
    <w:p w:rsidR="00A80738" w:rsidRDefault="000D39D6" w:rsidP="000D39D6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0D39D6" w:rsidRDefault="000D39D6" w:rsidP="000D39D6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0D39D6" w:rsidRDefault="000D39D6" w:rsidP="000D39D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C36B33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0D39D6" w:rsidRPr="000D39D6" w:rsidRDefault="000D39D6" w:rsidP="000D39D6">
      <w:pPr>
        <w:rPr>
          <w:rFonts w:ascii="Arial Narrow" w:hAnsi="Arial Narrow"/>
        </w:rPr>
      </w:pPr>
      <w:r>
        <w:rPr>
          <w:rFonts w:ascii="Arial Narrow" w:hAnsi="Arial Narrow"/>
        </w:rPr>
        <w:t>Data: 2024-12-16</w:t>
      </w:r>
    </w:p>
    <w:sectPr w:rsidR="000D39D6" w:rsidRPr="000D39D6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AFA" w:rsidRDefault="00626AFA">
      <w:r>
        <w:separator/>
      </w:r>
    </w:p>
  </w:endnote>
  <w:endnote w:type="continuationSeparator" w:id="1">
    <w:p w:rsidR="00626AFA" w:rsidRDefault="00626A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F4BCC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F4BCC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4BC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AFA" w:rsidRDefault="00626AFA">
      <w:r>
        <w:separator/>
      </w:r>
    </w:p>
  </w:footnote>
  <w:footnote w:type="continuationSeparator" w:id="1">
    <w:p w:rsidR="00626AFA" w:rsidRDefault="00626A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A7" w:rsidRDefault="006A3A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A7" w:rsidRDefault="006A3A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A7" w:rsidRDefault="006A3AA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3AA7"/>
    <w:rsid w:val="00007727"/>
    <w:rsid w:val="00017720"/>
    <w:rsid w:val="00035488"/>
    <w:rsid w:val="000D39D6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26AFA"/>
    <w:rsid w:val="0069085C"/>
    <w:rsid w:val="006A3AA7"/>
    <w:rsid w:val="007F4BC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0D39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2024-12-16T06:40:00Z</cp:lastPrinted>
  <dcterms:created xsi:type="dcterms:W3CDTF">2024-12-16T06:39:00Z</dcterms:created>
  <dcterms:modified xsi:type="dcterms:W3CDTF">2024-12-16T06:40:00Z</dcterms:modified>
</cp:coreProperties>
</file>