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6069FC" w14:textId="77777777" w:rsidR="00D665F5" w:rsidRPr="00711D18" w:rsidRDefault="00503EA7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11D18">
        <w:rPr>
          <w:sz w:val="22"/>
          <w:szCs w:val="22"/>
        </w:rPr>
        <w:t>Kraków</w:t>
      </w:r>
      <w:r w:rsidR="00D665F5" w:rsidRPr="00711D18">
        <w:rPr>
          <w:sz w:val="22"/>
          <w:szCs w:val="22"/>
        </w:rPr>
        <w:t xml:space="preserve"> dnia: </w:t>
      </w:r>
      <w:r w:rsidRPr="00711D18">
        <w:rPr>
          <w:sz w:val="22"/>
          <w:szCs w:val="22"/>
        </w:rPr>
        <w:t>2024-12-16</w:t>
      </w:r>
    </w:p>
    <w:p w14:paraId="6BCEF0B0" w14:textId="77777777" w:rsidR="00D665F5" w:rsidRPr="00711D18" w:rsidRDefault="00D665F5" w:rsidP="00D665F5">
      <w:pPr>
        <w:spacing w:after="240"/>
        <w:jc w:val="right"/>
        <w:rPr>
          <w:sz w:val="22"/>
          <w:szCs w:val="22"/>
        </w:rPr>
      </w:pPr>
    </w:p>
    <w:p w14:paraId="7CF491C9" w14:textId="77777777" w:rsidR="00503EA7" w:rsidRPr="00711D18" w:rsidRDefault="00503EA7" w:rsidP="00577BC6">
      <w:pPr>
        <w:spacing w:after="40"/>
        <w:rPr>
          <w:b/>
          <w:bCs/>
          <w:sz w:val="22"/>
          <w:szCs w:val="22"/>
        </w:rPr>
      </w:pPr>
      <w:r w:rsidRPr="00711D18">
        <w:rPr>
          <w:b/>
          <w:bCs/>
          <w:sz w:val="22"/>
          <w:szCs w:val="22"/>
        </w:rPr>
        <w:t>Szpital Miejski Specjalistyczny</w:t>
      </w:r>
    </w:p>
    <w:p w14:paraId="4D89C3FB" w14:textId="77777777" w:rsidR="00503EA7" w:rsidRPr="00711D18" w:rsidRDefault="00503EA7" w:rsidP="00577BC6">
      <w:pPr>
        <w:spacing w:after="40"/>
        <w:rPr>
          <w:b/>
          <w:bCs/>
          <w:sz w:val="22"/>
          <w:szCs w:val="22"/>
        </w:rPr>
      </w:pPr>
      <w:r w:rsidRPr="00711D18">
        <w:rPr>
          <w:b/>
          <w:bCs/>
          <w:sz w:val="22"/>
          <w:szCs w:val="22"/>
        </w:rPr>
        <w:t>im. Gabriela Narutowicza w Krakowie</w:t>
      </w:r>
    </w:p>
    <w:p w14:paraId="0C145A87" w14:textId="77777777" w:rsidR="00D665F5" w:rsidRPr="00711D18" w:rsidRDefault="00503EA7" w:rsidP="00D665F5">
      <w:pPr>
        <w:rPr>
          <w:sz w:val="22"/>
          <w:szCs w:val="22"/>
        </w:rPr>
      </w:pPr>
      <w:r w:rsidRPr="00711D18">
        <w:rPr>
          <w:sz w:val="22"/>
          <w:szCs w:val="22"/>
        </w:rPr>
        <w:t>ul. Prądnicka</w:t>
      </w:r>
      <w:r w:rsidR="00D665F5" w:rsidRPr="00711D18">
        <w:rPr>
          <w:sz w:val="22"/>
          <w:szCs w:val="22"/>
        </w:rPr>
        <w:t xml:space="preserve"> </w:t>
      </w:r>
      <w:r w:rsidRPr="00711D18">
        <w:rPr>
          <w:sz w:val="22"/>
          <w:szCs w:val="22"/>
        </w:rPr>
        <w:t>35-37</w:t>
      </w:r>
    </w:p>
    <w:p w14:paraId="03E1B44E" w14:textId="77777777" w:rsidR="00D665F5" w:rsidRPr="00711D18" w:rsidRDefault="00503EA7" w:rsidP="00D665F5">
      <w:pPr>
        <w:rPr>
          <w:sz w:val="22"/>
          <w:szCs w:val="22"/>
        </w:rPr>
      </w:pPr>
      <w:r w:rsidRPr="00711D18">
        <w:rPr>
          <w:sz w:val="22"/>
          <w:szCs w:val="22"/>
        </w:rPr>
        <w:t>31-202</w:t>
      </w:r>
      <w:r w:rsidR="00D665F5" w:rsidRPr="00711D18">
        <w:rPr>
          <w:sz w:val="22"/>
          <w:szCs w:val="22"/>
        </w:rPr>
        <w:t xml:space="preserve"> </w:t>
      </w:r>
      <w:r w:rsidRPr="00711D18">
        <w:rPr>
          <w:sz w:val="22"/>
          <w:szCs w:val="22"/>
        </w:rPr>
        <w:t>Kraków</w:t>
      </w:r>
    </w:p>
    <w:p w14:paraId="1F4EFBBB" w14:textId="77777777" w:rsidR="00D665F5" w:rsidRPr="00711D18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1BF7B2" w14:textId="77777777" w:rsidR="00D665F5" w:rsidRPr="00711D1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FFA3B6F" w14:textId="77777777" w:rsidR="00A80738" w:rsidRPr="00711D18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711D18">
        <w:rPr>
          <w:sz w:val="22"/>
          <w:szCs w:val="22"/>
        </w:rPr>
        <w:t>Znak sprawy:</w:t>
      </w:r>
      <w:r w:rsidRPr="00711D18">
        <w:rPr>
          <w:b/>
          <w:sz w:val="22"/>
          <w:szCs w:val="22"/>
        </w:rPr>
        <w:t xml:space="preserve"> </w:t>
      </w:r>
      <w:r w:rsidR="00503EA7" w:rsidRPr="00711D18">
        <w:rPr>
          <w:b/>
          <w:sz w:val="22"/>
          <w:szCs w:val="22"/>
        </w:rPr>
        <w:t>ZP/65/2024</w:t>
      </w:r>
      <w:r w:rsidR="00A80738" w:rsidRPr="00711D18">
        <w:rPr>
          <w:sz w:val="22"/>
          <w:szCs w:val="22"/>
        </w:rPr>
        <w:tab/>
        <w:t xml:space="preserve"> </w:t>
      </w:r>
    </w:p>
    <w:p w14:paraId="2DC6EE03" w14:textId="77777777" w:rsidR="00A80738" w:rsidRPr="00711D1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A5B704" w14:textId="77777777" w:rsidR="00A80738" w:rsidRPr="00711D1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6AEAB2" w14:textId="77777777" w:rsidR="00A80738" w:rsidRPr="00711D1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BA8B20" w14:textId="77777777" w:rsidR="00A80738" w:rsidRPr="00711D1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11D18">
        <w:rPr>
          <w:b/>
          <w:spacing w:val="20"/>
          <w:sz w:val="22"/>
          <w:szCs w:val="22"/>
        </w:rPr>
        <w:t>INFORMACJA Z OTWARCIA OFERT</w:t>
      </w:r>
    </w:p>
    <w:p w14:paraId="6E782A02" w14:textId="77777777" w:rsidR="00A80738" w:rsidRPr="00711D1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2F07169" w14:textId="77777777" w:rsidR="00C659E2" w:rsidRPr="00711D1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11D18">
        <w:rPr>
          <w:bCs/>
          <w:sz w:val="22"/>
          <w:szCs w:val="22"/>
        </w:rPr>
        <w:t xml:space="preserve">Dotyczy </w:t>
      </w:r>
      <w:r w:rsidRPr="00711D18">
        <w:rPr>
          <w:sz w:val="22"/>
          <w:szCs w:val="22"/>
        </w:rPr>
        <w:t xml:space="preserve">postępowania o udzielenie zamówienia publicznego prowadzonego w trybie </w:t>
      </w:r>
      <w:r w:rsidR="00503EA7" w:rsidRPr="00711D18">
        <w:rPr>
          <w:sz w:val="22"/>
          <w:szCs w:val="22"/>
        </w:rPr>
        <w:t>przetarg nieograniczony</w:t>
      </w:r>
      <w:r w:rsidRPr="00711D18">
        <w:rPr>
          <w:sz w:val="22"/>
          <w:szCs w:val="22"/>
        </w:rPr>
        <w:t xml:space="preserve"> na:</w:t>
      </w:r>
    </w:p>
    <w:p w14:paraId="2D3B852A" w14:textId="77777777" w:rsidR="00A80738" w:rsidRPr="00711D18" w:rsidRDefault="00503EA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11D18">
        <w:rPr>
          <w:b/>
          <w:sz w:val="22"/>
          <w:szCs w:val="22"/>
        </w:rPr>
        <w:t xml:space="preserve">Opieka serwisowa strategicznej aparatury medycznej: tomografu komputerowego Philips </w:t>
      </w:r>
      <w:proofErr w:type="spellStart"/>
      <w:r w:rsidRPr="00711D18">
        <w:rPr>
          <w:b/>
          <w:sz w:val="22"/>
          <w:szCs w:val="22"/>
        </w:rPr>
        <w:t>Ingenuity</w:t>
      </w:r>
      <w:proofErr w:type="spellEnd"/>
      <w:r w:rsidRPr="00711D18">
        <w:rPr>
          <w:b/>
          <w:sz w:val="22"/>
          <w:szCs w:val="22"/>
        </w:rPr>
        <w:t xml:space="preserve"> </w:t>
      </w:r>
      <w:proofErr w:type="spellStart"/>
      <w:r w:rsidRPr="00711D18">
        <w:rPr>
          <w:b/>
          <w:sz w:val="22"/>
          <w:szCs w:val="22"/>
        </w:rPr>
        <w:t>Core</w:t>
      </w:r>
      <w:proofErr w:type="spellEnd"/>
      <w:r w:rsidRPr="00711D18">
        <w:rPr>
          <w:b/>
          <w:sz w:val="22"/>
          <w:szCs w:val="22"/>
        </w:rPr>
        <w:t xml:space="preserve"> 128, aparatów do znieczulania z Zespołu Bloków Operacyjnych oraz aparatów RTG marki Philips</w:t>
      </w:r>
    </w:p>
    <w:p w14:paraId="5F7062B0" w14:textId="77777777" w:rsidR="00D665F5" w:rsidRPr="00711D1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11D18">
        <w:rPr>
          <w:sz w:val="22"/>
          <w:szCs w:val="22"/>
        </w:rPr>
        <w:t>Zamawiający, działając na podstawie art. 22</w:t>
      </w:r>
      <w:r w:rsidR="00FC7F5E" w:rsidRPr="00711D18">
        <w:rPr>
          <w:sz w:val="22"/>
          <w:szCs w:val="22"/>
        </w:rPr>
        <w:t>2</w:t>
      </w:r>
      <w:r w:rsidRPr="00711D18">
        <w:rPr>
          <w:sz w:val="22"/>
          <w:szCs w:val="22"/>
        </w:rPr>
        <w:t xml:space="preserve"> ust. 5 </w:t>
      </w:r>
      <w:r w:rsidRPr="00711D18">
        <w:rPr>
          <w:bCs/>
          <w:sz w:val="22"/>
          <w:szCs w:val="22"/>
        </w:rPr>
        <w:t>ustawy z dnia 11 września 2019 r. Prawo zamówień publicznych</w:t>
      </w:r>
      <w:r w:rsidRPr="00711D18">
        <w:rPr>
          <w:sz w:val="22"/>
          <w:szCs w:val="22"/>
        </w:rPr>
        <w:t xml:space="preserve"> </w:t>
      </w:r>
      <w:r w:rsidR="00503EA7" w:rsidRPr="00711D18">
        <w:rPr>
          <w:sz w:val="22"/>
          <w:szCs w:val="22"/>
        </w:rPr>
        <w:t>(</w:t>
      </w:r>
      <w:proofErr w:type="spellStart"/>
      <w:r w:rsidR="00503EA7" w:rsidRPr="00711D18">
        <w:rPr>
          <w:sz w:val="22"/>
          <w:szCs w:val="22"/>
        </w:rPr>
        <w:t>t.j</w:t>
      </w:r>
      <w:proofErr w:type="spellEnd"/>
      <w:r w:rsidR="00503EA7" w:rsidRPr="00711D18">
        <w:rPr>
          <w:sz w:val="22"/>
          <w:szCs w:val="22"/>
        </w:rPr>
        <w:t>. Dz. U. z 2024 poz. 1320)</w:t>
      </w:r>
      <w:r w:rsidR="00490DC0" w:rsidRPr="00711D18">
        <w:rPr>
          <w:sz w:val="22"/>
          <w:szCs w:val="22"/>
        </w:rPr>
        <w:t xml:space="preserve"> </w:t>
      </w:r>
      <w:r w:rsidRPr="00711D18">
        <w:rPr>
          <w:sz w:val="22"/>
          <w:szCs w:val="22"/>
        </w:rPr>
        <w:t>udostępnia</w:t>
      </w:r>
      <w:r w:rsidR="00F95C33" w:rsidRPr="00711D18">
        <w:rPr>
          <w:sz w:val="22"/>
          <w:szCs w:val="22"/>
        </w:rPr>
        <w:t xml:space="preserve"> </w:t>
      </w:r>
      <w:r w:rsidR="004C7E9B" w:rsidRPr="00711D18">
        <w:rPr>
          <w:sz w:val="22"/>
          <w:szCs w:val="22"/>
        </w:rPr>
        <w:t>informacj</w:t>
      </w:r>
      <w:r w:rsidR="00577BC6" w:rsidRPr="00711D18">
        <w:rPr>
          <w:sz w:val="22"/>
          <w:szCs w:val="22"/>
        </w:rPr>
        <w:t>ę</w:t>
      </w:r>
      <w:r w:rsidR="00035488" w:rsidRPr="00711D18">
        <w:rPr>
          <w:sz w:val="22"/>
          <w:szCs w:val="22"/>
        </w:rPr>
        <w:t xml:space="preserve"> z otwarcia ofert</w:t>
      </w:r>
      <w:r w:rsidR="00577BC6" w:rsidRPr="00711D18">
        <w:rPr>
          <w:sz w:val="22"/>
          <w:szCs w:val="22"/>
        </w:rPr>
        <w:t>.</w:t>
      </w:r>
    </w:p>
    <w:p w14:paraId="7586F03F" w14:textId="77777777" w:rsidR="00A80738" w:rsidRPr="00711D1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11D18">
        <w:rPr>
          <w:sz w:val="22"/>
          <w:szCs w:val="22"/>
        </w:rPr>
        <w:t>Podczas otwarcia ofert, mającego miejsce</w:t>
      </w:r>
      <w:r w:rsidR="00FF4AB1" w:rsidRPr="00711D18">
        <w:rPr>
          <w:sz w:val="22"/>
          <w:szCs w:val="22"/>
        </w:rPr>
        <w:t xml:space="preserve"> w dniu </w:t>
      </w:r>
      <w:r w:rsidR="00503EA7" w:rsidRPr="00711D18">
        <w:rPr>
          <w:b/>
          <w:bCs/>
          <w:sz w:val="22"/>
          <w:szCs w:val="22"/>
        </w:rPr>
        <w:t>16/12/2024</w:t>
      </w:r>
      <w:r w:rsidR="00FF4AB1" w:rsidRPr="00711D18">
        <w:rPr>
          <w:sz w:val="22"/>
          <w:szCs w:val="22"/>
        </w:rPr>
        <w:t xml:space="preserve"> o godz. </w:t>
      </w:r>
      <w:r w:rsidR="00503EA7" w:rsidRPr="00711D18">
        <w:rPr>
          <w:b/>
          <w:bCs/>
          <w:sz w:val="22"/>
          <w:szCs w:val="22"/>
        </w:rPr>
        <w:t>12:00</w:t>
      </w:r>
      <w:r w:rsidRPr="00711D18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11D18" w14:paraId="255A1917" w14:textId="77777777" w:rsidTr="00711D18">
        <w:tc>
          <w:tcPr>
            <w:tcW w:w="993" w:type="dxa"/>
            <w:shd w:val="clear" w:color="auto" w:fill="auto"/>
            <w:vAlign w:val="center"/>
          </w:tcPr>
          <w:p w14:paraId="54BB99D2" w14:textId="77777777" w:rsidR="006B27ED" w:rsidRPr="00711D1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08EDB9" w14:textId="77777777" w:rsidR="006B27ED" w:rsidRPr="00711D1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Nr</w:t>
            </w:r>
            <w:r w:rsidR="00C82837" w:rsidRPr="00711D18">
              <w:rPr>
                <w:sz w:val="22"/>
                <w:szCs w:val="22"/>
              </w:rPr>
              <w:t xml:space="preserve"> </w:t>
            </w:r>
            <w:r w:rsidRPr="00711D18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D94A348" w14:textId="77777777" w:rsidR="006B27ED" w:rsidRPr="00711D18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48C92A" w14:textId="77777777" w:rsidR="006B27ED" w:rsidRPr="00711D1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Cena oferty</w:t>
            </w:r>
          </w:p>
        </w:tc>
      </w:tr>
      <w:tr w:rsidR="00503EA7" w:rsidRPr="00711D18" w14:paraId="3BED0310" w14:textId="77777777" w:rsidTr="00711D18">
        <w:tc>
          <w:tcPr>
            <w:tcW w:w="993" w:type="dxa"/>
            <w:shd w:val="clear" w:color="auto" w:fill="auto"/>
            <w:vAlign w:val="center"/>
          </w:tcPr>
          <w:p w14:paraId="0C81501D" w14:textId="77777777" w:rsidR="00503EA7" w:rsidRPr="00711D18" w:rsidRDefault="00503EA7" w:rsidP="0027068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EB2A52" w14:textId="77777777" w:rsidR="00503EA7" w:rsidRPr="00711D18" w:rsidRDefault="00503EA7" w:rsidP="0027068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3C3780F" w14:textId="77777777" w:rsidR="00503EA7" w:rsidRPr="00711D18" w:rsidRDefault="00503EA7" w:rsidP="00270681">
            <w:pPr>
              <w:spacing w:before="80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GE Medical Systems Polska Sp. z o.o.</w:t>
            </w:r>
          </w:p>
          <w:p w14:paraId="2CE1C359" w14:textId="68AED718" w:rsidR="00503EA7" w:rsidRPr="00711D18" w:rsidRDefault="00503EA7" w:rsidP="00270681">
            <w:pPr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Wo</w:t>
            </w:r>
            <w:r w:rsidR="00711D18">
              <w:rPr>
                <w:sz w:val="22"/>
                <w:szCs w:val="22"/>
              </w:rPr>
              <w:t>ł</w:t>
            </w:r>
            <w:r w:rsidRPr="00711D18">
              <w:rPr>
                <w:sz w:val="22"/>
                <w:szCs w:val="22"/>
              </w:rPr>
              <w:t>oska</w:t>
            </w:r>
            <w:r w:rsidRPr="00711D18">
              <w:rPr>
                <w:sz w:val="22"/>
                <w:szCs w:val="22"/>
              </w:rPr>
              <w:t xml:space="preserve"> </w:t>
            </w:r>
            <w:r w:rsidRPr="00711D18">
              <w:rPr>
                <w:sz w:val="22"/>
                <w:szCs w:val="22"/>
              </w:rPr>
              <w:t>9</w:t>
            </w:r>
            <w:r w:rsidRPr="00711D18">
              <w:rPr>
                <w:sz w:val="22"/>
                <w:szCs w:val="22"/>
              </w:rPr>
              <w:t xml:space="preserve"> </w:t>
            </w:r>
          </w:p>
          <w:p w14:paraId="6C0FF662" w14:textId="77777777" w:rsidR="00503EA7" w:rsidRPr="00711D18" w:rsidRDefault="00503EA7" w:rsidP="00270681">
            <w:pPr>
              <w:spacing w:after="80"/>
              <w:jc w:val="both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02-583</w:t>
            </w:r>
            <w:r w:rsidRPr="00711D18">
              <w:rPr>
                <w:sz w:val="22"/>
                <w:szCs w:val="22"/>
              </w:rPr>
              <w:t xml:space="preserve"> </w:t>
            </w:r>
            <w:r w:rsidRPr="00711D18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6C11A0" w14:textId="77777777" w:rsidR="00503EA7" w:rsidRPr="00711D18" w:rsidRDefault="00503EA7" w:rsidP="0027068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83 980.80 zł</w:t>
            </w:r>
          </w:p>
        </w:tc>
      </w:tr>
      <w:tr w:rsidR="00503EA7" w:rsidRPr="00711D18" w14:paraId="27E46484" w14:textId="77777777" w:rsidTr="00711D18">
        <w:tc>
          <w:tcPr>
            <w:tcW w:w="993" w:type="dxa"/>
            <w:shd w:val="clear" w:color="auto" w:fill="auto"/>
            <w:vAlign w:val="center"/>
          </w:tcPr>
          <w:p w14:paraId="0E9B51C9" w14:textId="77777777" w:rsidR="00503EA7" w:rsidRPr="00711D18" w:rsidRDefault="00503EA7" w:rsidP="0027068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9D3EBE" w14:textId="77777777" w:rsidR="00503EA7" w:rsidRPr="00711D18" w:rsidRDefault="00503EA7" w:rsidP="0027068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67CFE1A" w14:textId="57C31BE4" w:rsidR="00503EA7" w:rsidRPr="00711D18" w:rsidRDefault="00503EA7" w:rsidP="00270681">
            <w:pPr>
              <w:spacing w:before="80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PHILIPS POLSKA S</w:t>
            </w:r>
            <w:r w:rsidR="00711D18" w:rsidRPr="00711D18">
              <w:rPr>
                <w:sz w:val="22"/>
                <w:szCs w:val="22"/>
              </w:rPr>
              <w:t>półka z ograniczoną odpowiedzialnością</w:t>
            </w:r>
          </w:p>
          <w:p w14:paraId="642D07AE" w14:textId="1105F084" w:rsidR="00503EA7" w:rsidRPr="00711D18" w:rsidRDefault="00711D18" w:rsidP="002706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711D18">
              <w:rPr>
                <w:sz w:val="22"/>
                <w:szCs w:val="22"/>
              </w:rPr>
              <w:t xml:space="preserve">l. </w:t>
            </w:r>
            <w:r>
              <w:rPr>
                <w:sz w:val="22"/>
                <w:szCs w:val="22"/>
              </w:rPr>
              <w:t>J</w:t>
            </w:r>
            <w:r w:rsidRPr="00711D18">
              <w:rPr>
                <w:sz w:val="22"/>
                <w:szCs w:val="22"/>
              </w:rPr>
              <w:t>erozolimskie 195</w:t>
            </w:r>
            <w:r>
              <w:rPr>
                <w:sz w:val="22"/>
                <w:szCs w:val="22"/>
              </w:rPr>
              <w:t>B</w:t>
            </w:r>
            <w:r w:rsidRPr="00711D18">
              <w:rPr>
                <w:sz w:val="22"/>
                <w:szCs w:val="22"/>
              </w:rPr>
              <w:t xml:space="preserve"> </w:t>
            </w:r>
          </w:p>
          <w:p w14:paraId="2E8C8F0E" w14:textId="77777777" w:rsidR="00503EA7" w:rsidRPr="00711D18" w:rsidRDefault="00503EA7" w:rsidP="00270681">
            <w:pPr>
              <w:spacing w:after="80"/>
              <w:jc w:val="both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02-222</w:t>
            </w:r>
            <w:r w:rsidRPr="00711D18">
              <w:rPr>
                <w:sz w:val="22"/>
                <w:szCs w:val="22"/>
              </w:rPr>
              <w:t xml:space="preserve"> </w:t>
            </w:r>
            <w:r w:rsidRPr="00711D18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58D4B1" w14:textId="77777777" w:rsidR="00503EA7" w:rsidRPr="00711D18" w:rsidRDefault="00503EA7" w:rsidP="0027068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461 376.00 zł</w:t>
            </w:r>
          </w:p>
        </w:tc>
      </w:tr>
      <w:tr w:rsidR="00503EA7" w:rsidRPr="00711D18" w14:paraId="75238FB6" w14:textId="77777777" w:rsidTr="00711D18">
        <w:tc>
          <w:tcPr>
            <w:tcW w:w="993" w:type="dxa"/>
            <w:shd w:val="clear" w:color="auto" w:fill="auto"/>
            <w:vAlign w:val="center"/>
          </w:tcPr>
          <w:p w14:paraId="7FF0EA1A" w14:textId="77777777" w:rsidR="00503EA7" w:rsidRPr="00711D18" w:rsidRDefault="00503EA7" w:rsidP="0027068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51D297" w14:textId="77777777" w:rsidR="00503EA7" w:rsidRPr="00711D18" w:rsidRDefault="00503EA7" w:rsidP="0027068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44A2B64" w14:textId="77777777" w:rsidR="00711D18" w:rsidRPr="00711D18" w:rsidRDefault="00711D18" w:rsidP="00711D18">
            <w:pPr>
              <w:spacing w:before="80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PHILIPS POLSKA Spółka z ograniczoną odpowiedzialnością</w:t>
            </w:r>
          </w:p>
          <w:p w14:paraId="1C6F6210" w14:textId="77777777" w:rsidR="00711D18" w:rsidRPr="00711D18" w:rsidRDefault="00711D18" w:rsidP="00711D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711D18">
              <w:rPr>
                <w:sz w:val="22"/>
                <w:szCs w:val="22"/>
              </w:rPr>
              <w:t xml:space="preserve">l. </w:t>
            </w:r>
            <w:r>
              <w:rPr>
                <w:sz w:val="22"/>
                <w:szCs w:val="22"/>
              </w:rPr>
              <w:t>J</w:t>
            </w:r>
            <w:r w:rsidRPr="00711D18">
              <w:rPr>
                <w:sz w:val="22"/>
                <w:szCs w:val="22"/>
              </w:rPr>
              <w:t>erozolimskie 195</w:t>
            </w:r>
            <w:r>
              <w:rPr>
                <w:sz w:val="22"/>
                <w:szCs w:val="22"/>
              </w:rPr>
              <w:t>B</w:t>
            </w:r>
            <w:r w:rsidRPr="00711D18">
              <w:rPr>
                <w:sz w:val="22"/>
                <w:szCs w:val="22"/>
              </w:rPr>
              <w:t xml:space="preserve"> </w:t>
            </w:r>
          </w:p>
          <w:p w14:paraId="005B3CA7" w14:textId="7811C545" w:rsidR="00503EA7" w:rsidRPr="00711D18" w:rsidRDefault="00711D18" w:rsidP="00711D18">
            <w:pPr>
              <w:spacing w:after="80"/>
              <w:jc w:val="both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02-222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3270F0" w14:textId="77777777" w:rsidR="00503EA7" w:rsidRPr="00711D18" w:rsidRDefault="00503EA7" w:rsidP="0027068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47 952.00 zł</w:t>
            </w:r>
          </w:p>
        </w:tc>
      </w:tr>
      <w:tr w:rsidR="00503EA7" w:rsidRPr="00711D18" w14:paraId="6C28CBBE" w14:textId="77777777" w:rsidTr="00711D18">
        <w:tc>
          <w:tcPr>
            <w:tcW w:w="993" w:type="dxa"/>
            <w:shd w:val="clear" w:color="auto" w:fill="auto"/>
            <w:vAlign w:val="center"/>
          </w:tcPr>
          <w:p w14:paraId="704D3040" w14:textId="77777777" w:rsidR="00503EA7" w:rsidRPr="00711D18" w:rsidRDefault="00503EA7" w:rsidP="0027068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410042" w14:textId="77777777" w:rsidR="00503EA7" w:rsidRPr="00711D18" w:rsidRDefault="00503EA7" w:rsidP="0027068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4B3CB4D" w14:textId="77777777" w:rsidR="00503EA7" w:rsidRPr="00711D18" w:rsidRDefault="00503EA7" w:rsidP="00270681">
            <w:pPr>
              <w:spacing w:before="80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 xml:space="preserve">ANMEDIQ S.C. Eryk Goś Paweł </w:t>
            </w:r>
            <w:proofErr w:type="spellStart"/>
            <w:r w:rsidRPr="00711D18">
              <w:rPr>
                <w:sz w:val="22"/>
                <w:szCs w:val="22"/>
              </w:rPr>
              <w:t>Pyrzalski</w:t>
            </w:r>
            <w:proofErr w:type="spellEnd"/>
          </w:p>
          <w:p w14:paraId="408B3552" w14:textId="77777777" w:rsidR="00503EA7" w:rsidRPr="00711D18" w:rsidRDefault="00503EA7" w:rsidP="00270681">
            <w:pPr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Zachodnia</w:t>
            </w:r>
            <w:r w:rsidRPr="00711D18">
              <w:rPr>
                <w:sz w:val="22"/>
                <w:szCs w:val="22"/>
              </w:rPr>
              <w:t xml:space="preserve"> </w:t>
            </w:r>
            <w:r w:rsidRPr="00711D18">
              <w:rPr>
                <w:sz w:val="22"/>
                <w:szCs w:val="22"/>
              </w:rPr>
              <w:t>5</w:t>
            </w:r>
            <w:r w:rsidRPr="00711D18">
              <w:rPr>
                <w:sz w:val="22"/>
                <w:szCs w:val="22"/>
              </w:rPr>
              <w:t xml:space="preserve"> </w:t>
            </w:r>
          </w:p>
          <w:p w14:paraId="3789574B" w14:textId="77777777" w:rsidR="00503EA7" w:rsidRPr="00711D18" w:rsidRDefault="00503EA7" w:rsidP="00270681">
            <w:pPr>
              <w:spacing w:after="80"/>
              <w:jc w:val="both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05-552</w:t>
            </w:r>
            <w:r w:rsidRPr="00711D18">
              <w:rPr>
                <w:sz w:val="22"/>
                <w:szCs w:val="22"/>
              </w:rPr>
              <w:t xml:space="preserve"> </w:t>
            </w:r>
            <w:r w:rsidRPr="00711D18">
              <w:rPr>
                <w:sz w:val="22"/>
                <w:szCs w:val="22"/>
              </w:rPr>
              <w:t>Wola Mrokowska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E69D2F" w14:textId="77777777" w:rsidR="00503EA7" w:rsidRPr="00711D18" w:rsidRDefault="00503EA7" w:rsidP="0027068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11D18">
              <w:rPr>
                <w:sz w:val="22"/>
                <w:szCs w:val="22"/>
              </w:rPr>
              <w:t>48 599.22 zł</w:t>
            </w:r>
          </w:p>
        </w:tc>
      </w:tr>
      <w:bookmarkEnd w:id="0"/>
    </w:tbl>
    <w:p w14:paraId="1FC67D9C" w14:textId="2C0DD706"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8344EC" w14:textId="77777777" w:rsidR="005640F9" w:rsidRDefault="005640F9">
      <w:r>
        <w:separator/>
      </w:r>
    </w:p>
  </w:endnote>
  <w:endnote w:type="continuationSeparator" w:id="0">
    <w:p w14:paraId="7143E40B" w14:textId="77777777" w:rsidR="005640F9" w:rsidRDefault="00564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480A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DA039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B53DC" w14:textId="08A52762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  <w:p w14:paraId="19ACCEBB" w14:textId="29FED63A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9E4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A1B6F8" w14:textId="77777777" w:rsidR="009F189D" w:rsidRDefault="009F189D">
    <w:pPr>
      <w:pStyle w:val="Stopka"/>
      <w:tabs>
        <w:tab w:val="clear" w:pos="4536"/>
      </w:tabs>
      <w:jc w:val="center"/>
    </w:pPr>
  </w:p>
  <w:p w14:paraId="0EF4F66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5E1B5F" w14:textId="77777777" w:rsidR="005640F9" w:rsidRDefault="005640F9">
      <w:r>
        <w:separator/>
      </w:r>
    </w:p>
  </w:footnote>
  <w:footnote w:type="continuationSeparator" w:id="0">
    <w:p w14:paraId="5886D33A" w14:textId="77777777" w:rsidR="005640F9" w:rsidRDefault="005640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DE289B" w14:textId="77777777" w:rsidR="00503EA7" w:rsidRDefault="00503E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408DCC" w14:textId="77777777" w:rsidR="00503EA7" w:rsidRDefault="00503E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7AC851" w14:textId="77777777" w:rsidR="00503EA7" w:rsidRDefault="00503E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40F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03EA7"/>
    <w:rsid w:val="005614F2"/>
    <w:rsid w:val="005640F9"/>
    <w:rsid w:val="00577BC6"/>
    <w:rsid w:val="0069085C"/>
    <w:rsid w:val="006B27ED"/>
    <w:rsid w:val="00711D18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686ED9"/>
  <w15:chartTrackingRefBased/>
  <w15:docId w15:val="{22BB581B-A13D-4434-829C-7E950645B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11D1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2024-12-16T11:31:00Z</dcterms:created>
  <dcterms:modified xsi:type="dcterms:W3CDTF">2024-12-16T11:36:00Z</dcterms:modified>
</cp:coreProperties>
</file>