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8DA" w:rsidRPr="00353FDC" w:rsidRDefault="00C31298" w:rsidP="00036D0C">
      <w:pPr>
        <w:ind w:right="3969"/>
        <w:rPr>
          <w:rFonts w:ascii="Arial" w:hAnsi="Arial" w:cs="Arial"/>
          <w:b/>
          <w:bCs/>
        </w:rPr>
      </w:pPr>
      <w:bookmarkStart w:id="0" w:name="_Hlk53520193"/>
      <w:r w:rsidRPr="00C31298">
        <w:rPr>
          <w:rFonts w:ascii="Arial" w:hAnsi="Arial" w:cs="Arial"/>
          <w:b/>
          <w:bCs/>
        </w:rPr>
        <w:t>Politechnika Krakowska im. Tadeusza Kościuszki</w:t>
      </w:r>
    </w:p>
    <w:p w:rsidR="00B048DA" w:rsidRPr="00353FDC" w:rsidRDefault="00C31298" w:rsidP="00036D0C">
      <w:pPr>
        <w:ind w:right="3969"/>
        <w:rPr>
          <w:rFonts w:ascii="Arial" w:hAnsi="Arial" w:cs="Arial"/>
        </w:rPr>
      </w:pPr>
      <w:r w:rsidRPr="00C31298">
        <w:rPr>
          <w:rFonts w:ascii="Arial" w:hAnsi="Arial" w:cs="Arial"/>
        </w:rPr>
        <w:t>ul. Warszawska 24</w:t>
      </w:r>
      <w:r w:rsidR="00B048DA" w:rsidRPr="00353FDC">
        <w:rPr>
          <w:rFonts w:ascii="Arial" w:hAnsi="Arial" w:cs="Arial"/>
        </w:rPr>
        <w:t xml:space="preserve"> </w:t>
      </w:r>
      <w:r w:rsidRPr="00C31298">
        <w:rPr>
          <w:rFonts w:ascii="Arial" w:hAnsi="Arial" w:cs="Arial"/>
        </w:rPr>
        <w:t>W-9/110,</w:t>
      </w:r>
    </w:p>
    <w:p w:rsidR="00F90BB2" w:rsidRDefault="00C31298" w:rsidP="00F90BB2">
      <w:pPr>
        <w:ind w:right="3969"/>
        <w:rPr>
          <w:rFonts w:ascii="Arial" w:hAnsi="Arial" w:cs="Arial"/>
        </w:rPr>
      </w:pPr>
      <w:r w:rsidRPr="00C31298">
        <w:rPr>
          <w:rFonts w:ascii="Arial" w:hAnsi="Arial" w:cs="Arial"/>
        </w:rPr>
        <w:t>31-155</w:t>
      </w:r>
      <w:r w:rsidR="00B048DA" w:rsidRPr="00353FDC">
        <w:rPr>
          <w:rFonts w:ascii="Arial" w:hAnsi="Arial" w:cs="Arial"/>
        </w:rPr>
        <w:t xml:space="preserve"> </w:t>
      </w:r>
      <w:r w:rsidRPr="00C31298">
        <w:rPr>
          <w:rFonts w:ascii="Arial" w:hAnsi="Arial" w:cs="Arial"/>
        </w:rPr>
        <w:t>KRAKÓW</w:t>
      </w:r>
    </w:p>
    <w:p w:rsidR="00F90BB2" w:rsidRPr="00F90BB2" w:rsidRDefault="00036D0C" w:rsidP="00F90BB2">
      <w:pPr>
        <w:ind w:right="3969"/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</w:p>
    <w:p w:rsidR="00F90BB2" w:rsidRPr="00F90BB2" w:rsidRDefault="00F90BB2" w:rsidP="00282674">
      <w:pPr>
        <w:spacing w:after="600"/>
        <w:ind w:left="4956" w:firstLine="708"/>
        <w:rPr>
          <w:rFonts w:ascii="Arial" w:hAnsi="Arial" w:cs="Arial"/>
        </w:rPr>
      </w:pPr>
      <w:r w:rsidRPr="00C31298">
        <w:rPr>
          <w:rFonts w:ascii="Arial" w:hAnsi="Arial" w:cs="Arial"/>
        </w:rPr>
        <w:t>KRAKÓW</w:t>
      </w:r>
      <w:r w:rsidRPr="00353FDC">
        <w:rPr>
          <w:rFonts w:ascii="Arial" w:hAnsi="Arial" w:cs="Arial"/>
        </w:rPr>
        <w:t xml:space="preserve"> dnia: </w:t>
      </w:r>
      <w:r w:rsidRPr="00C31298">
        <w:rPr>
          <w:rFonts w:ascii="Arial" w:hAnsi="Arial" w:cs="Arial"/>
        </w:rPr>
        <w:t>2024-12-16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F90BB2" w:rsidP="00036D0C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</w:rPr>
              <w:tab/>
            </w:r>
            <w:r w:rsidR="00B048DA"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 w:rsidR="00B048DA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036D0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048DA" w:rsidRPr="00353FDC" w:rsidRDefault="00B048DA" w:rsidP="00036D0C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036D0C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B92CB6" w:rsidRDefault="00B048DA" w:rsidP="00036D0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b/>
              </w:rPr>
            </w:pPr>
            <w:r w:rsidRPr="00B92CB6">
              <w:rPr>
                <w:rFonts w:ascii="Arial" w:hAnsi="Arial" w:cs="Arial"/>
                <w:b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92CB6" w:rsidRPr="00B92CB6" w:rsidRDefault="00C31298" w:rsidP="00036D0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B92CB6">
              <w:rPr>
                <w:rFonts w:ascii="Arial" w:hAnsi="Arial" w:cs="Arial"/>
                <w:b/>
                <w:bCs/>
              </w:rPr>
              <w:t>Przebudowa budynku  oraz  rozbudowa instalacji okablowania- budynek WIL W-1(10-20) ul.</w:t>
            </w:r>
            <w:r w:rsidR="00B92CB6">
              <w:rPr>
                <w:rFonts w:ascii="Arial" w:hAnsi="Arial" w:cs="Arial"/>
                <w:b/>
                <w:bCs/>
              </w:rPr>
              <w:t xml:space="preserve"> </w:t>
            </w:r>
            <w:r w:rsidRPr="00B92CB6">
              <w:rPr>
                <w:rFonts w:ascii="Arial" w:hAnsi="Arial" w:cs="Arial"/>
                <w:b/>
                <w:bCs/>
              </w:rPr>
              <w:t>Warszawska 24 Kraków</w:t>
            </w:r>
          </w:p>
          <w:p w:rsidR="00B048DA" w:rsidRPr="00B92CB6" w:rsidRDefault="00B92CB6" w:rsidP="00036D0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B92CB6">
              <w:rPr>
                <w:rFonts w:ascii="Arial" w:hAnsi="Arial" w:cs="Arial"/>
                <w:b/>
                <w:bCs/>
              </w:rPr>
              <w:t>- zadanie częściowe nr 1</w:t>
            </w:r>
          </w:p>
        </w:tc>
      </w:tr>
      <w:tr w:rsidR="00C31298" w:rsidRPr="00353FDC" w:rsidTr="00277B50">
        <w:tc>
          <w:tcPr>
            <w:tcW w:w="2269" w:type="dxa"/>
            <w:shd w:val="clear" w:color="auto" w:fill="auto"/>
          </w:tcPr>
          <w:p w:rsidR="00C31298" w:rsidRPr="00353FDC" w:rsidRDefault="00C31298" w:rsidP="00036D0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C31298" w:rsidRPr="00353FDC" w:rsidRDefault="00C31298" w:rsidP="00036D0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31298">
              <w:rPr>
                <w:rFonts w:ascii="Arial" w:hAnsi="Arial" w:cs="Arial"/>
                <w:bCs/>
              </w:rPr>
              <w:t>KA-2/082/2024</w:t>
            </w:r>
          </w:p>
        </w:tc>
      </w:tr>
    </w:tbl>
    <w:p w:rsidR="00B048DA" w:rsidRPr="00B048DA" w:rsidRDefault="00B048DA" w:rsidP="00036D0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45499">
      <w:pPr>
        <w:pStyle w:val="Nagwek"/>
        <w:tabs>
          <w:tab w:val="clear" w:pos="4536"/>
          <w:tab w:val="clear" w:pos="9072"/>
        </w:tabs>
        <w:spacing w:after="60" w:line="276" w:lineRule="auto"/>
        <w:ind w:firstLine="708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C31298" w:rsidRPr="00C31298">
        <w:rPr>
          <w:rFonts w:ascii="Arial" w:hAnsi="Arial" w:cs="Arial"/>
          <w:b/>
        </w:rPr>
        <w:t>Politechnika Krakowska im. Tadeusza Kościuszki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C31298" w:rsidRPr="00C31298">
        <w:rPr>
          <w:rFonts w:ascii="Arial" w:hAnsi="Arial" w:cs="Arial"/>
        </w:rPr>
        <w:t>(</w:t>
      </w:r>
      <w:proofErr w:type="spellStart"/>
      <w:r w:rsidR="00C31298" w:rsidRPr="00C31298">
        <w:rPr>
          <w:rFonts w:ascii="Arial" w:hAnsi="Arial" w:cs="Arial"/>
        </w:rPr>
        <w:t>t.j</w:t>
      </w:r>
      <w:proofErr w:type="spellEnd"/>
      <w:r w:rsidR="00C31298" w:rsidRPr="00C31298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31298" w:rsidTr="00277B50">
        <w:trPr>
          <w:cantSplit/>
        </w:trPr>
        <w:tc>
          <w:tcPr>
            <w:tcW w:w="9498" w:type="dxa"/>
          </w:tcPr>
          <w:p w:rsidR="00115B3F" w:rsidRDefault="00C31298" w:rsidP="00B45499">
            <w:pPr>
              <w:spacing w:before="120" w:after="240" w:line="276" w:lineRule="auto"/>
              <w:jc w:val="both"/>
              <w:rPr>
                <w:rFonts w:ascii="Arial" w:hAnsi="Arial" w:cs="Arial"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C31298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 </w:t>
            </w:r>
          </w:p>
          <w:p w:rsidR="00C31298" w:rsidRPr="006F2D17" w:rsidRDefault="00C31298" w:rsidP="00B45499">
            <w:pPr>
              <w:spacing w:before="120" w:after="240" w:line="276" w:lineRule="auto"/>
              <w:jc w:val="both"/>
              <w:rPr>
                <w:rFonts w:ascii="Arial" w:hAnsi="Arial" w:cs="Arial"/>
                <w:b/>
              </w:rPr>
            </w:pPr>
            <w:r w:rsidRPr="006F2D17">
              <w:rPr>
                <w:rFonts w:ascii="Arial" w:hAnsi="Arial" w:cs="Arial"/>
                <w:b/>
                <w:color w:val="000000"/>
              </w:rPr>
              <w:t>Przebudowa budynku w celu poprawy stanu ochrony przeciwpożarowej i warunków ewakuacji ludzi oraz poprawa dostępności dla osób niepełnosprawnych w budynku 10-20 Wydziału Inżynierii Lądowej Politechniki Krakowskiej przy ul. Warszawskiej 24 wraz z przebudową instalacji elektrycznej, instalacji SAP i instalacji oddymiania i wentylacji klatek schodowych.</w:t>
            </w:r>
          </w:p>
          <w:p w:rsidR="00C31298" w:rsidRPr="00B048DA" w:rsidRDefault="00C31298" w:rsidP="00B454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C31298">
              <w:rPr>
                <w:rFonts w:ascii="Arial" w:hAnsi="Arial" w:cs="Arial"/>
                <w:b/>
              </w:rPr>
              <w:t>Maciej Kowalik MAKO</w:t>
            </w:r>
          </w:p>
          <w:p w:rsidR="00C31298" w:rsidRDefault="00115B3F" w:rsidP="00B45499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C31298" w:rsidRPr="00C31298">
              <w:rPr>
                <w:rFonts w:ascii="Arial" w:hAnsi="Arial" w:cs="Arial"/>
                <w:bCs/>
              </w:rPr>
              <w:t>Słoneczna</w:t>
            </w:r>
            <w:r w:rsidR="00C31298" w:rsidRPr="00B048DA">
              <w:rPr>
                <w:rFonts w:ascii="Arial" w:hAnsi="Arial" w:cs="Arial"/>
                <w:bCs/>
              </w:rPr>
              <w:t xml:space="preserve"> </w:t>
            </w:r>
            <w:r w:rsidR="00C31298" w:rsidRPr="00C31298">
              <w:rPr>
                <w:rFonts w:ascii="Arial" w:hAnsi="Arial" w:cs="Arial"/>
                <w:bCs/>
              </w:rPr>
              <w:t>20</w:t>
            </w:r>
            <w:r w:rsidR="00C31298">
              <w:rPr>
                <w:rFonts w:ascii="Arial" w:hAnsi="Arial" w:cs="Arial"/>
                <w:bCs/>
              </w:rPr>
              <w:t xml:space="preserve"> </w:t>
            </w:r>
            <w:r w:rsidR="00C31298" w:rsidRPr="00B048DA">
              <w:rPr>
                <w:rFonts w:ascii="Arial" w:hAnsi="Arial" w:cs="Arial"/>
                <w:bCs/>
              </w:rPr>
              <w:t xml:space="preserve"> </w:t>
            </w:r>
          </w:p>
          <w:p w:rsidR="00C31298" w:rsidRPr="00B048DA" w:rsidRDefault="00C31298" w:rsidP="00B45499">
            <w:pPr>
              <w:spacing w:line="276" w:lineRule="auto"/>
              <w:rPr>
                <w:rFonts w:ascii="Arial" w:hAnsi="Arial" w:cs="Arial"/>
                <w:bCs/>
              </w:rPr>
            </w:pPr>
            <w:r w:rsidRPr="00C31298">
              <w:rPr>
                <w:rFonts w:ascii="Arial" w:hAnsi="Arial" w:cs="Arial"/>
                <w:bCs/>
              </w:rPr>
              <w:t>32-087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C31298">
              <w:rPr>
                <w:rFonts w:ascii="Arial" w:hAnsi="Arial" w:cs="Arial"/>
                <w:bCs/>
              </w:rPr>
              <w:t>Zielonki</w:t>
            </w:r>
          </w:p>
          <w:p w:rsidR="00EE35CA" w:rsidRDefault="00C31298" w:rsidP="00B45499">
            <w:pPr>
              <w:spacing w:before="120" w:line="276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="00EE35CA">
              <w:rPr>
                <w:rFonts w:ascii="Arial" w:hAnsi="Arial" w:cs="Arial"/>
              </w:rPr>
              <w:t>:</w:t>
            </w:r>
          </w:p>
          <w:p w:rsidR="00EE35CA" w:rsidRDefault="00EE35CA" w:rsidP="00B45499">
            <w:pPr>
              <w:spacing w:before="120"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zadania podstawowego: 4 718 662,96 zł brutto</w:t>
            </w:r>
          </w:p>
          <w:p w:rsidR="00C31298" w:rsidRPr="00B048DA" w:rsidRDefault="00EE35CA" w:rsidP="00B45499">
            <w:pPr>
              <w:spacing w:before="12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cena z opcją: </w:t>
            </w:r>
            <w:r w:rsidR="00C31298" w:rsidRPr="00C31298">
              <w:rPr>
                <w:rFonts w:ascii="Arial" w:hAnsi="Arial" w:cs="Arial"/>
                <w:b/>
              </w:rPr>
              <w:t>5 477 368.20 zł</w:t>
            </w:r>
            <w:r w:rsidR="00C31298">
              <w:rPr>
                <w:rFonts w:ascii="Arial" w:hAnsi="Arial" w:cs="Arial"/>
                <w:b/>
              </w:rPr>
              <w:t xml:space="preserve"> brutto</w:t>
            </w:r>
            <w:r w:rsidR="00C31298" w:rsidRPr="00B048DA">
              <w:rPr>
                <w:rFonts w:ascii="Arial" w:hAnsi="Arial" w:cs="Arial"/>
                <w:bCs/>
              </w:rPr>
              <w:t>.</w:t>
            </w:r>
          </w:p>
          <w:p w:rsidR="00C31298" w:rsidRPr="00B048DA" w:rsidRDefault="00C31298" w:rsidP="00B45499">
            <w:pPr>
              <w:spacing w:before="120" w:line="276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C31298" w:rsidRPr="00B048DA" w:rsidRDefault="00C31298" w:rsidP="00B45499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" w:hAnsi="Arial" w:cs="Arial"/>
              </w:rPr>
            </w:pPr>
            <w:r w:rsidRPr="00C31298">
              <w:rPr>
                <w:rFonts w:ascii="Arial" w:hAnsi="Arial" w:cs="Arial"/>
              </w:rPr>
              <w:t xml:space="preserve">Wykonawca spełnia warunki udziału w postępowaniu, oferta jest poprawna oraz najkorzystniejsza pod względem zastosowanych kryteriów. </w:t>
            </w:r>
          </w:p>
        </w:tc>
      </w:tr>
    </w:tbl>
    <w:p w:rsidR="000A17D0" w:rsidRDefault="000A17D0" w:rsidP="00036D0C">
      <w:pPr>
        <w:spacing w:before="360" w:after="120"/>
        <w:jc w:val="both"/>
        <w:rPr>
          <w:rFonts w:ascii="Arial" w:hAnsi="Arial" w:cs="Arial"/>
          <w:color w:val="000000"/>
        </w:rPr>
      </w:pPr>
    </w:p>
    <w:p w:rsidR="00B45499" w:rsidRDefault="00B45499" w:rsidP="00036D0C">
      <w:pPr>
        <w:spacing w:before="360" w:after="120"/>
        <w:jc w:val="both"/>
        <w:rPr>
          <w:rFonts w:ascii="Arial" w:hAnsi="Arial" w:cs="Arial"/>
          <w:color w:val="000000"/>
        </w:rPr>
      </w:pPr>
    </w:p>
    <w:p w:rsidR="00992FF5" w:rsidRPr="00B51A2B" w:rsidRDefault="00992FF5" w:rsidP="00036D0C">
      <w:pPr>
        <w:spacing w:before="360" w:after="120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685"/>
        <w:gridCol w:w="3119"/>
        <w:gridCol w:w="1134"/>
      </w:tblGrid>
      <w:tr w:rsidR="00992FF5" w:rsidRPr="00154673" w:rsidTr="000A17D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54673" w:rsidRDefault="00992FF5" w:rsidP="00036D0C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54673" w:rsidRDefault="00992FF5" w:rsidP="00036D0C">
            <w:pPr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54673" w:rsidRDefault="00992FF5" w:rsidP="00036D0C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54673" w:rsidRDefault="00992FF5" w:rsidP="00036D0C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C31298" w:rsidRPr="00154673" w:rsidTr="000A17D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1" w:name="_GoBack"/>
            <w:bookmarkEnd w:id="1"/>
            <w:r w:rsidRPr="00154673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Maciej Kowalik MAKO</w:t>
            </w:r>
          </w:p>
          <w:p w:rsidR="00C31298" w:rsidRPr="00154673" w:rsidRDefault="00C31298" w:rsidP="00036D0C">
            <w:pPr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Słoneczna 20</w:t>
            </w:r>
          </w:p>
          <w:p w:rsidR="00C31298" w:rsidRPr="00154673" w:rsidRDefault="00C31298" w:rsidP="00036D0C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32-087 Zielonki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757412" w:rsidRDefault="00C31298" w:rsidP="00036D0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757412">
              <w:rPr>
                <w:rFonts w:ascii="Arial" w:hAnsi="Arial" w:cs="Arial"/>
                <w:b/>
                <w:sz w:val="20"/>
                <w:szCs w:val="20"/>
              </w:rPr>
              <w:t>100,00</w:t>
            </w:r>
          </w:p>
        </w:tc>
      </w:tr>
      <w:tr w:rsidR="00C31298" w:rsidRPr="00154673" w:rsidTr="000A17D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EWIRED Spółka z ograniczoną odpowiedzialnością</w:t>
            </w:r>
          </w:p>
          <w:p w:rsidR="00C31298" w:rsidRPr="00154673" w:rsidRDefault="00C31298" w:rsidP="00036D0C">
            <w:pPr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Na Węgry 3</w:t>
            </w:r>
          </w:p>
          <w:p w:rsidR="00C31298" w:rsidRPr="00154673" w:rsidRDefault="00C31298" w:rsidP="00036D0C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32-440 Sułkowice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1 - Cena - 59.04</w:t>
            </w:r>
          </w:p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  99,04</w:t>
            </w:r>
          </w:p>
        </w:tc>
      </w:tr>
      <w:tr w:rsidR="00C31298" w:rsidRPr="00154673" w:rsidTr="000A17D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ETNA Sp. z o.o. Sp. k.</w:t>
            </w:r>
          </w:p>
          <w:p w:rsidR="00C31298" w:rsidRPr="00154673" w:rsidRDefault="00C31298" w:rsidP="00036D0C">
            <w:pPr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Wyspiańskiego 48a</w:t>
            </w:r>
          </w:p>
          <w:p w:rsidR="00C31298" w:rsidRPr="00154673" w:rsidRDefault="00C31298" w:rsidP="00036D0C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32-050 Skawina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1 - Cena - 56.65</w:t>
            </w:r>
          </w:p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  96,65</w:t>
            </w:r>
          </w:p>
        </w:tc>
      </w:tr>
      <w:tr w:rsidR="00C31298" w:rsidRPr="00154673" w:rsidTr="000A17D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Zakład Techniczno-Budowlany </w:t>
            </w:r>
            <w:proofErr w:type="spellStart"/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Polbau</w:t>
            </w:r>
            <w:proofErr w:type="spellEnd"/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C31298" w:rsidRPr="00154673" w:rsidRDefault="00C31298" w:rsidP="00036D0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54673">
              <w:rPr>
                <w:rFonts w:ascii="Arial" w:hAnsi="Arial" w:cs="Arial"/>
                <w:sz w:val="20"/>
                <w:szCs w:val="20"/>
              </w:rPr>
              <w:t>ul.Grunwaldzka</w:t>
            </w:r>
            <w:proofErr w:type="spellEnd"/>
            <w:r w:rsidRPr="00154673">
              <w:rPr>
                <w:rFonts w:ascii="Arial" w:hAnsi="Arial" w:cs="Arial"/>
                <w:sz w:val="20"/>
                <w:szCs w:val="20"/>
              </w:rPr>
              <w:t xml:space="preserve"> 25</w:t>
            </w:r>
          </w:p>
          <w:p w:rsidR="00C31298" w:rsidRPr="00154673" w:rsidRDefault="00C31298" w:rsidP="00036D0C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45-054 Opole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1 - Cena - 56.60</w:t>
            </w:r>
          </w:p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  96,60</w:t>
            </w:r>
          </w:p>
        </w:tc>
      </w:tr>
      <w:tr w:rsidR="00757412" w:rsidRPr="00154673" w:rsidTr="000A17D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12" w:rsidRPr="00154673" w:rsidRDefault="00757412" w:rsidP="00036D0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12" w:rsidRPr="00154673" w:rsidRDefault="00757412" w:rsidP="00757412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Spółdzielnia Rzemieślnicza BUDMET</w:t>
            </w:r>
          </w:p>
          <w:p w:rsidR="00757412" w:rsidRPr="00154673" w:rsidRDefault="00757412" w:rsidP="00757412">
            <w:pPr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os. Szkolne 3/-</w:t>
            </w:r>
          </w:p>
          <w:p w:rsidR="00757412" w:rsidRPr="00154673" w:rsidRDefault="00757412" w:rsidP="00757412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31-975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12" w:rsidRPr="00154673" w:rsidRDefault="00757412" w:rsidP="0075741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1 - Cena - 55.58</w:t>
            </w:r>
          </w:p>
          <w:p w:rsidR="00757412" w:rsidRPr="00154673" w:rsidRDefault="00757412" w:rsidP="0075741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12" w:rsidRPr="00154673" w:rsidRDefault="00757412" w:rsidP="00036D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95,58</w:t>
            </w:r>
          </w:p>
        </w:tc>
      </w:tr>
      <w:tr w:rsidR="00C31298" w:rsidRPr="00154673" w:rsidTr="000A17D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MURKRAK spółka z ograniczoną odpowiedzialnością spółka </w:t>
            </w:r>
            <w:proofErr w:type="spellStart"/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KOmandytowa</w:t>
            </w:r>
            <w:proofErr w:type="spellEnd"/>
          </w:p>
          <w:p w:rsidR="00C31298" w:rsidRPr="00154673" w:rsidRDefault="00C31298" w:rsidP="00036D0C">
            <w:pPr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B2 9</w:t>
            </w:r>
          </w:p>
          <w:p w:rsidR="00C31298" w:rsidRPr="00154673" w:rsidRDefault="00C31298" w:rsidP="00036D0C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32-086 </w:t>
            </w:r>
            <w:proofErr w:type="spellStart"/>
            <w:r w:rsidRPr="00154673">
              <w:rPr>
                <w:rFonts w:ascii="Arial" w:hAnsi="Arial" w:cs="Arial"/>
                <w:sz w:val="20"/>
                <w:szCs w:val="20"/>
              </w:rPr>
              <w:t>Węgrzce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1 - Cena - 54.44</w:t>
            </w:r>
          </w:p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  94,44</w:t>
            </w:r>
          </w:p>
        </w:tc>
      </w:tr>
      <w:tr w:rsidR="00C31298" w:rsidRPr="00154673" w:rsidTr="000A17D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Przedsiębiorstwo Budowlano-Produkcyjne "</w:t>
            </w:r>
            <w:proofErr w:type="spellStart"/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Łęgprzem</w:t>
            </w:r>
            <w:proofErr w:type="spellEnd"/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" Sp. z o.o.</w:t>
            </w:r>
          </w:p>
          <w:p w:rsidR="00C31298" w:rsidRPr="00154673" w:rsidRDefault="00C31298" w:rsidP="00036D0C">
            <w:pPr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Ciepłownicza 20</w:t>
            </w:r>
          </w:p>
          <w:p w:rsidR="00C31298" w:rsidRPr="00154673" w:rsidRDefault="00C31298" w:rsidP="00036D0C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31-574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1 - Cena - 52.44</w:t>
            </w:r>
          </w:p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  92,44</w:t>
            </w:r>
          </w:p>
        </w:tc>
      </w:tr>
      <w:tr w:rsidR="00C31298" w:rsidRPr="00154673" w:rsidTr="000A17D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GIPS-BUD SP. Z O.O.</w:t>
            </w:r>
          </w:p>
          <w:p w:rsidR="00C31298" w:rsidRPr="00154673" w:rsidRDefault="00C31298" w:rsidP="00036D0C">
            <w:pPr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Zakopiańska 73</w:t>
            </w:r>
          </w:p>
          <w:p w:rsidR="00C31298" w:rsidRPr="00154673" w:rsidRDefault="00C31298" w:rsidP="00036D0C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30-418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1 - Cena - 49.00</w:t>
            </w:r>
          </w:p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  89,00</w:t>
            </w:r>
          </w:p>
        </w:tc>
      </w:tr>
      <w:tr w:rsidR="00C31298" w:rsidRPr="00154673" w:rsidTr="000A17D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Przedsiębiorstwo Produkcyjno-Handlowe </w:t>
            </w:r>
            <w:proofErr w:type="spellStart"/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Elektroinstal</w:t>
            </w:r>
            <w:proofErr w:type="spellEnd"/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Miechów Spółka z Ograniczona Odpowiedzialnością</w:t>
            </w:r>
          </w:p>
          <w:p w:rsidR="00C31298" w:rsidRPr="00154673" w:rsidRDefault="00C31298" w:rsidP="00036D0C">
            <w:pPr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Józefa Piłsudskiego 70a</w:t>
            </w:r>
          </w:p>
          <w:p w:rsidR="00C31298" w:rsidRPr="00154673" w:rsidRDefault="00C31298" w:rsidP="00036D0C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32-200 Miechów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1 - Cena - 47.51</w:t>
            </w:r>
          </w:p>
          <w:p w:rsidR="00C31298" w:rsidRPr="00154673" w:rsidRDefault="00C31298" w:rsidP="00036D0C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298" w:rsidRPr="00154673" w:rsidRDefault="00C31298" w:rsidP="00036D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  87,51</w:t>
            </w:r>
          </w:p>
        </w:tc>
      </w:tr>
      <w:bookmarkEnd w:id="0"/>
      <w:tr w:rsidR="00757412" w:rsidRPr="00154673" w:rsidTr="0075741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412" w:rsidRPr="00757412" w:rsidRDefault="00757412" w:rsidP="00277B50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412" w:rsidRPr="00154673" w:rsidRDefault="00757412" w:rsidP="00277B50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Przedsiębiorstwo Budowlane MODULAR sp. z o.o.</w:t>
            </w:r>
          </w:p>
          <w:p w:rsidR="00757412" w:rsidRPr="00757412" w:rsidRDefault="00757412" w:rsidP="00757412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7412">
              <w:rPr>
                <w:rFonts w:ascii="Arial" w:hAnsi="Arial" w:cs="Arial"/>
                <w:b/>
                <w:bCs/>
                <w:sz w:val="20"/>
                <w:szCs w:val="20"/>
              </w:rPr>
              <w:t>os. Parkowe 3/30</w:t>
            </w:r>
          </w:p>
          <w:p w:rsidR="00757412" w:rsidRPr="00757412" w:rsidRDefault="00757412" w:rsidP="00757412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7412">
              <w:rPr>
                <w:rFonts w:ascii="Arial" w:hAnsi="Arial" w:cs="Arial"/>
                <w:b/>
                <w:bCs/>
                <w:sz w:val="20"/>
                <w:szCs w:val="20"/>
              </w:rPr>
              <w:t>34-300 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412" w:rsidRPr="00154673" w:rsidRDefault="00757412" w:rsidP="00277B50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1 - Cena - 47.07</w:t>
            </w:r>
          </w:p>
          <w:p w:rsidR="00757412" w:rsidRPr="00757412" w:rsidRDefault="00757412" w:rsidP="00277B50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412" w:rsidRPr="00757412" w:rsidRDefault="00757412" w:rsidP="00277B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  87,07</w:t>
            </w:r>
          </w:p>
        </w:tc>
      </w:tr>
      <w:tr w:rsidR="00757412" w:rsidRPr="00154673" w:rsidTr="0075741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412" w:rsidRPr="00757412" w:rsidRDefault="00757412" w:rsidP="00277B50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412" w:rsidRPr="00154673" w:rsidRDefault="00757412" w:rsidP="00277B50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4673">
              <w:rPr>
                <w:rFonts w:ascii="Arial" w:hAnsi="Arial" w:cs="Arial"/>
                <w:b/>
                <w:bCs/>
                <w:sz w:val="20"/>
                <w:szCs w:val="20"/>
              </w:rPr>
              <w:t>BROTHERM SPÓŁKA Z OGRANICZONĄ ODPOWIEDZIALNOŚCIĄ</w:t>
            </w:r>
          </w:p>
          <w:p w:rsidR="00757412" w:rsidRPr="00757412" w:rsidRDefault="00757412" w:rsidP="00757412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7412">
              <w:rPr>
                <w:rFonts w:ascii="Arial" w:hAnsi="Arial" w:cs="Arial"/>
                <w:b/>
                <w:bCs/>
                <w:sz w:val="20"/>
                <w:szCs w:val="20"/>
              </w:rPr>
              <w:t>ul. Ks. Stefana Pawlickiego, nr 2B, lok. 16, 30-320 Kraków 2B/16</w:t>
            </w:r>
          </w:p>
          <w:p w:rsidR="00757412" w:rsidRPr="00757412" w:rsidRDefault="00757412" w:rsidP="00757412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7412">
              <w:rPr>
                <w:rFonts w:ascii="Arial" w:hAnsi="Arial" w:cs="Arial"/>
                <w:b/>
                <w:bCs/>
                <w:sz w:val="20"/>
                <w:szCs w:val="20"/>
              </w:rPr>
              <w:t>30-320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412" w:rsidRPr="00154673" w:rsidRDefault="00757412" w:rsidP="00277B50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1 - Cena - 43.69</w:t>
            </w:r>
          </w:p>
          <w:p w:rsidR="00757412" w:rsidRPr="00757412" w:rsidRDefault="00757412" w:rsidP="00277B50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412" w:rsidRPr="00757412" w:rsidRDefault="00757412" w:rsidP="00277B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673">
              <w:rPr>
                <w:rFonts w:ascii="Arial" w:hAnsi="Arial" w:cs="Arial"/>
                <w:sz w:val="20"/>
                <w:szCs w:val="20"/>
              </w:rPr>
              <w:t xml:space="preserve">  83,69</w:t>
            </w:r>
          </w:p>
        </w:tc>
      </w:tr>
    </w:tbl>
    <w:p w:rsidR="008206C9" w:rsidRDefault="008206C9" w:rsidP="008206C9">
      <w:pPr>
        <w:rPr>
          <w:rFonts w:ascii="Arial" w:hAnsi="Arial" w:cs="Arial"/>
        </w:rPr>
      </w:pPr>
    </w:p>
    <w:p w:rsidR="008642B3" w:rsidRPr="00992FF5" w:rsidRDefault="008206C9" w:rsidP="008206C9">
      <w:pPr>
        <w:rPr>
          <w:rFonts w:ascii="Arial" w:hAnsi="Arial" w:cs="Arial"/>
        </w:rPr>
      </w:pPr>
      <w:r>
        <w:rPr>
          <w:rFonts w:ascii="Arial" w:hAnsi="Arial" w:cs="Arial"/>
        </w:rPr>
        <w:t>W zadaniu częściowym nr 1 nie odrzucono żadnej oferty .</w:t>
      </w:r>
    </w:p>
    <w:sectPr w:rsidR="008642B3" w:rsidRPr="00992FF5" w:rsidSect="008802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D10" w:rsidRDefault="00F53D10">
      <w:r>
        <w:separator/>
      </w:r>
    </w:p>
  </w:endnote>
  <w:endnote w:type="continuationSeparator" w:id="0">
    <w:p w:rsidR="00F53D10" w:rsidRDefault="00F53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298" w:rsidRDefault="00C312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298" w:rsidRDefault="00C312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D10" w:rsidRDefault="00F53D10">
      <w:r>
        <w:separator/>
      </w:r>
    </w:p>
  </w:footnote>
  <w:footnote w:type="continuationSeparator" w:id="0">
    <w:p w:rsidR="00F53D10" w:rsidRDefault="00F53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298" w:rsidRDefault="00C312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298" w:rsidRDefault="00C312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298" w:rsidRDefault="00C312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D10"/>
    <w:rsid w:val="00022322"/>
    <w:rsid w:val="00036D0C"/>
    <w:rsid w:val="00042497"/>
    <w:rsid w:val="00047FAC"/>
    <w:rsid w:val="000A17D0"/>
    <w:rsid w:val="000C1E6F"/>
    <w:rsid w:val="000E4E56"/>
    <w:rsid w:val="00115B3F"/>
    <w:rsid w:val="00154673"/>
    <w:rsid w:val="001A1468"/>
    <w:rsid w:val="001B7815"/>
    <w:rsid w:val="001D1EEC"/>
    <w:rsid w:val="00211A34"/>
    <w:rsid w:val="0028267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F2D17"/>
    <w:rsid w:val="00712C39"/>
    <w:rsid w:val="00756CDA"/>
    <w:rsid w:val="00757412"/>
    <w:rsid w:val="007E2ACC"/>
    <w:rsid w:val="007E68C5"/>
    <w:rsid w:val="008206C9"/>
    <w:rsid w:val="00832144"/>
    <w:rsid w:val="00836DAF"/>
    <w:rsid w:val="008567C7"/>
    <w:rsid w:val="008642B3"/>
    <w:rsid w:val="0088026D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B6204"/>
    <w:rsid w:val="00B048DA"/>
    <w:rsid w:val="00B32D12"/>
    <w:rsid w:val="00B45499"/>
    <w:rsid w:val="00B464D3"/>
    <w:rsid w:val="00B51A2B"/>
    <w:rsid w:val="00B8185B"/>
    <w:rsid w:val="00B92CB6"/>
    <w:rsid w:val="00BC6F7F"/>
    <w:rsid w:val="00BD2174"/>
    <w:rsid w:val="00C31298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371FD"/>
    <w:rsid w:val="00D42C90"/>
    <w:rsid w:val="00D8106F"/>
    <w:rsid w:val="00D8427E"/>
    <w:rsid w:val="00E12346"/>
    <w:rsid w:val="00E30B2D"/>
    <w:rsid w:val="00E62859"/>
    <w:rsid w:val="00E74D26"/>
    <w:rsid w:val="00E85D70"/>
    <w:rsid w:val="00EE35CA"/>
    <w:rsid w:val="00F223E4"/>
    <w:rsid w:val="00F33C66"/>
    <w:rsid w:val="00F53D10"/>
    <w:rsid w:val="00F82C4B"/>
    <w:rsid w:val="00F90BB2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730B8E0"/>
  <w15:chartTrackingRefBased/>
  <w15:docId w15:val="{0F01447A-D716-4E82-8026-E0D123B69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5741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531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21</cp:revision>
  <cp:lastPrinted>1899-12-31T23:00:00Z</cp:lastPrinted>
  <dcterms:created xsi:type="dcterms:W3CDTF">2024-12-16T10:01:00Z</dcterms:created>
  <dcterms:modified xsi:type="dcterms:W3CDTF">2024-12-16T10:14:00Z</dcterms:modified>
</cp:coreProperties>
</file>