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6EDA" w:rsidRPr="00AA2960" w:rsidRDefault="00A60057" w:rsidP="00B36EDA">
      <w:pPr>
        <w:spacing w:after="600"/>
        <w:jc w:val="right"/>
        <w:rPr>
          <w:rFonts w:ascii="Arial Narrow" w:hAnsi="Arial Narrow" w:cs="Arial"/>
          <w:sz w:val="20"/>
          <w:szCs w:val="20"/>
        </w:rPr>
      </w:pPr>
      <w:bookmarkStart w:id="0" w:name="_Hlk53520193"/>
      <w:r w:rsidRPr="00AA2960">
        <w:rPr>
          <w:rFonts w:ascii="Arial Narrow" w:hAnsi="Arial Narrow" w:cs="Arial"/>
          <w:sz w:val="20"/>
          <w:szCs w:val="20"/>
        </w:rPr>
        <w:t>Bydgoszcz</w:t>
      </w:r>
      <w:r w:rsidR="00B36EDA" w:rsidRPr="00AA2960">
        <w:rPr>
          <w:rFonts w:ascii="Arial Narrow" w:hAnsi="Arial Narrow" w:cs="Arial"/>
          <w:sz w:val="20"/>
          <w:szCs w:val="20"/>
        </w:rPr>
        <w:t xml:space="preserve"> dnia: </w:t>
      </w:r>
      <w:r w:rsidRPr="00AA2960">
        <w:rPr>
          <w:rFonts w:ascii="Arial Narrow" w:hAnsi="Arial Narrow" w:cs="Arial"/>
          <w:sz w:val="20"/>
          <w:szCs w:val="20"/>
        </w:rPr>
        <w:t>2024-12-16</w:t>
      </w:r>
    </w:p>
    <w:p w:rsidR="00B36EDA" w:rsidRPr="00AA2960" w:rsidRDefault="00A60057" w:rsidP="00B36EDA">
      <w:pPr>
        <w:spacing w:line="360" w:lineRule="auto"/>
        <w:ind w:right="3969"/>
        <w:rPr>
          <w:rFonts w:ascii="Arial Narrow" w:hAnsi="Arial Narrow" w:cs="Arial"/>
          <w:b/>
          <w:bCs/>
          <w:sz w:val="20"/>
          <w:szCs w:val="20"/>
        </w:rPr>
      </w:pPr>
      <w:r w:rsidRPr="00AA2960">
        <w:rPr>
          <w:rFonts w:ascii="Arial Narrow" w:hAnsi="Arial Narrow" w:cs="Arial"/>
          <w:b/>
          <w:bCs/>
          <w:sz w:val="20"/>
          <w:szCs w:val="20"/>
        </w:rPr>
        <w:t>10WSzKzP SPZOZ</w:t>
      </w:r>
    </w:p>
    <w:p w:rsidR="00B36EDA" w:rsidRPr="00AA2960" w:rsidRDefault="00A60057" w:rsidP="00B36EDA">
      <w:pPr>
        <w:spacing w:line="360" w:lineRule="auto"/>
        <w:ind w:right="3969"/>
        <w:rPr>
          <w:rFonts w:ascii="Arial Narrow" w:hAnsi="Arial Narrow" w:cs="Arial"/>
          <w:sz w:val="20"/>
          <w:szCs w:val="20"/>
        </w:rPr>
      </w:pPr>
      <w:r w:rsidRPr="00AA2960">
        <w:rPr>
          <w:rFonts w:ascii="Arial Narrow" w:hAnsi="Arial Narrow" w:cs="Arial"/>
          <w:sz w:val="20"/>
          <w:szCs w:val="20"/>
        </w:rPr>
        <w:t>Powstańców Warszawy</w:t>
      </w:r>
      <w:r w:rsidR="00B36EDA" w:rsidRPr="00AA2960">
        <w:rPr>
          <w:rFonts w:ascii="Arial Narrow" w:hAnsi="Arial Narrow" w:cs="Arial"/>
          <w:sz w:val="20"/>
          <w:szCs w:val="20"/>
        </w:rPr>
        <w:t xml:space="preserve"> </w:t>
      </w:r>
      <w:r w:rsidRPr="00AA2960">
        <w:rPr>
          <w:rFonts w:ascii="Arial Narrow" w:hAnsi="Arial Narrow" w:cs="Arial"/>
          <w:sz w:val="20"/>
          <w:szCs w:val="20"/>
        </w:rPr>
        <w:t>5</w:t>
      </w:r>
    </w:p>
    <w:p w:rsidR="00B36EDA" w:rsidRPr="00AA2960" w:rsidRDefault="00A60057" w:rsidP="00B36EDA">
      <w:pPr>
        <w:ind w:right="3969"/>
        <w:rPr>
          <w:rFonts w:ascii="Arial Narrow" w:hAnsi="Arial Narrow" w:cs="Arial"/>
          <w:sz w:val="20"/>
          <w:szCs w:val="20"/>
        </w:rPr>
      </w:pPr>
      <w:r w:rsidRPr="00AA2960">
        <w:rPr>
          <w:rFonts w:ascii="Arial Narrow" w:hAnsi="Arial Narrow" w:cs="Arial"/>
          <w:sz w:val="20"/>
          <w:szCs w:val="20"/>
        </w:rPr>
        <w:t>85-681</w:t>
      </w:r>
      <w:r w:rsidR="00B36EDA" w:rsidRPr="00AA2960">
        <w:rPr>
          <w:rFonts w:ascii="Arial Narrow" w:hAnsi="Arial Narrow" w:cs="Arial"/>
          <w:sz w:val="20"/>
          <w:szCs w:val="20"/>
        </w:rPr>
        <w:t xml:space="preserve"> </w:t>
      </w:r>
      <w:r w:rsidRPr="00AA2960">
        <w:rPr>
          <w:rFonts w:ascii="Arial Narrow" w:hAnsi="Arial Narrow" w:cs="Arial"/>
          <w:sz w:val="20"/>
          <w:szCs w:val="20"/>
        </w:rPr>
        <w:t>Bydgoszcz</w:t>
      </w:r>
    </w:p>
    <w:p w:rsidR="00B36EDA" w:rsidRPr="00AA2960" w:rsidRDefault="00B36EDA" w:rsidP="00B36EDA">
      <w:pPr>
        <w:ind w:right="3969"/>
        <w:jc w:val="both"/>
        <w:rPr>
          <w:rFonts w:ascii="Arial Narrow" w:hAnsi="Arial Narrow" w:cs="Arial"/>
          <w:bCs/>
          <w:sz w:val="20"/>
          <w:szCs w:val="20"/>
        </w:rPr>
      </w:pPr>
      <w:r w:rsidRPr="00AA2960">
        <w:rPr>
          <w:rFonts w:ascii="Arial Narrow" w:hAnsi="Arial Narrow" w:cs="Arial"/>
          <w:bCs/>
          <w:sz w:val="20"/>
          <w:szCs w:val="20"/>
        </w:rPr>
        <w:t>……………………………………</w:t>
      </w:r>
    </w:p>
    <w:p w:rsidR="00B36EDA" w:rsidRPr="00AA2960" w:rsidRDefault="00B36EDA" w:rsidP="00B36E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20"/>
          <w:szCs w:val="20"/>
        </w:rPr>
      </w:pPr>
      <w:r w:rsidRPr="00AA2960">
        <w:rPr>
          <w:rFonts w:ascii="Arial Narrow" w:hAnsi="Arial Narrow" w:cs="Arial"/>
          <w:bCs/>
          <w:sz w:val="20"/>
          <w:szCs w:val="20"/>
        </w:rPr>
        <w:t>[nazwa zamawiającego, adres]</w:t>
      </w:r>
    </w:p>
    <w:p w:rsidR="00B36EDA" w:rsidRPr="00AA2960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0"/>
          <w:szCs w:val="20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923"/>
      </w:tblGrid>
      <w:tr w:rsidR="00B36EDA" w:rsidRPr="00AA2960" w:rsidTr="00B36EDA">
        <w:tc>
          <w:tcPr>
            <w:tcW w:w="9923" w:type="dxa"/>
            <w:shd w:val="clear" w:color="auto" w:fill="F2F2F2"/>
            <w:hideMark/>
          </w:tcPr>
          <w:p w:rsidR="00B36EDA" w:rsidRPr="00AA2960" w:rsidRDefault="00377A57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pacing w:val="50"/>
                <w:kern w:val="28"/>
                <w:sz w:val="20"/>
                <w:szCs w:val="20"/>
              </w:rPr>
              <w:t>OGŁOSZENIE</w:t>
            </w:r>
          </w:p>
          <w:p w:rsidR="00B36EDA" w:rsidRPr="00AA2960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b/>
                <w:spacing w:val="50"/>
                <w:kern w:val="28"/>
                <w:sz w:val="20"/>
                <w:szCs w:val="20"/>
              </w:rPr>
              <w:t>O WYBORZE NAJKORZYSTNIEJSZEJ OFERTY</w:t>
            </w:r>
          </w:p>
        </w:tc>
      </w:tr>
    </w:tbl>
    <w:p w:rsidR="00B36EDA" w:rsidRPr="00AA2960" w:rsidRDefault="00B36EDA" w:rsidP="00B36EDA">
      <w:pPr>
        <w:keepNext/>
        <w:spacing w:after="240"/>
        <w:outlineLvl w:val="0"/>
        <w:rPr>
          <w:rFonts w:ascii="Arial Narrow" w:hAnsi="Arial Narrow" w:cs="Arial"/>
          <w:b/>
          <w:sz w:val="20"/>
          <w:szCs w:val="20"/>
        </w:rPr>
      </w:pPr>
    </w:p>
    <w:p w:rsidR="00B36EDA" w:rsidRPr="00AA2960" w:rsidRDefault="00B36EDA" w:rsidP="00B36EDA">
      <w:pPr>
        <w:spacing w:after="120" w:line="360" w:lineRule="auto"/>
        <w:jc w:val="both"/>
        <w:rPr>
          <w:rFonts w:ascii="Arial Narrow" w:eastAsia="Calibri" w:hAnsi="Arial Narrow" w:cs="Arial"/>
          <w:sz w:val="20"/>
          <w:szCs w:val="20"/>
          <w:lang w:eastAsia="en-US"/>
        </w:rPr>
      </w:pPr>
      <w:r w:rsidRPr="00AA2960">
        <w:rPr>
          <w:rFonts w:ascii="Arial Narrow" w:eastAsia="Calibri" w:hAnsi="Arial Narrow" w:cs="Arial"/>
          <w:sz w:val="20"/>
          <w:szCs w:val="20"/>
          <w:lang w:eastAsia="en-US"/>
        </w:rPr>
        <w:t xml:space="preserve">Dotyczy </w:t>
      </w:r>
      <w:r w:rsidRPr="00AA2960">
        <w:rPr>
          <w:rFonts w:ascii="Arial Narrow" w:hAnsi="Arial Narrow" w:cs="Arial"/>
          <w:sz w:val="20"/>
          <w:szCs w:val="20"/>
        </w:rPr>
        <w:t>postępowania o udzielenie zamówienia publicznego</w:t>
      </w:r>
      <w:r w:rsidRPr="00AA2960">
        <w:rPr>
          <w:rFonts w:ascii="Arial Narrow" w:eastAsia="Calibri" w:hAnsi="Arial Narrow" w:cs="Arial"/>
          <w:sz w:val="20"/>
          <w:szCs w:val="20"/>
          <w:lang w:eastAsia="en-US"/>
        </w:rPr>
        <w:t>:</w:t>
      </w:r>
    </w:p>
    <w:tbl>
      <w:tblPr>
        <w:tblW w:w="9923" w:type="dxa"/>
        <w:tblInd w:w="108" w:type="dxa"/>
        <w:tblLook w:val="04A0"/>
      </w:tblPr>
      <w:tblGrid>
        <w:gridCol w:w="2269"/>
        <w:gridCol w:w="7654"/>
      </w:tblGrid>
      <w:tr w:rsidR="00B36EDA" w:rsidRPr="00AA2960" w:rsidTr="00B36EDA">
        <w:tc>
          <w:tcPr>
            <w:tcW w:w="2269" w:type="dxa"/>
            <w:shd w:val="clear" w:color="auto" w:fill="auto"/>
          </w:tcPr>
          <w:p w:rsidR="00B36EDA" w:rsidRPr="00AA2960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:rsidR="00B36EDA" w:rsidRPr="00AA2960" w:rsidRDefault="00A60057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bCs/>
                <w:sz w:val="20"/>
                <w:szCs w:val="20"/>
              </w:rPr>
              <w:t>Dostawy sukcesywne bielizny pościelowej oraz odzieży dla personelu medycznego</w:t>
            </w:r>
          </w:p>
        </w:tc>
      </w:tr>
      <w:tr w:rsidR="00A60057" w:rsidRPr="00AA2960" w:rsidTr="00781FC6">
        <w:tc>
          <w:tcPr>
            <w:tcW w:w="2269" w:type="dxa"/>
            <w:shd w:val="clear" w:color="auto" w:fill="auto"/>
          </w:tcPr>
          <w:p w:rsidR="00A60057" w:rsidRPr="00AA2960" w:rsidRDefault="00A60057" w:rsidP="00781FC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:rsidR="00A60057" w:rsidRPr="00AA2960" w:rsidRDefault="00A60057" w:rsidP="00781FC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bCs/>
                <w:sz w:val="20"/>
                <w:szCs w:val="20"/>
              </w:rPr>
              <w:t>129/2024</w:t>
            </w:r>
          </w:p>
        </w:tc>
      </w:tr>
    </w:tbl>
    <w:p w:rsidR="00B36EDA" w:rsidRPr="00AA2960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0"/>
          <w:szCs w:val="20"/>
        </w:rPr>
      </w:pPr>
    </w:p>
    <w:p w:rsidR="00B36EDA" w:rsidRPr="00AA2960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 Narrow" w:hAnsi="Arial Narrow" w:cs="Arial"/>
          <w:bCs/>
          <w:sz w:val="20"/>
          <w:szCs w:val="20"/>
        </w:rPr>
      </w:pPr>
      <w:r w:rsidRPr="00AA2960">
        <w:rPr>
          <w:rFonts w:ascii="Arial Narrow" w:hAnsi="Arial Narrow" w:cs="Arial"/>
          <w:sz w:val="20"/>
          <w:szCs w:val="20"/>
        </w:rPr>
        <w:t xml:space="preserve">Zamawiający, </w:t>
      </w:r>
      <w:r w:rsidR="00A60057" w:rsidRPr="00AA2960">
        <w:rPr>
          <w:rFonts w:ascii="Arial Narrow" w:hAnsi="Arial Narrow" w:cs="Arial"/>
          <w:b/>
          <w:sz w:val="20"/>
          <w:szCs w:val="20"/>
        </w:rPr>
        <w:t>10WSzKzP SPZOZ</w:t>
      </w:r>
      <w:r w:rsidRPr="00AA2960">
        <w:rPr>
          <w:rFonts w:ascii="Arial Narrow" w:hAnsi="Arial Narrow" w:cs="Arial"/>
          <w:sz w:val="20"/>
          <w:szCs w:val="20"/>
        </w:rPr>
        <w:t xml:space="preserve">, działając na podstawie art. 253 ust. 1 pkt. 1 i ust. 2 ustawy z dnia 11 września 2019r. Prawo zamówień publicznych </w:t>
      </w:r>
      <w:r w:rsidR="00A60057" w:rsidRPr="00AA2960">
        <w:rPr>
          <w:rFonts w:ascii="Arial Narrow" w:hAnsi="Arial Narrow" w:cs="Arial"/>
          <w:sz w:val="20"/>
          <w:szCs w:val="20"/>
        </w:rPr>
        <w:t>(</w:t>
      </w:r>
      <w:proofErr w:type="spellStart"/>
      <w:r w:rsidR="00A60057" w:rsidRPr="00AA2960">
        <w:rPr>
          <w:rFonts w:ascii="Arial Narrow" w:hAnsi="Arial Narrow" w:cs="Arial"/>
          <w:sz w:val="20"/>
          <w:szCs w:val="20"/>
        </w:rPr>
        <w:t>t.j</w:t>
      </w:r>
      <w:proofErr w:type="spellEnd"/>
      <w:r w:rsidR="00A60057" w:rsidRPr="00AA2960">
        <w:rPr>
          <w:rFonts w:ascii="Arial Narrow" w:hAnsi="Arial Narrow" w:cs="Arial"/>
          <w:sz w:val="20"/>
          <w:szCs w:val="20"/>
        </w:rPr>
        <w:t>. Dz. U. z 2024 poz. 1320)</w:t>
      </w:r>
      <w:r w:rsidRPr="00AA2960">
        <w:rPr>
          <w:rFonts w:ascii="Arial Narrow" w:hAnsi="Arial Narrow" w:cs="Arial"/>
          <w:sz w:val="20"/>
          <w:szCs w:val="20"/>
        </w:rPr>
        <w:t xml:space="preserve">, zwanej dalej „ustawą </w:t>
      </w:r>
      <w:proofErr w:type="spellStart"/>
      <w:r w:rsidRPr="00AA2960">
        <w:rPr>
          <w:rFonts w:ascii="Arial Narrow" w:hAnsi="Arial Narrow" w:cs="Arial"/>
          <w:sz w:val="20"/>
          <w:szCs w:val="20"/>
        </w:rPr>
        <w:t>Pzp</w:t>
      </w:r>
      <w:proofErr w:type="spellEnd"/>
      <w:r w:rsidRPr="00AA2960">
        <w:rPr>
          <w:rFonts w:ascii="Arial Narrow" w:hAnsi="Arial Narrow" w:cs="Arial"/>
          <w:sz w:val="20"/>
          <w:szCs w:val="20"/>
        </w:rPr>
        <w:t>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9923"/>
      </w:tblGrid>
      <w:tr w:rsidR="00A60057" w:rsidRPr="00AA2960" w:rsidTr="00A6005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057" w:rsidRPr="00AA2960" w:rsidRDefault="00A60057" w:rsidP="00781FC6">
            <w:pPr>
              <w:spacing w:before="120" w:after="24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b/>
                <w:bCs/>
                <w:sz w:val="20"/>
                <w:szCs w:val="20"/>
              </w:rPr>
              <w:t>Część nr 1</w:t>
            </w:r>
            <w:r w:rsidRPr="00AA2960">
              <w:rPr>
                <w:rFonts w:ascii="Arial Narrow" w:hAnsi="Arial Narrow" w:cs="Arial"/>
                <w:sz w:val="20"/>
                <w:szCs w:val="20"/>
              </w:rPr>
              <w:t>: Poszwy, prześcieradło , podkład flanelowy</w:t>
            </w:r>
          </w:p>
          <w:p w:rsidR="00A60057" w:rsidRPr="00AA2960" w:rsidRDefault="00A60057" w:rsidP="00781FC6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b/>
                <w:sz w:val="20"/>
                <w:szCs w:val="20"/>
              </w:rPr>
              <w:t xml:space="preserve">Zakład Produkcji Pościeli ''Świt'' Izabela </w:t>
            </w:r>
            <w:proofErr w:type="spellStart"/>
            <w:r w:rsidRPr="00AA2960">
              <w:rPr>
                <w:rFonts w:ascii="Arial Narrow" w:hAnsi="Arial Narrow" w:cs="Arial"/>
                <w:b/>
                <w:sz w:val="20"/>
                <w:szCs w:val="20"/>
              </w:rPr>
              <w:t>Wintoniak</w:t>
            </w:r>
            <w:proofErr w:type="spellEnd"/>
          </w:p>
          <w:p w:rsidR="00A60057" w:rsidRPr="00AA2960" w:rsidRDefault="00A60057" w:rsidP="00781FC6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bCs/>
                <w:sz w:val="20"/>
                <w:szCs w:val="20"/>
              </w:rPr>
              <w:t xml:space="preserve">Błotna 5B </w:t>
            </w:r>
          </w:p>
          <w:p w:rsidR="00A60057" w:rsidRPr="00AA2960" w:rsidRDefault="00A60057" w:rsidP="00781FC6">
            <w:pPr>
              <w:spacing w:after="120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bCs/>
                <w:sz w:val="20"/>
                <w:szCs w:val="20"/>
              </w:rPr>
              <w:t>65-133 Zielona Góra</w:t>
            </w:r>
          </w:p>
          <w:p w:rsidR="00A60057" w:rsidRPr="00AA2960" w:rsidRDefault="00A60057" w:rsidP="00781FC6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 xml:space="preserve">za cenę wykonania przedmiotu zamówienia w wysokości </w:t>
            </w:r>
            <w:r w:rsidRPr="00AA2960">
              <w:rPr>
                <w:rFonts w:ascii="Arial Narrow" w:hAnsi="Arial Narrow" w:cs="Arial"/>
                <w:b/>
                <w:sz w:val="20"/>
                <w:szCs w:val="20"/>
              </w:rPr>
              <w:t>83 886.00 zł</w:t>
            </w:r>
            <w:r w:rsidRPr="00AA2960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A2960">
              <w:rPr>
                <w:rFonts w:ascii="Arial Narrow" w:hAnsi="Arial Narrow" w:cs="Arial"/>
                <w:b/>
                <w:bCs/>
                <w:sz w:val="20"/>
                <w:szCs w:val="20"/>
              </w:rPr>
              <w:t>brutto</w:t>
            </w:r>
            <w:r w:rsidRPr="00AA2960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A60057" w:rsidRPr="00AA2960" w:rsidRDefault="00A60057" w:rsidP="00781FC6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AA2960">
              <w:rPr>
                <w:rFonts w:ascii="Arial Narrow" w:hAnsi="Arial Narrow" w:cs="Arial"/>
                <w:color w:val="000000"/>
                <w:sz w:val="20"/>
                <w:szCs w:val="20"/>
              </w:rPr>
              <w:t>:</w:t>
            </w:r>
          </w:p>
          <w:p w:rsidR="00A60057" w:rsidRPr="00AA2960" w:rsidRDefault="00A60057" w:rsidP="00781FC6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A60057" w:rsidRPr="00AA2960" w:rsidTr="00A6005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057" w:rsidRPr="00AA2960" w:rsidRDefault="00A60057" w:rsidP="00781FC6">
            <w:pPr>
              <w:spacing w:before="120" w:after="24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b/>
                <w:bCs/>
                <w:sz w:val="20"/>
                <w:szCs w:val="20"/>
              </w:rPr>
              <w:t>Część nr 5</w:t>
            </w:r>
            <w:r w:rsidRPr="00AA2960">
              <w:rPr>
                <w:rFonts w:ascii="Arial Narrow" w:hAnsi="Arial Narrow" w:cs="Arial"/>
                <w:sz w:val="20"/>
                <w:szCs w:val="20"/>
              </w:rPr>
              <w:t>: Ręcznik frotte</w:t>
            </w:r>
          </w:p>
          <w:p w:rsidR="00A60057" w:rsidRPr="00AA2960" w:rsidRDefault="00A60057" w:rsidP="00781FC6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b/>
                <w:sz w:val="20"/>
                <w:szCs w:val="20"/>
              </w:rPr>
              <w:t xml:space="preserve">Zakład Produkcji Pościeli ''Świt'' Izabela </w:t>
            </w:r>
            <w:proofErr w:type="spellStart"/>
            <w:r w:rsidRPr="00AA2960">
              <w:rPr>
                <w:rFonts w:ascii="Arial Narrow" w:hAnsi="Arial Narrow" w:cs="Arial"/>
                <w:b/>
                <w:sz w:val="20"/>
                <w:szCs w:val="20"/>
              </w:rPr>
              <w:t>Wintoniak</w:t>
            </w:r>
            <w:proofErr w:type="spellEnd"/>
          </w:p>
          <w:p w:rsidR="00A60057" w:rsidRPr="00AA2960" w:rsidRDefault="00A60057" w:rsidP="00781FC6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bCs/>
                <w:sz w:val="20"/>
                <w:szCs w:val="20"/>
              </w:rPr>
              <w:t xml:space="preserve">Błotna 5B </w:t>
            </w:r>
          </w:p>
          <w:p w:rsidR="00A60057" w:rsidRPr="00AA2960" w:rsidRDefault="00A60057" w:rsidP="00781FC6">
            <w:pPr>
              <w:spacing w:after="120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bCs/>
                <w:sz w:val="20"/>
                <w:szCs w:val="20"/>
              </w:rPr>
              <w:t>65-133 Zielona Góra</w:t>
            </w:r>
          </w:p>
          <w:p w:rsidR="00A60057" w:rsidRPr="00AA2960" w:rsidRDefault="00A60057" w:rsidP="00781FC6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 xml:space="preserve">za cenę wykonania przedmiotu zamówienia w wysokości </w:t>
            </w:r>
            <w:r w:rsidRPr="00AA2960">
              <w:rPr>
                <w:rFonts w:ascii="Arial Narrow" w:hAnsi="Arial Narrow" w:cs="Arial"/>
                <w:b/>
                <w:sz w:val="20"/>
                <w:szCs w:val="20"/>
              </w:rPr>
              <w:t>10 086.00 zł</w:t>
            </w:r>
            <w:r w:rsidRPr="00AA2960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A2960">
              <w:rPr>
                <w:rFonts w:ascii="Arial Narrow" w:hAnsi="Arial Narrow" w:cs="Arial"/>
                <w:b/>
                <w:bCs/>
                <w:sz w:val="20"/>
                <w:szCs w:val="20"/>
              </w:rPr>
              <w:t>brutto</w:t>
            </w:r>
            <w:r w:rsidRPr="00AA2960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A60057" w:rsidRPr="00AA2960" w:rsidRDefault="00A60057" w:rsidP="00781FC6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AA2960">
              <w:rPr>
                <w:rFonts w:ascii="Arial Narrow" w:hAnsi="Arial Narrow" w:cs="Arial"/>
                <w:color w:val="000000"/>
                <w:sz w:val="20"/>
                <w:szCs w:val="20"/>
              </w:rPr>
              <w:t>:</w:t>
            </w:r>
          </w:p>
          <w:p w:rsidR="00A60057" w:rsidRPr="00AA2960" w:rsidRDefault="00A60057" w:rsidP="00781FC6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A60057" w:rsidRPr="00AA2960" w:rsidTr="00A6005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057" w:rsidRPr="00AA2960" w:rsidRDefault="00A60057" w:rsidP="00781FC6">
            <w:pPr>
              <w:spacing w:before="120" w:after="24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b/>
                <w:bCs/>
                <w:sz w:val="20"/>
                <w:szCs w:val="20"/>
              </w:rPr>
              <w:lastRenderedPageBreak/>
              <w:t>Część nr 6</w:t>
            </w:r>
            <w:r w:rsidRPr="00AA2960">
              <w:rPr>
                <w:rFonts w:ascii="Arial Narrow" w:hAnsi="Arial Narrow" w:cs="Arial"/>
                <w:sz w:val="20"/>
                <w:szCs w:val="20"/>
              </w:rPr>
              <w:t>: Poduszka antyalergiczna</w:t>
            </w:r>
          </w:p>
          <w:p w:rsidR="00A60057" w:rsidRPr="00AA2960" w:rsidRDefault="00A60057" w:rsidP="00781FC6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b/>
                <w:sz w:val="20"/>
                <w:szCs w:val="20"/>
              </w:rPr>
              <w:t xml:space="preserve">Zakład Produkcji Pościeli ''Świt'' Izabela </w:t>
            </w:r>
            <w:proofErr w:type="spellStart"/>
            <w:r w:rsidRPr="00AA2960">
              <w:rPr>
                <w:rFonts w:ascii="Arial Narrow" w:hAnsi="Arial Narrow" w:cs="Arial"/>
                <w:b/>
                <w:sz w:val="20"/>
                <w:szCs w:val="20"/>
              </w:rPr>
              <w:t>Wintoniak</w:t>
            </w:r>
            <w:proofErr w:type="spellEnd"/>
          </w:p>
          <w:p w:rsidR="00A60057" w:rsidRPr="00AA2960" w:rsidRDefault="00A60057" w:rsidP="00781FC6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bCs/>
                <w:sz w:val="20"/>
                <w:szCs w:val="20"/>
              </w:rPr>
              <w:t xml:space="preserve">Błotna 5B </w:t>
            </w:r>
          </w:p>
          <w:p w:rsidR="00A60057" w:rsidRPr="00AA2960" w:rsidRDefault="00A60057" w:rsidP="00781FC6">
            <w:pPr>
              <w:spacing w:after="120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bCs/>
                <w:sz w:val="20"/>
                <w:szCs w:val="20"/>
              </w:rPr>
              <w:t>65-133 Zielona Góra</w:t>
            </w:r>
          </w:p>
          <w:p w:rsidR="00A60057" w:rsidRPr="00AA2960" w:rsidRDefault="00A60057" w:rsidP="00781FC6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 xml:space="preserve">za cenę wykonania przedmiotu zamówienia w wysokości </w:t>
            </w:r>
            <w:r w:rsidRPr="00AA2960">
              <w:rPr>
                <w:rFonts w:ascii="Arial Narrow" w:hAnsi="Arial Narrow" w:cs="Arial"/>
                <w:b/>
                <w:sz w:val="20"/>
                <w:szCs w:val="20"/>
              </w:rPr>
              <w:t>10 209.00 zł</w:t>
            </w:r>
            <w:r w:rsidRPr="00AA2960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A2960">
              <w:rPr>
                <w:rFonts w:ascii="Arial Narrow" w:hAnsi="Arial Narrow" w:cs="Arial"/>
                <w:b/>
                <w:bCs/>
                <w:sz w:val="20"/>
                <w:szCs w:val="20"/>
              </w:rPr>
              <w:t>brutto</w:t>
            </w:r>
            <w:r w:rsidRPr="00AA2960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A60057" w:rsidRPr="00AA2960" w:rsidRDefault="00A60057" w:rsidP="00781FC6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AA2960">
              <w:rPr>
                <w:rFonts w:ascii="Arial Narrow" w:hAnsi="Arial Narrow" w:cs="Arial"/>
                <w:color w:val="000000"/>
                <w:sz w:val="20"/>
                <w:szCs w:val="20"/>
              </w:rPr>
              <w:t>:</w:t>
            </w:r>
          </w:p>
          <w:p w:rsidR="00A60057" w:rsidRPr="00AA2960" w:rsidRDefault="00A60057" w:rsidP="00781FC6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A60057" w:rsidRPr="00AA2960" w:rsidTr="00A6005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057" w:rsidRPr="00AA2960" w:rsidRDefault="00A60057" w:rsidP="00781FC6">
            <w:pPr>
              <w:spacing w:before="120" w:after="24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b/>
                <w:bCs/>
                <w:sz w:val="20"/>
                <w:szCs w:val="20"/>
              </w:rPr>
              <w:t>Część nr 7</w:t>
            </w:r>
            <w:r w:rsidRPr="00AA2960">
              <w:rPr>
                <w:rFonts w:ascii="Arial Narrow" w:hAnsi="Arial Narrow" w:cs="Arial"/>
                <w:sz w:val="20"/>
                <w:szCs w:val="20"/>
              </w:rPr>
              <w:t>: Prześcieradło operacyjne</w:t>
            </w:r>
          </w:p>
          <w:p w:rsidR="00A60057" w:rsidRPr="00AA2960" w:rsidRDefault="00A60057" w:rsidP="00781FC6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b/>
                <w:sz w:val="20"/>
                <w:szCs w:val="20"/>
              </w:rPr>
              <w:t xml:space="preserve">Zakład Produkcji Pościeli ''Świt'' Izabela </w:t>
            </w:r>
            <w:proofErr w:type="spellStart"/>
            <w:r w:rsidRPr="00AA2960">
              <w:rPr>
                <w:rFonts w:ascii="Arial Narrow" w:hAnsi="Arial Narrow" w:cs="Arial"/>
                <w:b/>
                <w:sz w:val="20"/>
                <w:szCs w:val="20"/>
              </w:rPr>
              <w:t>Wintoniak</w:t>
            </w:r>
            <w:proofErr w:type="spellEnd"/>
          </w:p>
          <w:p w:rsidR="00A60057" w:rsidRPr="00AA2960" w:rsidRDefault="00A60057" w:rsidP="00781FC6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bCs/>
                <w:sz w:val="20"/>
                <w:szCs w:val="20"/>
              </w:rPr>
              <w:t xml:space="preserve">Błotna 5B </w:t>
            </w:r>
          </w:p>
          <w:p w:rsidR="00A60057" w:rsidRPr="00AA2960" w:rsidRDefault="00A60057" w:rsidP="00781FC6">
            <w:pPr>
              <w:spacing w:after="120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bCs/>
                <w:sz w:val="20"/>
                <w:szCs w:val="20"/>
              </w:rPr>
              <w:t>65-133 Zielona Góra</w:t>
            </w:r>
          </w:p>
          <w:p w:rsidR="00A60057" w:rsidRPr="00AA2960" w:rsidRDefault="00A60057" w:rsidP="00781FC6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 xml:space="preserve">za cenę wykonania przedmiotu zamówienia w wysokości </w:t>
            </w:r>
            <w:r w:rsidRPr="00AA2960">
              <w:rPr>
                <w:rFonts w:ascii="Arial Narrow" w:hAnsi="Arial Narrow" w:cs="Arial"/>
                <w:b/>
                <w:sz w:val="20"/>
                <w:szCs w:val="20"/>
              </w:rPr>
              <w:t>9 936.00 zł</w:t>
            </w:r>
            <w:r w:rsidRPr="00AA2960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A2960">
              <w:rPr>
                <w:rFonts w:ascii="Arial Narrow" w:hAnsi="Arial Narrow" w:cs="Arial"/>
                <w:b/>
                <w:bCs/>
                <w:sz w:val="20"/>
                <w:szCs w:val="20"/>
              </w:rPr>
              <w:t>brutto</w:t>
            </w:r>
            <w:r w:rsidRPr="00AA2960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A60057" w:rsidRPr="00AA2960" w:rsidRDefault="00A60057" w:rsidP="00781FC6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AA2960">
              <w:rPr>
                <w:rFonts w:ascii="Arial Narrow" w:hAnsi="Arial Narrow" w:cs="Arial"/>
                <w:color w:val="000000"/>
                <w:sz w:val="20"/>
                <w:szCs w:val="20"/>
              </w:rPr>
              <w:t>:</w:t>
            </w:r>
          </w:p>
          <w:p w:rsidR="00A60057" w:rsidRPr="00AA2960" w:rsidRDefault="00A60057" w:rsidP="00781FC6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A60057" w:rsidRPr="00AA2960" w:rsidTr="00A6005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057" w:rsidRPr="00AA2960" w:rsidRDefault="00A60057" w:rsidP="00781FC6">
            <w:pPr>
              <w:spacing w:before="120" w:after="24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b/>
                <w:bCs/>
                <w:sz w:val="20"/>
                <w:szCs w:val="20"/>
              </w:rPr>
              <w:t>Część nr 9</w:t>
            </w:r>
            <w:r w:rsidRPr="00AA2960">
              <w:rPr>
                <w:rFonts w:ascii="Arial Narrow" w:hAnsi="Arial Narrow" w:cs="Arial"/>
                <w:sz w:val="20"/>
                <w:szCs w:val="20"/>
              </w:rPr>
              <w:t>: Serweta operacyjna</w:t>
            </w:r>
          </w:p>
          <w:p w:rsidR="00A60057" w:rsidRPr="00AA2960" w:rsidRDefault="00A60057" w:rsidP="00781FC6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b/>
                <w:sz w:val="20"/>
                <w:szCs w:val="20"/>
              </w:rPr>
              <w:t xml:space="preserve">Zakład Produkcji Pościeli ''Świt'' Izabela </w:t>
            </w:r>
            <w:proofErr w:type="spellStart"/>
            <w:r w:rsidRPr="00AA2960">
              <w:rPr>
                <w:rFonts w:ascii="Arial Narrow" w:hAnsi="Arial Narrow" w:cs="Arial"/>
                <w:b/>
                <w:sz w:val="20"/>
                <w:szCs w:val="20"/>
              </w:rPr>
              <w:t>Wintoniak</w:t>
            </w:r>
            <w:proofErr w:type="spellEnd"/>
          </w:p>
          <w:p w:rsidR="00A60057" w:rsidRPr="00AA2960" w:rsidRDefault="00A60057" w:rsidP="00781FC6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bCs/>
                <w:sz w:val="20"/>
                <w:szCs w:val="20"/>
              </w:rPr>
              <w:t xml:space="preserve">Błotna 5B </w:t>
            </w:r>
          </w:p>
          <w:p w:rsidR="00A60057" w:rsidRPr="00AA2960" w:rsidRDefault="00A60057" w:rsidP="00781FC6">
            <w:pPr>
              <w:spacing w:after="120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bCs/>
                <w:sz w:val="20"/>
                <w:szCs w:val="20"/>
              </w:rPr>
              <w:t>65-133 Zielona Góra</w:t>
            </w:r>
          </w:p>
          <w:p w:rsidR="00A60057" w:rsidRPr="00AA2960" w:rsidRDefault="00A60057" w:rsidP="00781FC6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 xml:space="preserve">za cenę wykonania przedmiotu zamówienia w wysokości </w:t>
            </w:r>
            <w:r w:rsidRPr="00AA2960">
              <w:rPr>
                <w:rFonts w:ascii="Arial Narrow" w:hAnsi="Arial Narrow" w:cs="Arial"/>
                <w:b/>
                <w:sz w:val="20"/>
                <w:szCs w:val="20"/>
              </w:rPr>
              <w:t>19 980.00 zł</w:t>
            </w:r>
            <w:r w:rsidRPr="00AA2960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A2960">
              <w:rPr>
                <w:rFonts w:ascii="Arial Narrow" w:hAnsi="Arial Narrow" w:cs="Arial"/>
                <w:b/>
                <w:bCs/>
                <w:sz w:val="20"/>
                <w:szCs w:val="20"/>
              </w:rPr>
              <w:t>brutto</w:t>
            </w:r>
            <w:r w:rsidRPr="00AA2960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A60057" w:rsidRPr="00AA2960" w:rsidRDefault="00A60057" w:rsidP="00781FC6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AA2960">
              <w:rPr>
                <w:rFonts w:ascii="Arial Narrow" w:hAnsi="Arial Narrow" w:cs="Arial"/>
                <w:color w:val="000000"/>
                <w:sz w:val="20"/>
                <w:szCs w:val="20"/>
              </w:rPr>
              <w:t>:</w:t>
            </w:r>
          </w:p>
          <w:p w:rsidR="00A60057" w:rsidRPr="00AA2960" w:rsidRDefault="00A60057" w:rsidP="00781FC6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A60057" w:rsidRPr="00AA2960" w:rsidTr="00A6005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057" w:rsidRPr="00AA2960" w:rsidRDefault="00A60057" w:rsidP="00781FC6">
            <w:pPr>
              <w:spacing w:before="120" w:after="24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b/>
                <w:bCs/>
                <w:sz w:val="20"/>
                <w:szCs w:val="20"/>
              </w:rPr>
              <w:t>Część nr 10</w:t>
            </w:r>
            <w:r w:rsidRPr="00AA2960">
              <w:rPr>
                <w:rFonts w:ascii="Arial Narrow" w:hAnsi="Arial Narrow" w:cs="Arial"/>
                <w:sz w:val="20"/>
                <w:szCs w:val="20"/>
              </w:rPr>
              <w:t>: Koszulka polo</w:t>
            </w:r>
          </w:p>
          <w:p w:rsidR="00A60057" w:rsidRPr="00AA2960" w:rsidRDefault="00A60057" w:rsidP="00781FC6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b/>
                <w:sz w:val="20"/>
                <w:szCs w:val="20"/>
              </w:rPr>
              <w:t xml:space="preserve">Zakład Produkcji Pościeli ''Świt'' Izabela </w:t>
            </w:r>
            <w:proofErr w:type="spellStart"/>
            <w:r w:rsidRPr="00AA2960">
              <w:rPr>
                <w:rFonts w:ascii="Arial Narrow" w:hAnsi="Arial Narrow" w:cs="Arial"/>
                <w:b/>
                <w:sz w:val="20"/>
                <w:szCs w:val="20"/>
              </w:rPr>
              <w:t>Wintoniak</w:t>
            </w:r>
            <w:proofErr w:type="spellEnd"/>
          </w:p>
          <w:p w:rsidR="00A60057" w:rsidRPr="00AA2960" w:rsidRDefault="00A60057" w:rsidP="00781FC6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bCs/>
                <w:sz w:val="20"/>
                <w:szCs w:val="20"/>
              </w:rPr>
              <w:t xml:space="preserve">Błotna 5B </w:t>
            </w:r>
          </w:p>
          <w:p w:rsidR="00A60057" w:rsidRPr="00AA2960" w:rsidRDefault="00A60057" w:rsidP="00781FC6">
            <w:pPr>
              <w:spacing w:after="120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bCs/>
                <w:sz w:val="20"/>
                <w:szCs w:val="20"/>
              </w:rPr>
              <w:t>65-133 Zielona Góra</w:t>
            </w:r>
          </w:p>
          <w:p w:rsidR="00A60057" w:rsidRPr="00AA2960" w:rsidRDefault="00A60057" w:rsidP="00781FC6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 xml:space="preserve">za cenę wykonania przedmiotu zamówienia w wysokości </w:t>
            </w:r>
            <w:r w:rsidRPr="00AA2960">
              <w:rPr>
                <w:rFonts w:ascii="Arial Narrow" w:hAnsi="Arial Narrow" w:cs="Arial"/>
                <w:b/>
                <w:sz w:val="20"/>
                <w:szCs w:val="20"/>
              </w:rPr>
              <w:t>21 033.00 zł</w:t>
            </w:r>
            <w:r w:rsidRPr="00AA2960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A2960">
              <w:rPr>
                <w:rFonts w:ascii="Arial Narrow" w:hAnsi="Arial Narrow" w:cs="Arial"/>
                <w:b/>
                <w:bCs/>
                <w:sz w:val="20"/>
                <w:szCs w:val="20"/>
              </w:rPr>
              <w:t>brutto</w:t>
            </w:r>
            <w:r w:rsidRPr="00AA2960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A60057" w:rsidRPr="00AA2960" w:rsidRDefault="00A60057" w:rsidP="00781FC6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AA2960">
              <w:rPr>
                <w:rFonts w:ascii="Arial Narrow" w:hAnsi="Arial Narrow" w:cs="Arial"/>
                <w:color w:val="000000"/>
                <w:sz w:val="20"/>
                <w:szCs w:val="20"/>
              </w:rPr>
              <w:t>:</w:t>
            </w:r>
          </w:p>
          <w:p w:rsidR="00A60057" w:rsidRPr="00AA2960" w:rsidRDefault="00A60057" w:rsidP="00781FC6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A60057" w:rsidRPr="00AA2960" w:rsidTr="00A6005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057" w:rsidRPr="00AA2960" w:rsidRDefault="00A60057" w:rsidP="00781FC6">
            <w:pPr>
              <w:spacing w:before="120" w:after="24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b/>
                <w:bCs/>
                <w:sz w:val="20"/>
                <w:szCs w:val="20"/>
              </w:rPr>
              <w:lastRenderedPageBreak/>
              <w:t>Część nr 11</w:t>
            </w:r>
            <w:r w:rsidRPr="00AA2960">
              <w:rPr>
                <w:rFonts w:ascii="Arial Narrow" w:hAnsi="Arial Narrow" w:cs="Arial"/>
                <w:sz w:val="20"/>
                <w:szCs w:val="20"/>
              </w:rPr>
              <w:t>: Ubrania medyczne damskie</w:t>
            </w:r>
          </w:p>
          <w:p w:rsidR="00A60057" w:rsidRPr="00AA2960" w:rsidRDefault="00A60057" w:rsidP="00781FC6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b/>
                <w:sz w:val="20"/>
                <w:szCs w:val="20"/>
              </w:rPr>
              <w:t xml:space="preserve">Zakład Produkcji Pościeli ''Świt'' Izabela </w:t>
            </w:r>
            <w:proofErr w:type="spellStart"/>
            <w:r w:rsidRPr="00AA2960">
              <w:rPr>
                <w:rFonts w:ascii="Arial Narrow" w:hAnsi="Arial Narrow" w:cs="Arial"/>
                <w:b/>
                <w:sz w:val="20"/>
                <w:szCs w:val="20"/>
              </w:rPr>
              <w:t>Wintoniak</w:t>
            </w:r>
            <w:proofErr w:type="spellEnd"/>
          </w:p>
          <w:p w:rsidR="00A60057" w:rsidRPr="00AA2960" w:rsidRDefault="00A60057" w:rsidP="00781FC6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bCs/>
                <w:sz w:val="20"/>
                <w:szCs w:val="20"/>
              </w:rPr>
              <w:t xml:space="preserve">Błotna 5B </w:t>
            </w:r>
          </w:p>
          <w:p w:rsidR="00A60057" w:rsidRPr="00AA2960" w:rsidRDefault="00A60057" w:rsidP="00781FC6">
            <w:pPr>
              <w:spacing w:after="120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bCs/>
                <w:sz w:val="20"/>
                <w:szCs w:val="20"/>
              </w:rPr>
              <w:t>65-133 Zielona Góra</w:t>
            </w:r>
          </w:p>
          <w:p w:rsidR="00A60057" w:rsidRPr="00AA2960" w:rsidRDefault="00A60057" w:rsidP="00781FC6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 xml:space="preserve">za cenę wykonania przedmiotu zamówienia w wysokości </w:t>
            </w:r>
            <w:r w:rsidRPr="00AA2960">
              <w:rPr>
                <w:rFonts w:ascii="Arial Narrow" w:hAnsi="Arial Narrow" w:cs="Arial"/>
                <w:b/>
                <w:sz w:val="20"/>
                <w:szCs w:val="20"/>
              </w:rPr>
              <w:t>115 620.00 zł</w:t>
            </w:r>
            <w:r w:rsidRPr="00AA2960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A2960">
              <w:rPr>
                <w:rFonts w:ascii="Arial Narrow" w:hAnsi="Arial Narrow" w:cs="Arial"/>
                <w:b/>
                <w:bCs/>
                <w:sz w:val="20"/>
                <w:szCs w:val="20"/>
              </w:rPr>
              <w:t>brutto</w:t>
            </w:r>
            <w:r w:rsidRPr="00AA2960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A60057" w:rsidRPr="00AA2960" w:rsidRDefault="00A60057" w:rsidP="00781FC6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AA2960">
              <w:rPr>
                <w:rFonts w:ascii="Arial Narrow" w:hAnsi="Arial Narrow" w:cs="Arial"/>
                <w:color w:val="000000"/>
                <w:sz w:val="20"/>
                <w:szCs w:val="20"/>
              </w:rPr>
              <w:t>:</w:t>
            </w:r>
          </w:p>
          <w:p w:rsidR="00A60057" w:rsidRPr="00AA2960" w:rsidRDefault="00A60057" w:rsidP="00781FC6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A60057" w:rsidRPr="00AA2960" w:rsidTr="00A6005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057" w:rsidRPr="00AA2960" w:rsidRDefault="00A60057" w:rsidP="00781FC6">
            <w:pPr>
              <w:spacing w:before="120" w:after="24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b/>
                <w:bCs/>
                <w:sz w:val="20"/>
                <w:szCs w:val="20"/>
              </w:rPr>
              <w:t>Część nr 14</w:t>
            </w:r>
            <w:r w:rsidRPr="00AA2960">
              <w:rPr>
                <w:rFonts w:ascii="Arial Narrow" w:hAnsi="Arial Narrow" w:cs="Arial"/>
                <w:sz w:val="20"/>
                <w:szCs w:val="20"/>
              </w:rPr>
              <w:t>: Ubranie chirurga zielone</w:t>
            </w:r>
          </w:p>
          <w:p w:rsidR="00A60057" w:rsidRPr="00AA2960" w:rsidRDefault="00A60057" w:rsidP="00781FC6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b/>
                <w:sz w:val="20"/>
                <w:szCs w:val="20"/>
              </w:rPr>
              <w:t xml:space="preserve">Zakład Produkcji Pościeli ''Świt'' Izabela </w:t>
            </w:r>
            <w:proofErr w:type="spellStart"/>
            <w:r w:rsidRPr="00AA2960">
              <w:rPr>
                <w:rFonts w:ascii="Arial Narrow" w:hAnsi="Arial Narrow" w:cs="Arial"/>
                <w:b/>
                <w:sz w:val="20"/>
                <w:szCs w:val="20"/>
              </w:rPr>
              <w:t>Wintoniak</w:t>
            </w:r>
            <w:proofErr w:type="spellEnd"/>
          </w:p>
          <w:p w:rsidR="00A60057" w:rsidRPr="00AA2960" w:rsidRDefault="00A60057" w:rsidP="00781FC6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bCs/>
                <w:sz w:val="20"/>
                <w:szCs w:val="20"/>
              </w:rPr>
              <w:t xml:space="preserve">Błotna 5B </w:t>
            </w:r>
          </w:p>
          <w:p w:rsidR="00A60057" w:rsidRPr="00AA2960" w:rsidRDefault="00A60057" w:rsidP="00781FC6">
            <w:pPr>
              <w:spacing w:after="120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bCs/>
                <w:sz w:val="20"/>
                <w:szCs w:val="20"/>
              </w:rPr>
              <w:t>65-133 Zielona Góra</w:t>
            </w:r>
          </w:p>
          <w:p w:rsidR="00A60057" w:rsidRPr="00AA2960" w:rsidRDefault="00A60057" w:rsidP="00781FC6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 xml:space="preserve">za cenę wykonania przedmiotu zamówienia w wysokości </w:t>
            </w:r>
            <w:r w:rsidRPr="00AA2960">
              <w:rPr>
                <w:rFonts w:ascii="Arial Narrow" w:hAnsi="Arial Narrow" w:cs="Arial"/>
                <w:b/>
                <w:sz w:val="20"/>
                <w:szCs w:val="20"/>
              </w:rPr>
              <w:t>46 656.00 zł</w:t>
            </w:r>
            <w:r w:rsidRPr="00AA2960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A2960">
              <w:rPr>
                <w:rFonts w:ascii="Arial Narrow" w:hAnsi="Arial Narrow" w:cs="Arial"/>
                <w:b/>
                <w:bCs/>
                <w:sz w:val="20"/>
                <w:szCs w:val="20"/>
              </w:rPr>
              <w:t>brutto</w:t>
            </w:r>
            <w:r w:rsidRPr="00AA2960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A60057" w:rsidRPr="00AA2960" w:rsidRDefault="00A60057" w:rsidP="00781FC6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AA2960">
              <w:rPr>
                <w:rFonts w:ascii="Arial Narrow" w:hAnsi="Arial Narrow" w:cs="Arial"/>
                <w:color w:val="000000"/>
                <w:sz w:val="20"/>
                <w:szCs w:val="20"/>
              </w:rPr>
              <w:t>:</w:t>
            </w:r>
          </w:p>
          <w:p w:rsidR="00A60057" w:rsidRPr="00AA2960" w:rsidRDefault="00A60057" w:rsidP="00781FC6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</w:tbl>
    <w:p w:rsidR="00B36EDA" w:rsidRPr="00AA2960" w:rsidRDefault="00B36EDA" w:rsidP="00B36EDA">
      <w:pPr>
        <w:spacing w:before="360" w:after="120" w:line="276" w:lineRule="auto"/>
        <w:ind w:right="-425"/>
        <w:jc w:val="both"/>
        <w:rPr>
          <w:rFonts w:ascii="Arial Narrow" w:hAnsi="Arial Narrow" w:cs="Arial"/>
          <w:color w:val="000000"/>
          <w:sz w:val="20"/>
          <w:szCs w:val="20"/>
        </w:rPr>
      </w:pPr>
      <w:r w:rsidRPr="00AA2960">
        <w:rPr>
          <w:rFonts w:ascii="Arial Narrow" w:hAnsi="Arial Narrow" w:cs="Arial"/>
          <w:b/>
          <w:bCs/>
          <w:color w:val="000000"/>
          <w:sz w:val="20"/>
          <w:szCs w:val="20"/>
        </w:rPr>
        <w:t>Punktacja przyznana ofertom w każdym kryterium oceny ofert wraz z łączną punktacją</w:t>
      </w:r>
      <w:r w:rsidRPr="00AA2960">
        <w:rPr>
          <w:rFonts w:ascii="Arial Narrow" w:hAnsi="Arial Narrow" w:cs="Arial"/>
          <w:color w:val="000000"/>
          <w:sz w:val="20"/>
          <w:szCs w:val="2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68"/>
        <w:gridCol w:w="2977"/>
        <w:gridCol w:w="3119"/>
        <w:gridCol w:w="1559"/>
      </w:tblGrid>
      <w:tr w:rsidR="00B36EDA" w:rsidRPr="00AA2960" w:rsidTr="00A6005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AA2960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bCs/>
                <w:sz w:val="20"/>
                <w:szCs w:val="20"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AA2960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bCs/>
                <w:sz w:val="20"/>
                <w:szCs w:val="20"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AA2960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AA2960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>Razem</w:t>
            </w:r>
          </w:p>
        </w:tc>
      </w:tr>
      <w:tr w:rsidR="00A60057" w:rsidRPr="00AA2960" w:rsidTr="00A6005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057" w:rsidRPr="00AA2960" w:rsidRDefault="00A60057" w:rsidP="00781FC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>1 - Poszwy, prześcieradło , podkład flanelowy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057" w:rsidRPr="00AA2960" w:rsidRDefault="00A60057" w:rsidP="00781FC6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Zakład Produkcji Pościeli ''Świt'' Izabela </w:t>
            </w:r>
            <w:proofErr w:type="spellStart"/>
            <w:r w:rsidRPr="00AA2960">
              <w:rPr>
                <w:rFonts w:ascii="Arial Narrow" w:hAnsi="Arial Narrow" w:cs="Arial"/>
                <w:b/>
                <w:bCs/>
                <w:sz w:val="20"/>
                <w:szCs w:val="20"/>
              </w:rPr>
              <w:t>Wintoniak</w:t>
            </w:r>
            <w:proofErr w:type="spellEnd"/>
          </w:p>
          <w:p w:rsidR="00A60057" w:rsidRPr="00AA2960" w:rsidRDefault="00A60057" w:rsidP="00781FC6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>Błotna 5B</w:t>
            </w:r>
          </w:p>
          <w:p w:rsidR="00A60057" w:rsidRPr="00AA2960" w:rsidRDefault="00A60057" w:rsidP="00781FC6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>65-133 Zielona Góra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057" w:rsidRPr="00AA2960" w:rsidRDefault="00A60057" w:rsidP="00781FC6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:rsidR="00A60057" w:rsidRPr="00AA2960" w:rsidRDefault="00A60057" w:rsidP="00781FC6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>2 - Termin realizacji od dnia złożenia zamówienia - 25.00</w:t>
            </w:r>
          </w:p>
          <w:p w:rsidR="00A60057" w:rsidRPr="00AA2960" w:rsidRDefault="00A60057" w:rsidP="00781FC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057" w:rsidRPr="00AA2960" w:rsidRDefault="00A60057" w:rsidP="00781FC6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A60057" w:rsidRPr="00AA2960" w:rsidTr="00A6005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057" w:rsidRPr="00AA2960" w:rsidRDefault="00A60057" w:rsidP="00781FC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>1 - Poszwy, prześcieradło , podkład flanelowy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057" w:rsidRPr="00AA2960" w:rsidRDefault="00A60057" w:rsidP="00781FC6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PPHU SARA Agata </w:t>
            </w:r>
            <w:proofErr w:type="spellStart"/>
            <w:r w:rsidRPr="00AA2960">
              <w:rPr>
                <w:rFonts w:ascii="Arial Narrow" w:hAnsi="Arial Narrow" w:cs="Arial"/>
                <w:b/>
                <w:bCs/>
                <w:sz w:val="20"/>
                <w:szCs w:val="20"/>
              </w:rPr>
              <w:t>Komasara</w:t>
            </w:r>
            <w:proofErr w:type="spellEnd"/>
          </w:p>
          <w:p w:rsidR="00A60057" w:rsidRPr="00AA2960" w:rsidRDefault="00A60057" w:rsidP="00781FC6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>1 Maja 13</w:t>
            </w:r>
          </w:p>
          <w:p w:rsidR="00A60057" w:rsidRPr="00AA2960" w:rsidRDefault="00A60057" w:rsidP="00781FC6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>28-131 Solec-Zdrój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057" w:rsidRPr="00AA2960" w:rsidRDefault="00A60057" w:rsidP="00781FC6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>1 - Cena - 0.00</w:t>
            </w:r>
          </w:p>
          <w:p w:rsidR="00A60057" w:rsidRPr="00AA2960" w:rsidRDefault="00A60057" w:rsidP="00781FC6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>2 - Termin realizacji od dnia złożenia zamówienia - 0.00</w:t>
            </w:r>
          </w:p>
          <w:p w:rsidR="00A60057" w:rsidRPr="00AA2960" w:rsidRDefault="00A60057" w:rsidP="00781FC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>3 - Termin płatności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057" w:rsidRPr="00AA2960" w:rsidRDefault="00A60057" w:rsidP="00781FC6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 xml:space="preserve">  0,00</w:t>
            </w:r>
          </w:p>
        </w:tc>
      </w:tr>
      <w:tr w:rsidR="00A60057" w:rsidRPr="00AA2960" w:rsidTr="00A6005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057" w:rsidRPr="00AA2960" w:rsidRDefault="00A60057" w:rsidP="00781FC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>1 - Poszwy, prześcieradło , podkład flanelowy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057" w:rsidRPr="00AA2960" w:rsidRDefault="00A60057" w:rsidP="00781FC6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AA2960">
              <w:rPr>
                <w:rFonts w:ascii="Arial Narrow" w:hAnsi="Arial Narrow" w:cs="Arial"/>
                <w:b/>
                <w:bCs/>
                <w:sz w:val="20"/>
                <w:szCs w:val="20"/>
              </w:rPr>
              <w:t>Oltex</w:t>
            </w:r>
            <w:proofErr w:type="spellEnd"/>
            <w:r w:rsidRPr="00AA2960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Toruń</w:t>
            </w:r>
          </w:p>
          <w:p w:rsidR="00A60057" w:rsidRPr="00AA2960" w:rsidRDefault="00A60057" w:rsidP="00781FC6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 xml:space="preserve">Sowia 5 </w:t>
            </w:r>
            <w:proofErr w:type="spellStart"/>
            <w:r w:rsidRPr="00AA2960">
              <w:rPr>
                <w:rFonts w:ascii="Arial Narrow" w:hAnsi="Arial Narrow" w:cs="Arial"/>
                <w:sz w:val="20"/>
                <w:szCs w:val="20"/>
              </w:rPr>
              <w:t>5</w:t>
            </w:r>
            <w:proofErr w:type="spellEnd"/>
          </w:p>
          <w:p w:rsidR="00A60057" w:rsidRPr="00AA2960" w:rsidRDefault="00A60057" w:rsidP="00781FC6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>87-162 nowa wieś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057" w:rsidRPr="00AA2960" w:rsidRDefault="00A60057" w:rsidP="00781FC6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>1 - Cena - 0.00</w:t>
            </w:r>
          </w:p>
          <w:p w:rsidR="00A60057" w:rsidRPr="00AA2960" w:rsidRDefault="00A60057" w:rsidP="00781FC6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>2 - Termin realizacji od dnia złożenia zamówienia - 0.00</w:t>
            </w:r>
          </w:p>
          <w:p w:rsidR="00A60057" w:rsidRPr="00AA2960" w:rsidRDefault="00A60057" w:rsidP="00781FC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>3 - Termin płatności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057" w:rsidRPr="00AA2960" w:rsidRDefault="00A60057" w:rsidP="00781FC6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 xml:space="preserve">  0,00</w:t>
            </w:r>
          </w:p>
        </w:tc>
      </w:tr>
      <w:tr w:rsidR="00A60057" w:rsidRPr="00AA2960" w:rsidTr="00A6005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057" w:rsidRPr="00AA2960" w:rsidRDefault="00A60057" w:rsidP="00781FC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>3 - Koszula, piżama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057" w:rsidRPr="00AA2960" w:rsidRDefault="00A60057" w:rsidP="00781FC6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PPHU SARA Agata </w:t>
            </w:r>
            <w:proofErr w:type="spellStart"/>
            <w:r w:rsidRPr="00AA2960">
              <w:rPr>
                <w:rFonts w:ascii="Arial Narrow" w:hAnsi="Arial Narrow" w:cs="Arial"/>
                <w:b/>
                <w:bCs/>
                <w:sz w:val="20"/>
                <w:szCs w:val="20"/>
              </w:rPr>
              <w:t>Komasara</w:t>
            </w:r>
            <w:proofErr w:type="spellEnd"/>
          </w:p>
          <w:p w:rsidR="00A60057" w:rsidRPr="00AA2960" w:rsidRDefault="00A60057" w:rsidP="00781FC6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>1 Maja 13</w:t>
            </w:r>
          </w:p>
          <w:p w:rsidR="00A60057" w:rsidRPr="00AA2960" w:rsidRDefault="00A60057" w:rsidP="00781FC6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>28-131 Solec-Zdrój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057" w:rsidRPr="00AA2960" w:rsidRDefault="00A60057" w:rsidP="00781FC6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>1 - Cena - 0.00</w:t>
            </w:r>
          </w:p>
          <w:p w:rsidR="00A60057" w:rsidRPr="00AA2960" w:rsidRDefault="00A60057" w:rsidP="00781FC6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>2 - Termin realizacji od dnia złożenia zamówienia - 0.00</w:t>
            </w:r>
          </w:p>
          <w:p w:rsidR="00A60057" w:rsidRPr="00AA2960" w:rsidRDefault="00A60057" w:rsidP="00781FC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>3 - Termin płatności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057" w:rsidRPr="00AA2960" w:rsidRDefault="00A60057" w:rsidP="00781FC6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 xml:space="preserve">  0,00</w:t>
            </w:r>
          </w:p>
        </w:tc>
      </w:tr>
      <w:tr w:rsidR="00A60057" w:rsidRPr="00AA2960" w:rsidTr="00A6005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057" w:rsidRPr="00AA2960" w:rsidRDefault="00A60057" w:rsidP="00781FC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>3 - Koszula, piżama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057" w:rsidRPr="00AA2960" w:rsidRDefault="00A60057" w:rsidP="00781FC6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Zakład Produkcji Pościeli ''Świt'' Izabela </w:t>
            </w:r>
            <w:proofErr w:type="spellStart"/>
            <w:r w:rsidRPr="00AA2960">
              <w:rPr>
                <w:rFonts w:ascii="Arial Narrow" w:hAnsi="Arial Narrow" w:cs="Arial"/>
                <w:b/>
                <w:bCs/>
                <w:sz w:val="20"/>
                <w:szCs w:val="20"/>
              </w:rPr>
              <w:t>Wintoniak</w:t>
            </w:r>
            <w:proofErr w:type="spellEnd"/>
          </w:p>
          <w:p w:rsidR="00A60057" w:rsidRPr="00AA2960" w:rsidRDefault="00A60057" w:rsidP="00781FC6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>Błotna 5B</w:t>
            </w:r>
          </w:p>
          <w:p w:rsidR="00A60057" w:rsidRPr="00AA2960" w:rsidRDefault="00A60057" w:rsidP="00781FC6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>65-133 Zielona Góra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057" w:rsidRPr="00AA2960" w:rsidRDefault="00A60057" w:rsidP="00781FC6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>1 - Cena - 0.00</w:t>
            </w:r>
          </w:p>
          <w:p w:rsidR="00A60057" w:rsidRPr="00AA2960" w:rsidRDefault="00A60057" w:rsidP="00781FC6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>2 - Termin realizacji od dnia złożenia zamówienia - 0.00</w:t>
            </w:r>
          </w:p>
          <w:p w:rsidR="00A60057" w:rsidRPr="00AA2960" w:rsidRDefault="00A60057" w:rsidP="00781FC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>3 - Termin płatności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057" w:rsidRPr="00AA2960" w:rsidRDefault="00A60057" w:rsidP="00781FC6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 xml:space="preserve">  0,00</w:t>
            </w:r>
          </w:p>
        </w:tc>
      </w:tr>
      <w:tr w:rsidR="00A60057" w:rsidRPr="00AA2960" w:rsidTr="00A6005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057" w:rsidRPr="00AA2960" w:rsidRDefault="00A60057" w:rsidP="00781FC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>3 - Koszula, piżama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057" w:rsidRPr="00AA2960" w:rsidRDefault="00A60057" w:rsidP="00781FC6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b/>
                <w:bCs/>
                <w:sz w:val="20"/>
                <w:szCs w:val="20"/>
              </w:rPr>
              <w:t>MIRAFO Sp. z o.o.</w:t>
            </w:r>
          </w:p>
          <w:p w:rsidR="00A60057" w:rsidRPr="00AA2960" w:rsidRDefault="00A60057" w:rsidP="00781FC6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>Toruńska 10</w:t>
            </w:r>
          </w:p>
          <w:p w:rsidR="00A60057" w:rsidRPr="00AA2960" w:rsidRDefault="00A60057" w:rsidP="00781FC6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>93-487 Łódź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057" w:rsidRPr="00AA2960" w:rsidRDefault="00A60057" w:rsidP="00781FC6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>1 - Cena - 0.00</w:t>
            </w:r>
          </w:p>
          <w:p w:rsidR="00A60057" w:rsidRPr="00AA2960" w:rsidRDefault="00A60057" w:rsidP="00781FC6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>2 - Termin realizacji od dnia złożenia zamówienia - 0.00</w:t>
            </w:r>
          </w:p>
          <w:p w:rsidR="00A60057" w:rsidRPr="00AA2960" w:rsidRDefault="00A60057" w:rsidP="00781FC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>3 - Termin płatności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057" w:rsidRPr="00AA2960" w:rsidRDefault="00A60057" w:rsidP="00781FC6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 xml:space="preserve">  0,00</w:t>
            </w:r>
          </w:p>
        </w:tc>
      </w:tr>
      <w:tr w:rsidR="00A60057" w:rsidRPr="00AA2960" w:rsidTr="00A6005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057" w:rsidRPr="00AA2960" w:rsidRDefault="00A60057" w:rsidP="00781FC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lastRenderedPageBreak/>
              <w:t>4 - Worki do bielizny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057" w:rsidRPr="00AA2960" w:rsidRDefault="00A60057" w:rsidP="00781FC6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b/>
                <w:bCs/>
                <w:sz w:val="20"/>
                <w:szCs w:val="20"/>
              </w:rPr>
              <w:t>MIRAFO Sp. z o.o.</w:t>
            </w:r>
          </w:p>
          <w:p w:rsidR="00A60057" w:rsidRPr="00AA2960" w:rsidRDefault="00A60057" w:rsidP="00781FC6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>Toruńska 10</w:t>
            </w:r>
          </w:p>
          <w:p w:rsidR="00A60057" w:rsidRPr="00AA2960" w:rsidRDefault="00A60057" w:rsidP="00781FC6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>93-487 Łódź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057" w:rsidRPr="00AA2960" w:rsidRDefault="00A60057" w:rsidP="00781FC6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>1 - Cena - 0.00</w:t>
            </w:r>
          </w:p>
          <w:p w:rsidR="00A60057" w:rsidRPr="00AA2960" w:rsidRDefault="00A60057" w:rsidP="00781FC6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>2 - Termin realizacji od dnia złożenia zamówienia - 0.00</w:t>
            </w:r>
          </w:p>
          <w:p w:rsidR="00A60057" w:rsidRPr="00AA2960" w:rsidRDefault="00A60057" w:rsidP="00781FC6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>3 - Termin płatności - 0.00</w:t>
            </w:r>
          </w:p>
          <w:p w:rsidR="00AA2960" w:rsidRPr="00AA2960" w:rsidRDefault="00AA2960" w:rsidP="00781FC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057" w:rsidRPr="00AA2960" w:rsidRDefault="00A60057" w:rsidP="00781FC6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 xml:space="preserve">  0,00</w:t>
            </w:r>
          </w:p>
        </w:tc>
      </w:tr>
      <w:tr w:rsidR="00A60057" w:rsidRPr="00AA2960" w:rsidTr="00A6005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057" w:rsidRPr="00AA2960" w:rsidRDefault="00A60057" w:rsidP="00781FC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>5 - Ręcznik frotte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057" w:rsidRPr="00AA2960" w:rsidRDefault="00A60057" w:rsidP="00781FC6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Zakład Produkcji Pościeli ''Świt'' Izabela </w:t>
            </w:r>
            <w:proofErr w:type="spellStart"/>
            <w:r w:rsidRPr="00AA2960">
              <w:rPr>
                <w:rFonts w:ascii="Arial Narrow" w:hAnsi="Arial Narrow" w:cs="Arial"/>
                <w:b/>
                <w:bCs/>
                <w:sz w:val="20"/>
                <w:szCs w:val="20"/>
              </w:rPr>
              <w:t>Wintoniak</w:t>
            </w:r>
            <w:proofErr w:type="spellEnd"/>
          </w:p>
          <w:p w:rsidR="00A60057" w:rsidRPr="00AA2960" w:rsidRDefault="00A60057" w:rsidP="00781FC6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>Błotna 5B</w:t>
            </w:r>
          </w:p>
          <w:p w:rsidR="00A60057" w:rsidRPr="00AA2960" w:rsidRDefault="00A60057" w:rsidP="00781FC6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>65-133 Zielona Góra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057" w:rsidRPr="00AA2960" w:rsidRDefault="00A60057" w:rsidP="00781FC6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:rsidR="00A60057" w:rsidRPr="00AA2960" w:rsidRDefault="00A60057" w:rsidP="00781FC6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>2 - Termin realizacji od dnia złożenia zamówienia - 25.00</w:t>
            </w:r>
          </w:p>
          <w:p w:rsidR="00A60057" w:rsidRPr="00AA2960" w:rsidRDefault="00A60057" w:rsidP="00781FC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057" w:rsidRPr="00AA2960" w:rsidRDefault="00A60057" w:rsidP="00781FC6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A60057" w:rsidRPr="00AA2960" w:rsidTr="00A6005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057" w:rsidRPr="00AA2960" w:rsidRDefault="00A60057" w:rsidP="00781FC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>5 - Ręcznik frotte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057" w:rsidRPr="00AA2960" w:rsidRDefault="00A60057" w:rsidP="00781FC6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PPHU SARA Agata </w:t>
            </w:r>
            <w:proofErr w:type="spellStart"/>
            <w:r w:rsidRPr="00AA2960">
              <w:rPr>
                <w:rFonts w:ascii="Arial Narrow" w:hAnsi="Arial Narrow" w:cs="Arial"/>
                <w:b/>
                <w:bCs/>
                <w:sz w:val="20"/>
                <w:szCs w:val="20"/>
              </w:rPr>
              <w:t>Komasara</w:t>
            </w:r>
            <w:proofErr w:type="spellEnd"/>
          </w:p>
          <w:p w:rsidR="00A60057" w:rsidRPr="00AA2960" w:rsidRDefault="00A60057" w:rsidP="00781FC6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>1 Maja 13</w:t>
            </w:r>
          </w:p>
          <w:p w:rsidR="00A60057" w:rsidRPr="00AA2960" w:rsidRDefault="00A60057" w:rsidP="00781FC6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>28-131 Solec-Zdrój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057" w:rsidRPr="00AA2960" w:rsidRDefault="00A60057" w:rsidP="00781FC6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>1 - Cena - 0.00</w:t>
            </w:r>
          </w:p>
          <w:p w:rsidR="00A60057" w:rsidRPr="00AA2960" w:rsidRDefault="00A60057" w:rsidP="00781FC6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>2 - Termin realizacji od dnia złożenia zamówienia - 0.00</w:t>
            </w:r>
          </w:p>
          <w:p w:rsidR="00A60057" w:rsidRPr="00AA2960" w:rsidRDefault="00A60057" w:rsidP="00781FC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>3 - Termin płatności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057" w:rsidRPr="00AA2960" w:rsidRDefault="00A60057" w:rsidP="00781FC6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 xml:space="preserve">  0,00</w:t>
            </w:r>
          </w:p>
        </w:tc>
      </w:tr>
      <w:tr w:rsidR="00A60057" w:rsidRPr="00AA2960" w:rsidTr="00A6005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057" w:rsidRPr="00AA2960" w:rsidRDefault="00A60057" w:rsidP="00781FC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>5 - Ręcznik frotte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057" w:rsidRPr="00AA2960" w:rsidRDefault="00A60057" w:rsidP="00781FC6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Firma Handlowo-Produkcyjna Świat Dziecka Janusz Kowalski Przedsiębiorstwo Wielobranżowe </w:t>
            </w:r>
            <w:proofErr w:type="spellStart"/>
            <w:r w:rsidRPr="00AA2960">
              <w:rPr>
                <w:rFonts w:ascii="Arial Narrow" w:hAnsi="Arial Narrow" w:cs="Arial"/>
                <w:b/>
                <w:bCs/>
                <w:sz w:val="20"/>
                <w:szCs w:val="20"/>
              </w:rPr>
              <w:t>Promedyk</w:t>
            </w:r>
            <w:proofErr w:type="spellEnd"/>
          </w:p>
          <w:p w:rsidR="00A60057" w:rsidRPr="00AA2960" w:rsidRDefault="00A60057" w:rsidP="00781FC6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>Kielecka 76</w:t>
            </w:r>
          </w:p>
          <w:p w:rsidR="00A60057" w:rsidRPr="00AA2960" w:rsidRDefault="00A60057" w:rsidP="00781FC6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>26-600 Radom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057" w:rsidRPr="00AA2960" w:rsidRDefault="00A60057" w:rsidP="00781FC6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>1 - Cena - 0.00</w:t>
            </w:r>
          </w:p>
          <w:p w:rsidR="00A60057" w:rsidRPr="00AA2960" w:rsidRDefault="00A60057" w:rsidP="00781FC6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>2 - Termin realizacji od dnia złożenia zamówienia - 0.00</w:t>
            </w:r>
          </w:p>
          <w:p w:rsidR="00A60057" w:rsidRPr="00AA2960" w:rsidRDefault="00A60057" w:rsidP="00781FC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>3 - Termin płatności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057" w:rsidRPr="00AA2960" w:rsidRDefault="00A60057" w:rsidP="00781FC6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 xml:space="preserve">  0,00</w:t>
            </w:r>
          </w:p>
        </w:tc>
      </w:tr>
      <w:tr w:rsidR="00A60057" w:rsidRPr="00AA2960" w:rsidTr="00A6005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057" w:rsidRPr="00AA2960" w:rsidRDefault="00A60057" w:rsidP="00781FC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>6 - Poduszka antyalergiczna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057" w:rsidRPr="00AA2960" w:rsidRDefault="00A60057" w:rsidP="00781FC6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Zakład Produkcji Pościeli ''Świt'' Izabela </w:t>
            </w:r>
            <w:proofErr w:type="spellStart"/>
            <w:r w:rsidRPr="00AA2960">
              <w:rPr>
                <w:rFonts w:ascii="Arial Narrow" w:hAnsi="Arial Narrow" w:cs="Arial"/>
                <w:b/>
                <w:bCs/>
                <w:sz w:val="20"/>
                <w:szCs w:val="20"/>
              </w:rPr>
              <w:t>Wintoniak</w:t>
            </w:r>
            <w:proofErr w:type="spellEnd"/>
          </w:p>
          <w:p w:rsidR="00A60057" w:rsidRPr="00AA2960" w:rsidRDefault="00A60057" w:rsidP="00781FC6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>Błotna 5B</w:t>
            </w:r>
          </w:p>
          <w:p w:rsidR="00A60057" w:rsidRPr="00AA2960" w:rsidRDefault="00A60057" w:rsidP="00781FC6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>65-133 Zielona Góra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057" w:rsidRPr="00AA2960" w:rsidRDefault="00A60057" w:rsidP="00781FC6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:rsidR="00A60057" w:rsidRPr="00AA2960" w:rsidRDefault="00A60057" w:rsidP="00781FC6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>2 - Termin realizacji od dnia złożenia zamówienia - 25.00</w:t>
            </w:r>
          </w:p>
          <w:p w:rsidR="00A60057" w:rsidRPr="00AA2960" w:rsidRDefault="00A60057" w:rsidP="00781FC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057" w:rsidRPr="00AA2960" w:rsidRDefault="00A60057" w:rsidP="00781FC6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A60057" w:rsidRPr="00AA2960" w:rsidTr="00A6005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057" w:rsidRPr="00AA2960" w:rsidRDefault="00A60057" w:rsidP="00781FC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>6 - Poduszka antyalergiczna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057" w:rsidRPr="00AA2960" w:rsidRDefault="00A60057" w:rsidP="00781FC6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PPHU SARA Agata </w:t>
            </w:r>
            <w:proofErr w:type="spellStart"/>
            <w:r w:rsidRPr="00AA2960">
              <w:rPr>
                <w:rFonts w:ascii="Arial Narrow" w:hAnsi="Arial Narrow" w:cs="Arial"/>
                <w:b/>
                <w:bCs/>
                <w:sz w:val="20"/>
                <w:szCs w:val="20"/>
              </w:rPr>
              <w:t>Komasara</w:t>
            </w:r>
            <w:proofErr w:type="spellEnd"/>
          </w:p>
          <w:p w:rsidR="00A60057" w:rsidRPr="00AA2960" w:rsidRDefault="00A60057" w:rsidP="00781FC6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>1 Maja 13</w:t>
            </w:r>
          </w:p>
          <w:p w:rsidR="00A60057" w:rsidRPr="00AA2960" w:rsidRDefault="00A60057" w:rsidP="00781FC6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>28-131 Solec-Zdrój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057" w:rsidRPr="00AA2960" w:rsidRDefault="00A60057" w:rsidP="00781FC6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>1 - Cena - 0.00</w:t>
            </w:r>
          </w:p>
          <w:p w:rsidR="00A60057" w:rsidRPr="00AA2960" w:rsidRDefault="00A60057" w:rsidP="00781FC6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>2 - Termin realizacji od dnia złożenia zamówienia - 0.00</w:t>
            </w:r>
          </w:p>
          <w:p w:rsidR="00A60057" w:rsidRPr="00AA2960" w:rsidRDefault="00A60057" w:rsidP="00781FC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>3 - Termin płatności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057" w:rsidRPr="00AA2960" w:rsidRDefault="00A60057" w:rsidP="00781FC6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 xml:space="preserve">  0,00</w:t>
            </w:r>
          </w:p>
        </w:tc>
      </w:tr>
      <w:tr w:rsidR="00A60057" w:rsidRPr="00AA2960" w:rsidTr="00A6005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057" w:rsidRPr="00AA2960" w:rsidRDefault="00A60057" w:rsidP="00781FC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>7 - Prześcieradło operacyjne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057" w:rsidRPr="00AA2960" w:rsidRDefault="00A60057" w:rsidP="00781FC6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Zakład Produkcji Pościeli ''Świt'' Izabela </w:t>
            </w:r>
            <w:proofErr w:type="spellStart"/>
            <w:r w:rsidRPr="00AA2960">
              <w:rPr>
                <w:rFonts w:ascii="Arial Narrow" w:hAnsi="Arial Narrow" w:cs="Arial"/>
                <w:b/>
                <w:bCs/>
                <w:sz w:val="20"/>
                <w:szCs w:val="20"/>
              </w:rPr>
              <w:t>Wintoniak</w:t>
            </w:r>
            <w:proofErr w:type="spellEnd"/>
          </w:p>
          <w:p w:rsidR="00A60057" w:rsidRPr="00AA2960" w:rsidRDefault="00A60057" w:rsidP="00781FC6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>Błotna 5B</w:t>
            </w:r>
          </w:p>
          <w:p w:rsidR="00A60057" w:rsidRPr="00AA2960" w:rsidRDefault="00A60057" w:rsidP="00781FC6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>65-133 Zielona Góra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057" w:rsidRPr="00AA2960" w:rsidRDefault="00A60057" w:rsidP="00781FC6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:rsidR="00A60057" w:rsidRPr="00AA2960" w:rsidRDefault="00A60057" w:rsidP="00781FC6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>2 - Termin realizacji od dnia złożenia zamówienia - 25.00</w:t>
            </w:r>
          </w:p>
          <w:p w:rsidR="00A60057" w:rsidRPr="00AA2960" w:rsidRDefault="00A60057" w:rsidP="00781FC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057" w:rsidRPr="00AA2960" w:rsidRDefault="00A60057" w:rsidP="00781FC6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A60057" w:rsidRPr="00AA2960" w:rsidTr="00A6005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057" w:rsidRPr="00AA2960" w:rsidRDefault="00A60057" w:rsidP="00781FC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>7 - Prześcieradło operacyjne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057" w:rsidRPr="00AA2960" w:rsidRDefault="00A60057" w:rsidP="00781FC6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b/>
                <w:bCs/>
                <w:sz w:val="20"/>
                <w:szCs w:val="20"/>
              </w:rPr>
              <w:t>MIRAFO Sp. z o.o.</w:t>
            </w:r>
          </w:p>
          <w:p w:rsidR="00A60057" w:rsidRPr="00AA2960" w:rsidRDefault="00A60057" w:rsidP="00781FC6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>Toruńska 10</w:t>
            </w:r>
          </w:p>
          <w:p w:rsidR="00A60057" w:rsidRPr="00AA2960" w:rsidRDefault="00A60057" w:rsidP="00781FC6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>93-487 Łódź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057" w:rsidRPr="00AA2960" w:rsidRDefault="00A60057" w:rsidP="00781FC6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>1 - Cena - 0.00</w:t>
            </w:r>
          </w:p>
          <w:p w:rsidR="00A60057" w:rsidRPr="00AA2960" w:rsidRDefault="00A60057" w:rsidP="00781FC6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>2 - Termin realizacji od dnia złożenia zamówienia - 0.00</w:t>
            </w:r>
          </w:p>
          <w:p w:rsidR="00A60057" w:rsidRPr="00AA2960" w:rsidRDefault="00A60057" w:rsidP="00781FC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>3 - Termin płatności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057" w:rsidRPr="00AA2960" w:rsidRDefault="00A60057" w:rsidP="00781FC6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 xml:space="preserve">  0,00</w:t>
            </w:r>
          </w:p>
        </w:tc>
      </w:tr>
      <w:tr w:rsidR="00A60057" w:rsidRPr="00AA2960" w:rsidTr="00A6005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057" w:rsidRPr="00AA2960" w:rsidRDefault="00A60057" w:rsidP="00781FC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>8 - Ścierka do naczyń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057" w:rsidRPr="00AA2960" w:rsidRDefault="00A60057" w:rsidP="00781FC6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b/>
                <w:bCs/>
                <w:sz w:val="20"/>
                <w:szCs w:val="20"/>
              </w:rPr>
              <w:t>MIRAFO Sp. z o.o.</w:t>
            </w:r>
          </w:p>
          <w:p w:rsidR="00A60057" w:rsidRPr="00AA2960" w:rsidRDefault="00A60057" w:rsidP="00781FC6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>Toruńska 10</w:t>
            </w:r>
          </w:p>
          <w:p w:rsidR="00A60057" w:rsidRPr="00AA2960" w:rsidRDefault="00A60057" w:rsidP="00781FC6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>93-487 Łódź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057" w:rsidRPr="00AA2960" w:rsidRDefault="00A60057" w:rsidP="00781FC6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>1 - Cena - 0.00</w:t>
            </w:r>
          </w:p>
          <w:p w:rsidR="00A60057" w:rsidRPr="00AA2960" w:rsidRDefault="00A60057" w:rsidP="00781FC6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>2 - Termin realizacji od dnia złożenia zamówienia - 0.00</w:t>
            </w:r>
          </w:p>
          <w:p w:rsidR="00A60057" w:rsidRPr="00AA2960" w:rsidRDefault="00A60057" w:rsidP="00781FC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>3 - Termin płatności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057" w:rsidRPr="00AA2960" w:rsidRDefault="00A60057" w:rsidP="00781FC6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 xml:space="preserve">  0,00</w:t>
            </w:r>
          </w:p>
        </w:tc>
      </w:tr>
      <w:tr w:rsidR="00A60057" w:rsidRPr="00AA2960" w:rsidTr="00A6005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057" w:rsidRPr="00AA2960" w:rsidRDefault="00A60057" w:rsidP="00781FC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>9 - Serweta operacyjna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057" w:rsidRPr="00AA2960" w:rsidRDefault="00A60057" w:rsidP="00781FC6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Zakład Produkcji Pościeli ''Świt'' Izabela </w:t>
            </w:r>
            <w:proofErr w:type="spellStart"/>
            <w:r w:rsidRPr="00AA2960">
              <w:rPr>
                <w:rFonts w:ascii="Arial Narrow" w:hAnsi="Arial Narrow" w:cs="Arial"/>
                <w:b/>
                <w:bCs/>
                <w:sz w:val="20"/>
                <w:szCs w:val="20"/>
              </w:rPr>
              <w:t>Wintoniak</w:t>
            </w:r>
            <w:proofErr w:type="spellEnd"/>
          </w:p>
          <w:p w:rsidR="00A60057" w:rsidRPr="00AA2960" w:rsidRDefault="00A60057" w:rsidP="00781FC6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>Błotna 5B</w:t>
            </w:r>
          </w:p>
          <w:p w:rsidR="00A60057" w:rsidRPr="00AA2960" w:rsidRDefault="00A60057" w:rsidP="00781FC6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>65-133 Zielona Góra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057" w:rsidRPr="00AA2960" w:rsidRDefault="00A60057" w:rsidP="00781FC6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:rsidR="00A60057" w:rsidRPr="00AA2960" w:rsidRDefault="00A60057" w:rsidP="00781FC6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>2 - Termin realizacji od dnia złożenia zamówienia - 25.00</w:t>
            </w:r>
          </w:p>
          <w:p w:rsidR="00A60057" w:rsidRPr="00AA2960" w:rsidRDefault="00A60057" w:rsidP="00781FC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057" w:rsidRPr="00AA2960" w:rsidRDefault="00A60057" w:rsidP="00781FC6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A60057" w:rsidRPr="00AA2960" w:rsidTr="00A6005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057" w:rsidRPr="00AA2960" w:rsidRDefault="00A60057" w:rsidP="00781FC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>9 - Serweta operacyjna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057" w:rsidRPr="00AA2960" w:rsidRDefault="00A60057" w:rsidP="00781FC6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b/>
                <w:bCs/>
                <w:sz w:val="20"/>
                <w:szCs w:val="20"/>
              </w:rPr>
              <w:t>MIRAFO Sp. z o.o.</w:t>
            </w:r>
          </w:p>
          <w:p w:rsidR="00A60057" w:rsidRPr="00AA2960" w:rsidRDefault="00A60057" w:rsidP="00781FC6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>Toruńska 10</w:t>
            </w:r>
          </w:p>
          <w:p w:rsidR="00A60057" w:rsidRPr="00AA2960" w:rsidRDefault="00A60057" w:rsidP="00781FC6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>93-487 Łódź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057" w:rsidRPr="00AA2960" w:rsidRDefault="00A60057" w:rsidP="00781FC6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>1 - Cena - 0.00</w:t>
            </w:r>
          </w:p>
          <w:p w:rsidR="00A60057" w:rsidRPr="00AA2960" w:rsidRDefault="00A60057" w:rsidP="00781FC6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>2 - Termin realizacji od dnia złożenia zamówienia - 0.00</w:t>
            </w:r>
          </w:p>
          <w:p w:rsidR="00A60057" w:rsidRPr="00AA2960" w:rsidRDefault="00A60057" w:rsidP="00781FC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>3 - Termin płatności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057" w:rsidRPr="00AA2960" w:rsidRDefault="00A60057" w:rsidP="00781FC6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 xml:space="preserve">  0,00</w:t>
            </w:r>
          </w:p>
        </w:tc>
      </w:tr>
      <w:tr w:rsidR="00A60057" w:rsidRPr="00AA2960" w:rsidTr="00A6005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057" w:rsidRPr="00AA2960" w:rsidRDefault="00A60057" w:rsidP="00781FC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>10 - Koszulka polo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057" w:rsidRPr="00AA2960" w:rsidRDefault="00A60057" w:rsidP="00781FC6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b/>
                <w:bCs/>
                <w:sz w:val="20"/>
                <w:szCs w:val="20"/>
              </w:rPr>
              <w:t>Przedsiębiorstwo Wielobranżowe MAX-EL Henryk Maciak</w:t>
            </w:r>
          </w:p>
          <w:p w:rsidR="00A60057" w:rsidRPr="00AA2960" w:rsidRDefault="00A60057" w:rsidP="00781FC6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proofErr w:type="spellStart"/>
            <w:r w:rsidRPr="00AA2960">
              <w:rPr>
                <w:rFonts w:ascii="Arial Narrow" w:hAnsi="Arial Narrow" w:cs="Arial"/>
                <w:sz w:val="20"/>
                <w:szCs w:val="20"/>
              </w:rPr>
              <w:t>Bursaki</w:t>
            </w:r>
            <w:proofErr w:type="spellEnd"/>
            <w:r w:rsidRPr="00AA2960">
              <w:rPr>
                <w:rFonts w:ascii="Arial Narrow" w:hAnsi="Arial Narrow" w:cs="Arial"/>
                <w:sz w:val="20"/>
                <w:szCs w:val="20"/>
              </w:rPr>
              <w:t xml:space="preserve"> 6/A</w:t>
            </w:r>
          </w:p>
          <w:p w:rsidR="00A60057" w:rsidRPr="00AA2960" w:rsidRDefault="00A60057" w:rsidP="00781FC6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>20-150 Lublin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057" w:rsidRPr="00AA2960" w:rsidRDefault="00A60057" w:rsidP="00781FC6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>1 - Cena - 0.00</w:t>
            </w:r>
          </w:p>
          <w:p w:rsidR="00A60057" w:rsidRPr="00AA2960" w:rsidRDefault="00A60057" w:rsidP="00781FC6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>2 - Termin realizacji od dnia złożenia zamówienia - 0.00</w:t>
            </w:r>
          </w:p>
          <w:p w:rsidR="00A60057" w:rsidRDefault="00A60057" w:rsidP="00781FC6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>3 - Termin płatności - 0.00</w:t>
            </w:r>
          </w:p>
          <w:p w:rsidR="00AA2960" w:rsidRPr="00AA2960" w:rsidRDefault="00AA2960" w:rsidP="00781FC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057" w:rsidRPr="00AA2960" w:rsidRDefault="00A60057" w:rsidP="00781FC6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 xml:space="preserve">  0,00</w:t>
            </w:r>
          </w:p>
        </w:tc>
      </w:tr>
      <w:tr w:rsidR="00A60057" w:rsidRPr="00AA2960" w:rsidTr="00A6005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057" w:rsidRPr="00AA2960" w:rsidRDefault="00A60057" w:rsidP="00781FC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lastRenderedPageBreak/>
              <w:t>10 - Koszulka polo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057" w:rsidRPr="00AA2960" w:rsidRDefault="00A60057" w:rsidP="00781FC6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Zakład Produkcji Pościeli ''Świt'' Izabela </w:t>
            </w:r>
            <w:proofErr w:type="spellStart"/>
            <w:r w:rsidRPr="00AA2960">
              <w:rPr>
                <w:rFonts w:ascii="Arial Narrow" w:hAnsi="Arial Narrow" w:cs="Arial"/>
                <w:b/>
                <w:bCs/>
                <w:sz w:val="20"/>
                <w:szCs w:val="20"/>
              </w:rPr>
              <w:t>Wintoniak</w:t>
            </w:r>
            <w:proofErr w:type="spellEnd"/>
          </w:p>
          <w:p w:rsidR="00A60057" w:rsidRPr="00AA2960" w:rsidRDefault="00A60057" w:rsidP="00781FC6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>Błotna 5B</w:t>
            </w:r>
          </w:p>
          <w:p w:rsidR="00A60057" w:rsidRPr="00AA2960" w:rsidRDefault="00A60057" w:rsidP="00781FC6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>65-133 Zielona Góra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057" w:rsidRPr="00AA2960" w:rsidRDefault="00A60057" w:rsidP="00781FC6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:rsidR="00A60057" w:rsidRPr="00AA2960" w:rsidRDefault="00A60057" w:rsidP="00781FC6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>2 - Termin realizacji od dnia złożenia zamówienia - 25.00</w:t>
            </w:r>
          </w:p>
          <w:p w:rsidR="00A60057" w:rsidRPr="00AA2960" w:rsidRDefault="00A60057" w:rsidP="00781FC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057" w:rsidRPr="00AA2960" w:rsidRDefault="00A60057" w:rsidP="00781FC6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A60057" w:rsidRPr="00AA2960" w:rsidTr="00A6005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057" w:rsidRPr="00AA2960" w:rsidRDefault="00A60057" w:rsidP="00781FC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>10 - Koszulka polo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057" w:rsidRPr="00AA2960" w:rsidRDefault="00A60057" w:rsidP="00781FC6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Firma Handlowo-Produkcyjna Świat Dziecka Janusz Kowalski Przedsiębiorstwo Wielobranżowe </w:t>
            </w:r>
            <w:proofErr w:type="spellStart"/>
            <w:r w:rsidRPr="00AA2960">
              <w:rPr>
                <w:rFonts w:ascii="Arial Narrow" w:hAnsi="Arial Narrow" w:cs="Arial"/>
                <w:b/>
                <w:bCs/>
                <w:sz w:val="20"/>
                <w:szCs w:val="20"/>
              </w:rPr>
              <w:t>Promedyk</w:t>
            </w:r>
            <w:proofErr w:type="spellEnd"/>
          </w:p>
          <w:p w:rsidR="00A60057" w:rsidRPr="00AA2960" w:rsidRDefault="00A60057" w:rsidP="00781FC6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>Kielecka 76</w:t>
            </w:r>
          </w:p>
          <w:p w:rsidR="00A60057" w:rsidRPr="00AA2960" w:rsidRDefault="00A60057" w:rsidP="00781FC6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>26-600 Radom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057" w:rsidRPr="00AA2960" w:rsidRDefault="00A60057" w:rsidP="00781FC6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>1 - Cena - 0.00</w:t>
            </w:r>
          </w:p>
          <w:p w:rsidR="00A60057" w:rsidRPr="00AA2960" w:rsidRDefault="00A60057" w:rsidP="00781FC6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>2 - Termin realizacji od dnia złożenia zamówienia - 0.00</w:t>
            </w:r>
          </w:p>
          <w:p w:rsidR="00A60057" w:rsidRPr="00AA2960" w:rsidRDefault="00A60057" w:rsidP="00781FC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>3 - Termin płatności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057" w:rsidRPr="00AA2960" w:rsidRDefault="00A60057" w:rsidP="00781FC6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 xml:space="preserve">  0,00</w:t>
            </w:r>
          </w:p>
        </w:tc>
      </w:tr>
      <w:tr w:rsidR="00A60057" w:rsidRPr="00AA2960" w:rsidTr="00A6005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057" w:rsidRPr="00AA2960" w:rsidRDefault="00A60057" w:rsidP="00781FC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>10 - Koszulka polo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057" w:rsidRPr="00AA2960" w:rsidRDefault="00A60057" w:rsidP="00781FC6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PPHU SARA Agata </w:t>
            </w:r>
            <w:proofErr w:type="spellStart"/>
            <w:r w:rsidRPr="00AA2960">
              <w:rPr>
                <w:rFonts w:ascii="Arial Narrow" w:hAnsi="Arial Narrow" w:cs="Arial"/>
                <w:b/>
                <w:bCs/>
                <w:sz w:val="20"/>
                <w:szCs w:val="20"/>
              </w:rPr>
              <w:t>Komasara</w:t>
            </w:r>
            <w:proofErr w:type="spellEnd"/>
          </w:p>
          <w:p w:rsidR="00A60057" w:rsidRPr="00AA2960" w:rsidRDefault="00A60057" w:rsidP="00781FC6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>1 Maja 13</w:t>
            </w:r>
          </w:p>
          <w:p w:rsidR="00A60057" w:rsidRPr="00AA2960" w:rsidRDefault="00A60057" w:rsidP="00781FC6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>28-131 Solec-Zdrój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057" w:rsidRPr="00AA2960" w:rsidRDefault="00A60057" w:rsidP="00781FC6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>1 - Cena - 0.00</w:t>
            </w:r>
          </w:p>
          <w:p w:rsidR="00A60057" w:rsidRPr="00AA2960" w:rsidRDefault="00A60057" w:rsidP="00781FC6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>2 - Termin realizacji od dnia złożenia zamówienia - 0.00</w:t>
            </w:r>
          </w:p>
          <w:p w:rsidR="00A60057" w:rsidRPr="00AA2960" w:rsidRDefault="00A60057" w:rsidP="00781FC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>3 - Termin płatności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057" w:rsidRPr="00AA2960" w:rsidRDefault="00A60057" w:rsidP="00781FC6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 xml:space="preserve">  0,00</w:t>
            </w:r>
          </w:p>
        </w:tc>
      </w:tr>
      <w:tr w:rsidR="00A60057" w:rsidRPr="00AA2960" w:rsidTr="00A6005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057" w:rsidRPr="00AA2960" w:rsidRDefault="00A60057" w:rsidP="00781FC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>10 - Koszulka polo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057" w:rsidRPr="00AA2960" w:rsidRDefault="00A60057" w:rsidP="00781FC6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b/>
                <w:bCs/>
                <w:sz w:val="20"/>
                <w:szCs w:val="20"/>
              </w:rPr>
              <w:t>"</w:t>
            </w:r>
            <w:proofErr w:type="spellStart"/>
            <w:r w:rsidRPr="00AA2960">
              <w:rPr>
                <w:rFonts w:ascii="Arial Narrow" w:hAnsi="Arial Narrow" w:cs="Arial"/>
                <w:b/>
                <w:bCs/>
                <w:sz w:val="20"/>
                <w:szCs w:val="20"/>
              </w:rPr>
              <w:t>Loogan</w:t>
            </w:r>
            <w:proofErr w:type="spellEnd"/>
            <w:r w:rsidRPr="00AA2960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" Jakub </w:t>
            </w:r>
            <w:proofErr w:type="spellStart"/>
            <w:r w:rsidRPr="00AA2960">
              <w:rPr>
                <w:rFonts w:ascii="Arial Narrow" w:hAnsi="Arial Narrow" w:cs="Arial"/>
                <w:b/>
                <w:bCs/>
                <w:sz w:val="20"/>
                <w:szCs w:val="20"/>
              </w:rPr>
              <w:t>Wyrębak</w:t>
            </w:r>
            <w:proofErr w:type="spellEnd"/>
          </w:p>
          <w:p w:rsidR="00A60057" w:rsidRPr="00AA2960" w:rsidRDefault="00A60057" w:rsidP="00781FC6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>Mokra 17</w:t>
            </w:r>
          </w:p>
          <w:p w:rsidR="00A60057" w:rsidRPr="00AA2960" w:rsidRDefault="00A60057" w:rsidP="00781FC6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>98-300 Wieluń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057" w:rsidRPr="00AA2960" w:rsidRDefault="00A60057" w:rsidP="00781FC6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>1 - Cena - 0.00</w:t>
            </w:r>
          </w:p>
          <w:p w:rsidR="00A60057" w:rsidRPr="00AA2960" w:rsidRDefault="00A60057" w:rsidP="00781FC6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>2 - Termin realizacji od dnia złożenia zamówienia - 0.00</w:t>
            </w:r>
          </w:p>
          <w:p w:rsidR="00A60057" w:rsidRPr="00AA2960" w:rsidRDefault="00A60057" w:rsidP="00781FC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>3 - Termin płatności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057" w:rsidRPr="00AA2960" w:rsidRDefault="00A60057" w:rsidP="00781FC6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 xml:space="preserve">  0,00</w:t>
            </w:r>
          </w:p>
        </w:tc>
      </w:tr>
      <w:tr w:rsidR="00A60057" w:rsidRPr="00AA2960" w:rsidTr="00A6005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057" w:rsidRPr="00AA2960" w:rsidRDefault="00A60057" w:rsidP="00781FC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>10 - Koszulka polo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057" w:rsidRPr="00AA2960" w:rsidRDefault="00A60057" w:rsidP="00781FC6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b/>
                <w:bCs/>
                <w:sz w:val="20"/>
                <w:szCs w:val="20"/>
              </w:rPr>
              <w:t>MIRAFO Sp. z o.o.</w:t>
            </w:r>
          </w:p>
          <w:p w:rsidR="00A60057" w:rsidRPr="00AA2960" w:rsidRDefault="00A60057" w:rsidP="00781FC6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>Toruńska 10</w:t>
            </w:r>
          </w:p>
          <w:p w:rsidR="00A60057" w:rsidRPr="00AA2960" w:rsidRDefault="00A60057" w:rsidP="00781FC6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>93-487 Łódź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057" w:rsidRPr="00AA2960" w:rsidRDefault="00A60057" w:rsidP="00781FC6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>1 - Cena - 0.00</w:t>
            </w:r>
          </w:p>
          <w:p w:rsidR="00A60057" w:rsidRPr="00AA2960" w:rsidRDefault="00A60057" w:rsidP="00781FC6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>2 - Termin realizacji od dnia złożenia zamówienia - 0.00</w:t>
            </w:r>
          </w:p>
          <w:p w:rsidR="00A60057" w:rsidRPr="00AA2960" w:rsidRDefault="00A60057" w:rsidP="00781FC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>3 - Termin płatności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057" w:rsidRPr="00AA2960" w:rsidRDefault="00A60057" w:rsidP="00781FC6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 xml:space="preserve">  0,00</w:t>
            </w:r>
          </w:p>
        </w:tc>
      </w:tr>
      <w:tr w:rsidR="00A60057" w:rsidRPr="00AA2960" w:rsidTr="00A6005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057" w:rsidRPr="00AA2960" w:rsidRDefault="00A60057" w:rsidP="00781FC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>11 - Ubrania medyczne damskie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057" w:rsidRPr="00AA2960" w:rsidRDefault="00A60057" w:rsidP="00781FC6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Zakład Produkcji Pościeli ''Świt'' Izabela </w:t>
            </w:r>
            <w:proofErr w:type="spellStart"/>
            <w:r w:rsidRPr="00AA2960">
              <w:rPr>
                <w:rFonts w:ascii="Arial Narrow" w:hAnsi="Arial Narrow" w:cs="Arial"/>
                <w:b/>
                <w:bCs/>
                <w:sz w:val="20"/>
                <w:szCs w:val="20"/>
              </w:rPr>
              <w:t>Wintoniak</w:t>
            </w:r>
            <w:proofErr w:type="spellEnd"/>
          </w:p>
          <w:p w:rsidR="00A60057" w:rsidRPr="00AA2960" w:rsidRDefault="00A60057" w:rsidP="00781FC6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>Błotna 5B</w:t>
            </w:r>
          </w:p>
          <w:p w:rsidR="00A60057" w:rsidRPr="00AA2960" w:rsidRDefault="00A60057" w:rsidP="00781FC6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>65-133 Zielona Góra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057" w:rsidRPr="00AA2960" w:rsidRDefault="00A60057" w:rsidP="00781FC6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:rsidR="00A60057" w:rsidRPr="00AA2960" w:rsidRDefault="00A60057" w:rsidP="00781FC6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>2 - Termin realizacji od dnia złożenia zamówienia - 25.00</w:t>
            </w:r>
          </w:p>
          <w:p w:rsidR="00A60057" w:rsidRPr="00AA2960" w:rsidRDefault="00A60057" w:rsidP="00781FC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057" w:rsidRPr="00AA2960" w:rsidRDefault="00A60057" w:rsidP="00781FC6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A60057" w:rsidRPr="00AA2960" w:rsidTr="00A6005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057" w:rsidRPr="00AA2960" w:rsidRDefault="00A60057" w:rsidP="00781FC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>11 - Ubrania medyczne damskie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057" w:rsidRPr="00AA2960" w:rsidRDefault="00A60057" w:rsidP="00781FC6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b/>
                <w:bCs/>
                <w:sz w:val="20"/>
                <w:szCs w:val="20"/>
              </w:rPr>
              <w:t>GRUPA SYMPETRUM SP Z O.O.</w:t>
            </w:r>
          </w:p>
          <w:p w:rsidR="00A60057" w:rsidRPr="00AA2960" w:rsidRDefault="00A60057" w:rsidP="00781FC6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>Szpitalna 3</w:t>
            </w:r>
          </w:p>
          <w:p w:rsidR="00A60057" w:rsidRPr="00AA2960" w:rsidRDefault="00A60057" w:rsidP="00781FC6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>47-100 STRZELCE OPOLSKIE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057" w:rsidRPr="00AA2960" w:rsidRDefault="00A60057" w:rsidP="00781FC6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>1 - Cena - 0.00</w:t>
            </w:r>
          </w:p>
          <w:p w:rsidR="00A60057" w:rsidRPr="00AA2960" w:rsidRDefault="00A60057" w:rsidP="00781FC6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>2 - Termin realizacji od dnia złożenia zamówienia - 0.00</w:t>
            </w:r>
          </w:p>
          <w:p w:rsidR="00A60057" w:rsidRPr="00AA2960" w:rsidRDefault="00A60057" w:rsidP="00781FC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>3 - Termin płatności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057" w:rsidRPr="00AA2960" w:rsidRDefault="00A60057" w:rsidP="00781FC6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 xml:space="preserve">  0,00</w:t>
            </w:r>
          </w:p>
        </w:tc>
      </w:tr>
      <w:tr w:rsidR="00A60057" w:rsidRPr="00AA2960" w:rsidTr="00A6005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057" w:rsidRPr="00AA2960" w:rsidRDefault="00A60057" w:rsidP="00781FC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>11 - Ubrania medyczne damskie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057" w:rsidRPr="00AA2960" w:rsidRDefault="00A60057" w:rsidP="00781FC6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b/>
                <w:bCs/>
                <w:sz w:val="20"/>
                <w:szCs w:val="20"/>
              </w:rPr>
              <w:t>MIRAFO Sp. z o.o.</w:t>
            </w:r>
          </w:p>
          <w:p w:rsidR="00A60057" w:rsidRPr="00AA2960" w:rsidRDefault="00A60057" w:rsidP="00781FC6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>Toruńska 10</w:t>
            </w:r>
          </w:p>
          <w:p w:rsidR="00A60057" w:rsidRPr="00AA2960" w:rsidRDefault="00A60057" w:rsidP="00781FC6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>93-487 Łódź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057" w:rsidRPr="00AA2960" w:rsidRDefault="00A60057" w:rsidP="00781FC6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>1 - Cena - 0.00</w:t>
            </w:r>
          </w:p>
          <w:p w:rsidR="00A60057" w:rsidRPr="00AA2960" w:rsidRDefault="00A60057" w:rsidP="00781FC6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>2 - Termin realizacji od dnia złożenia zamówienia - 0.00</w:t>
            </w:r>
          </w:p>
          <w:p w:rsidR="00A60057" w:rsidRPr="00AA2960" w:rsidRDefault="00A60057" w:rsidP="00781FC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>3 - Termin płatności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057" w:rsidRPr="00AA2960" w:rsidRDefault="00A60057" w:rsidP="00781FC6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 xml:space="preserve">  0,00</w:t>
            </w:r>
          </w:p>
        </w:tc>
      </w:tr>
      <w:tr w:rsidR="00A60057" w:rsidRPr="00AA2960" w:rsidTr="00A6005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057" w:rsidRPr="00AA2960" w:rsidRDefault="00A60057" w:rsidP="00781FC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>12 - Ubrania medyczne męskie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057" w:rsidRPr="00AA2960" w:rsidRDefault="00A60057" w:rsidP="00781FC6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b/>
                <w:bCs/>
                <w:sz w:val="20"/>
                <w:szCs w:val="20"/>
              </w:rPr>
              <w:t>Przedsiębiorstwo Wielobranżowe MAX-EL Henryk Maciak</w:t>
            </w:r>
          </w:p>
          <w:p w:rsidR="00A60057" w:rsidRPr="00AA2960" w:rsidRDefault="00A60057" w:rsidP="00781FC6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proofErr w:type="spellStart"/>
            <w:r w:rsidRPr="00AA2960">
              <w:rPr>
                <w:rFonts w:ascii="Arial Narrow" w:hAnsi="Arial Narrow" w:cs="Arial"/>
                <w:sz w:val="20"/>
                <w:szCs w:val="20"/>
              </w:rPr>
              <w:t>Bursaki</w:t>
            </w:r>
            <w:proofErr w:type="spellEnd"/>
            <w:r w:rsidRPr="00AA2960">
              <w:rPr>
                <w:rFonts w:ascii="Arial Narrow" w:hAnsi="Arial Narrow" w:cs="Arial"/>
                <w:sz w:val="20"/>
                <w:szCs w:val="20"/>
              </w:rPr>
              <w:t xml:space="preserve"> 6/A</w:t>
            </w:r>
          </w:p>
          <w:p w:rsidR="00A60057" w:rsidRPr="00AA2960" w:rsidRDefault="00A60057" w:rsidP="00781FC6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>20-150 Lublin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057" w:rsidRPr="00AA2960" w:rsidRDefault="00A60057" w:rsidP="00781FC6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>1 - Cena - 0.00</w:t>
            </w:r>
          </w:p>
          <w:p w:rsidR="00A60057" w:rsidRPr="00AA2960" w:rsidRDefault="00A60057" w:rsidP="00781FC6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>2 - Termin realizacji od dnia złożenia zamówienia - 0.00</w:t>
            </w:r>
          </w:p>
          <w:p w:rsidR="00A60057" w:rsidRPr="00AA2960" w:rsidRDefault="00A60057" w:rsidP="00781FC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>3 - Termin płatności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057" w:rsidRPr="00AA2960" w:rsidRDefault="00A60057" w:rsidP="00781FC6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 xml:space="preserve">  0,00</w:t>
            </w:r>
          </w:p>
        </w:tc>
      </w:tr>
      <w:tr w:rsidR="00A60057" w:rsidRPr="00AA2960" w:rsidTr="00A6005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057" w:rsidRPr="00AA2960" w:rsidRDefault="00A60057" w:rsidP="00781FC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>12 - Ubrania medyczne męskie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057" w:rsidRPr="00AA2960" w:rsidRDefault="00A60057" w:rsidP="00781FC6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Zakład Produkcji Pościeli ''Świt'' Izabela </w:t>
            </w:r>
            <w:proofErr w:type="spellStart"/>
            <w:r w:rsidRPr="00AA2960">
              <w:rPr>
                <w:rFonts w:ascii="Arial Narrow" w:hAnsi="Arial Narrow" w:cs="Arial"/>
                <w:b/>
                <w:bCs/>
                <w:sz w:val="20"/>
                <w:szCs w:val="20"/>
              </w:rPr>
              <w:t>Wintoniak</w:t>
            </w:r>
            <w:proofErr w:type="spellEnd"/>
          </w:p>
          <w:p w:rsidR="00A60057" w:rsidRPr="00AA2960" w:rsidRDefault="00A60057" w:rsidP="00781FC6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>Błotna 5B</w:t>
            </w:r>
          </w:p>
          <w:p w:rsidR="00A60057" w:rsidRPr="00AA2960" w:rsidRDefault="00A60057" w:rsidP="00781FC6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>65-133 Zielona Góra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057" w:rsidRPr="00AA2960" w:rsidRDefault="00A60057" w:rsidP="00781FC6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>1 - Cena - 0.00</w:t>
            </w:r>
          </w:p>
          <w:p w:rsidR="00A60057" w:rsidRPr="00AA2960" w:rsidRDefault="00A60057" w:rsidP="00781FC6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>2 - Termin realizacji od dnia złożenia zamówienia - 0.00</w:t>
            </w:r>
          </w:p>
          <w:p w:rsidR="00A60057" w:rsidRPr="00AA2960" w:rsidRDefault="00A60057" w:rsidP="00781FC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>3 - Termin płatności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057" w:rsidRPr="00AA2960" w:rsidRDefault="00A60057" w:rsidP="00781FC6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 xml:space="preserve">  0,00</w:t>
            </w:r>
          </w:p>
        </w:tc>
      </w:tr>
      <w:tr w:rsidR="00A60057" w:rsidRPr="00AA2960" w:rsidTr="00A6005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057" w:rsidRPr="00AA2960" w:rsidRDefault="00A60057" w:rsidP="00781FC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>12 - Ubrania medyczne męskie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057" w:rsidRPr="00AA2960" w:rsidRDefault="00A60057" w:rsidP="00781FC6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b/>
                <w:bCs/>
                <w:sz w:val="20"/>
                <w:szCs w:val="20"/>
              </w:rPr>
              <w:t>GRUPA SYMPETRUM SP Z O.O.</w:t>
            </w:r>
          </w:p>
          <w:p w:rsidR="00A60057" w:rsidRPr="00AA2960" w:rsidRDefault="00A60057" w:rsidP="00781FC6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>Szpitalna 3</w:t>
            </w:r>
          </w:p>
          <w:p w:rsidR="00A60057" w:rsidRPr="00AA2960" w:rsidRDefault="00A60057" w:rsidP="00781FC6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>47-100 STRZELCE OPOLSKIE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057" w:rsidRPr="00AA2960" w:rsidRDefault="00A60057" w:rsidP="00781FC6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>1 - Cena - 0.00</w:t>
            </w:r>
          </w:p>
          <w:p w:rsidR="00A60057" w:rsidRPr="00AA2960" w:rsidRDefault="00A60057" w:rsidP="00781FC6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>2 - Termin realizacji od dnia złożenia zamówienia - 0.00</w:t>
            </w:r>
          </w:p>
          <w:p w:rsidR="00A60057" w:rsidRPr="00AA2960" w:rsidRDefault="00A60057" w:rsidP="00781FC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>3 - Termin płatności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057" w:rsidRPr="00AA2960" w:rsidRDefault="00A60057" w:rsidP="00781FC6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 xml:space="preserve">  0,00</w:t>
            </w:r>
          </w:p>
        </w:tc>
      </w:tr>
      <w:tr w:rsidR="00A60057" w:rsidRPr="00AA2960" w:rsidTr="00A6005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057" w:rsidRPr="00AA2960" w:rsidRDefault="00A60057" w:rsidP="00781FC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>12 - Ubrania medyczne męskie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057" w:rsidRPr="00AA2960" w:rsidRDefault="00A60057" w:rsidP="00781FC6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b/>
                <w:bCs/>
                <w:sz w:val="20"/>
                <w:szCs w:val="20"/>
              </w:rPr>
              <w:t>MIRAFO Sp. z o.o.</w:t>
            </w:r>
          </w:p>
          <w:p w:rsidR="00A60057" w:rsidRPr="00AA2960" w:rsidRDefault="00A60057" w:rsidP="00781FC6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>Toruńska 10</w:t>
            </w:r>
          </w:p>
          <w:p w:rsidR="00A60057" w:rsidRPr="00AA2960" w:rsidRDefault="00A60057" w:rsidP="00781FC6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>93-487 Łódź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057" w:rsidRPr="00AA2960" w:rsidRDefault="00A60057" w:rsidP="00781FC6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>1 - Cena - 0.00</w:t>
            </w:r>
          </w:p>
          <w:p w:rsidR="00A60057" w:rsidRPr="00AA2960" w:rsidRDefault="00A60057" w:rsidP="00781FC6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>2 - Termin realizacji od dnia złożenia zamówienia - 0.00</w:t>
            </w:r>
          </w:p>
          <w:p w:rsidR="00A60057" w:rsidRPr="00AA2960" w:rsidRDefault="00A60057" w:rsidP="00781FC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>3 - Termin płatności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057" w:rsidRPr="00AA2960" w:rsidRDefault="00A60057" w:rsidP="00781FC6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 xml:space="preserve">  0,00</w:t>
            </w:r>
          </w:p>
        </w:tc>
      </w:tr>
      <w:tr w:rsidR="00A60057" w:rsidRPr="00AA2960" w:rsidTr="00A6005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057" w:rsidRPr="00AA2960" w:rsidRDefault="00A60057" w:rsidP="00781FC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>13 - Fartuchy medyczne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057" w:rsidRPr="00AA2960" w:rsidRDefault="00A60057" w:rsidP="00781FC6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b/>
                <w:bCs/>
                <w:sz w:val="20"/>
                <w:szCs w:val="20"/>
              </w:rPr>
              <w:t>Przedsiębiorstwo Wielobranżowe MAX-EL Henryk Maciak</w:t>
            </w:r>
          </w:p>
          <w:p w:rsidR="00A60057" w:rsidRPr="00AA2960" w:rsidRDefault="00A60057" w:rsidP="00781FC6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proofErr w:type="spellStart"/>
            <w:r w:rsidRPr="00AA2960">
              <w:rPr>
                <w:rFonts w:ascii="Arial Narrow" w:hAnsi="Arial Narrow" w:cs="Arial"/>
                <w:sz w:val="20"/>
                <w:szCs w:val="20"/>
              </w:rPr>
              <w:lastRenderedPageBreak/>
              <w:t>Bursaki</w:t>
            </w:r>
            <w:proofErr w:type="spellEnd"/>
            <w:r w:rsidRPr="00AA2960">
              <w:rPr>
                <w:rFonts w:ascii="Arial Narrow" w:hAnsi="Arial Narrow" w:cs="Arial"/>
                <w:sz w:val="20"/>
                <w:szCs w:val="20"/>
              </w:rPr>
              <w:t xml:space="preserve"> 6/A</w:t>
            </w:r>
          </w:p>
          <w:p w:rsidR="00A60057" w:rsidRPr="00AA2960" w:rsidRDefault="00A60057" w:rsidP="00781FC6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>20-150 Lublin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057" w:rsidRPr="00AA2960" w:rsidRDefault="00A60057" w:rsidP="00781FC6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lastRenderedPageBreak/>
              <w:t>1 - Cena - 0.00</w:t>
            </w:r>
          </w:p>
          <w:p w:rsidR="00A60057" w:rsidRPr="00AA2960" w:rsidRDefault="00A60057" w:rsidP="00781FC6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 xml:space="preserve">2 - Termin realizacji od dnia złożenia </w:t>
            </w:r>
            <w:r w:rsidRPr="00AA2960">
              <w:rPr>
                <w:rFonts w:ascii="Arial Narrow" w:hAnsi="Arial Narrow" w:cs="Arial"/>
                <w:sz w:val="20"/>
                <w:szCs w:val="20"/>
              </w:rPr>
              <w:lastRenderedPageBreak/>
              <w:t>zamówienia - 0.00</w:t>
            </w:r>
          </w:p>
          <w:p w:rsidR="00A60057" w:rsidRPr="00AA2960" w:rsidRDefault="00A60057" w:rsidP="00781FC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>3 - Termin płatności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057" w:rsidRPr="00AA2960" w:rsidRDefault="00A60057" w:rsidP="00781FC6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lastRenderedPageBreak/>
              <w:t xml:space="preserve">  0,00</w:t>
            </w:r>
          </w:p>
        </w:tc>
      </w:tr>
      <w:tr w:rsidR="00A60057" w:rsidRPr="00AA2960" w:rsidTr="00A6005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057" w:rsidRPr="00AA2960" w:rsidRDefault="00A60057" w:rsidP="00781FC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lastRenderedPageBreak/>
              <w:t>13 - Fartuchy medyczne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057" w:rsidRPr="00AA2960" w:rsidRDefault="00A60057" w:rsidP="00781FC6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PPHU SARA Agata </w:t>
            </w:r>
            <w:proofErr w:type="spellStart"/>
            <w:r w:rsidRPr="00AA2960">
              <w:rPr>
                <w:rFonts w:ascii="Arial Narrow" w:hAnsi="Arial Narrow" w:cs="Arial"/>
                <w:b/>
                <w:bCs/>
                <w:sz w:val="20"/>
                <w:szCs w:val="20"/>
              </w:rPr>
              <w:t>Komasara</w:t>
            </w:r>
            <w:proofErr w:type="spellEnd"/>
          </w:p>
          <w:p w:rsidR="00A60057" w:rsidRPr="00AA2960" w:rsidRDefault="00A60057" w:rsidP="00781FC6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>1 Maja 13</w:t>
            </w:r>
          </w:p>
          <w:p w:rsidR="00A60057" w:rsidRPr="00AA2960" w:rsidRDefault="00A60057" w:rsidP="00781FC6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>28-131 Solec-Zdrój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057" w:rsidRPr="00AA2960" w:rsidRDefault="00A60057" w:rsidP="00781FC6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>1 - Cena - 0.00</w:t>
            </w:r>
          </w:p>
          <w:p w:rsidR="00A60057" w:rsidRPr="00AA2960" w:rsidRDefault="00A60057" w:rsidP="00781FC6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>2 - Termin realizacji od dnia złożenia zamówienia - 0.00</w:t>
            </w:r>
          </w:p>
          <w:p w:rsidR="00A60057" w:rsidRPr="00AA2960" w:rsidRDefault="00A60057" w:rsidP="00781FC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>3 - Termin płatności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057" w:rsidRPr="00AA2960" w:rsidRDefault="00A60057" w:rsidP="00781FC6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 xml:space="preserve">  0,00</w:t>
            </w:r>
          </w:p>
        </w:tc>
      </w:tr>
      <w:tr w:rsidR="00A60057" w:rsidRPr="00AA2960" w:rsidTr="00A6005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057" w:rsidRPr="00AA2960" w:rsidRDefault="00A60057" w:rsidP="00781FC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>13 - Fartuchy medyczne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057" w:rsidRPr="00AA2960" w:rsidRDefault="00A60057" w:rsidP="00781FC6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Zakład Produkcji Pościeli ''Świt'' Izabela </w:t>
            </w:r>
            <w:proofErr w:type="spellStart"/>
            <w:r w:rsidRPr="00AA2960">
              <w:rPr>
                <w:rFonts w:ascii="Arial Narrow" w:hAnsi="Arial Narrow" w:cs="Arial"/>
                <w:b/>
                <w:bCs/>
                <w:sz w:val="20"/>
                <w:szCs w:val="20"/>
              </w:rPr>
              <w:t>Wintoniak</w:t>
            </w:r>
            <w:proofErr w:type="spellEnd"/>
          </w:p>
          <w:p w:rsidR="00A60057" w:rsidRPr="00AA2960" w:rsidRDefault="00A60057" w:rsidP="00781FC6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>Błotna 5B</w:t>
            </w:r>
          </w:p>
          <w:p w:rsidR="00A60057" w:rsidRPr="00AA2960" w:rsidRDefault="00A60057" w:rsidP="00781FC6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>65-133 Zielona Góra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057" w:rsidRPr="00AA2960" w:rsidRDefault="00A60057" w:rsidP="00781FC6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>1 - Cena - 0.00</w:t>
            </w:r>
          </w:p>
          <w:p w:rsidR="00A60057" w:rsidRPr="00AA2960" w:rsidRDefault="00A60057" w:rsidP="00781FC6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>2 - Termin realizacji od dnia złożenia zamówienia - 0.00</w:t>
            </w:r>
          </w:p>
          <w:p w:rsidR="00A60057" w:rsidRPr="00AA2960" w:rsidRDefault="00A60057" w:rsidP="00781FC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>3 - Termin płatności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057" w:rsidRPr="00AA2960" w:rsidRDefault="00A60057" w:rsidP="00781FC6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 xml:space="preserve">  0,00</w:t>
            </w:r>
          </w:p>
        </w:tc>
      </w:tr>
      <w:tr w:rsidR="00A60057" w:rsidRPr="00AA2960" w:rsidTr="00A6005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057" w:rsidRPr="00AA2960" w:rsidRDefault="00A60057" w:rsidP="00781FC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>13 - Fartuchy medyczne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057" w:rsidRPr="00AA2960" w:rsidRDefault="00A60057" w:rsidP="00781FC6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b/>
                <w:bCs/>
                <w:sz w:val="20"/>
                <w:szCs w:val="20"/>
              </w:rPr>
              <w:t>GRUPA SYMPETRUM SP Z O.O.</w:t>
            </w:r>
          </w:p>
          <w:p w:rsidR="00A60057" w:rsidRPr="00AA2960" w:rsidRDefault="00A60057" w:rsidP="00781FC6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>Szpitalna 3</w:t>
            </w:r>
          </w:p>
          <w:p w:rsidR="00A60057" w:rsidRPr="00AA2960" w:rsidRDefault="00A60057" w:rsidP="00781FC6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>47-100 STRZELCE OPOLSKIE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057" w:rsidRPr="00AA2960" w:rsidRDefault="00A60057" w:rsidP="00781FC6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>1 - Cena - 0.00</w:t>
            </w:r>
          </w:p>
          <w:p w:rsidR="00A60057" w:rsidRPr="00AA2960" w:rsidRDefault="00A60057" w:rsidP="00781FC6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>2 - Termin realizacji od dnia złożenia zamówienia - 0.00</w:t>
            </w:r>
          </w:p>
          <w:p w:rsidR="00A60057" w:rsidRPr="00AA2960" w:rsidRDefault="00A60057" w:rsidP="00781FC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>3 - Termin płatności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057" w:rsidRPr="00AA2960" w:rsidRDefault="00A60057" w:rsidP="00781FC6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 xml:space="preserve">  0,00</w:t>
            </w:r>
          </w:p>
        </w:tc>
      </w:tr>
      <w:tr w:rsidR="00A60057" w:rsidRPr="00AA2960" w:rsidTr="00A6005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057" w:rsidRPr="00AA2960" w:rsidRDefault="00A60057" w:rsidP="00781FC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>13 - Fartuchy medyczne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057" w:rsidRPr="00AA2960" w:rsidRDefault="00A60057" w:rsidP="00781FC6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b/>
                <w:bCs/>
                <w:sz w:val="20"/>
                <w:szCs w:val="20"/>
              </w:rPr>
              <w:t>MIRAFO Sp. z o.o.</w:t>
            </w:r>
          </w:p>
          <w:p w:rsidR="00A60057" w:rsidRPr="00AA2960" w:rsidRDefault="00A60057" w:rsidP="00781FC6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>Toruńska 10</w:t>
            </w:r>
          </w:p>
          <w:p w:rsidR="00A60057" w:rsidRPr="00AA2960" w:rsidRDefault="00A60057" w:rsidP="00781FC6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>93-487 Łódź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057" w:rsidRPr="00AA2960" w:rsidRDefault="00A60057" w:rsidP="00781FC6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>1 - Cena - 0.00</w:t>
            </w:r>
          </w:p>
          <w:p w:rsidR="00A60057" w:rsidRPr="00AA2960" w:rsidRDefault="00A60057" w:rsidP="00781FC6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>2 - Termin realizacji od dnia złożenia zamówienia - 0.00</w:t>
            </w:r>
          </w:p>
          <w:p w:rsidR="00A60057" w:rsidRPr="00AA2960" w:rsidRDefault="00A60057" w:rsidP="00781FC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>3 - Termin płatności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057" w:rsidRPr="00AA2960" w:rsidRDefault="00A60057" w:rsidP="00781FC6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 xml:space="preserve">  0,00</w:t>
            </w:r>
          </w:p>
        </w:tc>
      </w:tr>
      <w:tr w:rsidR="00A60057" w:rsidRPr="00AA2960" w:rsidTr="00A6005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057" w:rsidRPr="00AA2960" w:rsidRDefault="00A60057" w:rsidP="00781FC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>14 - Ubranie chirurga zielone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057" w:rsidRPr="00AA2960" w:rsidRDefault="00A60057" w:rsidP="00781FC6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Zakład Produkcji Pościeli ''Świt'' Izabela </w:t>
            </w:r>
            <w:proofErr w:type="spellStart"/>
            <w:r w:rsidRPr="00AA2960">
              <w:rPr>
                <w:rFonts w:ascii="Arial Narrow" w:hAnsi="Arial Narrow" w:cs="Arial"/>
                <w:b/>
                <w:bCs/>
                <w:sz w:val="20"/>
                <w:szCs w:val="20"/>
              </w:rPr>
              <w:t>Wintoniak</w:t>
            </w:r>
            <w:proofErr w:type="spellEnd"/>
          </w:p>
          <w:p w:rsidR="00A60057" w:rsidRPr="00AA2960" w:rsidRDefault="00A60057" w:rsidP="00781FC6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>Błotna 5B</w:t>
            </w:r>
          </w:p>
          <w:p w:rsidR="00A60057" w:rsidRPr="00AA2960" w:rsidRDefault="00A60057" w:rsidP="00781FC6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>65-133 Zielona Góra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057" w:rsidRPr="00AA2960" w:rsidRDefault="00A60057" w:rsidP="00781FC6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:rsidR="00A60057" w:rsidRPr="00AA2960" w:rsidRDefault="00A60057" w:rsidP="00781FC6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>2 - Termin realizacji od dnia złożenia zamówienia - 25.00</w:t>
            </w:r>
          </w:p>
          <w:p w:rsidR="00A60057" w:rsidRPr="00AA2960" w:rsidRDefault="00A60057" w:rsidP="00781FC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057" w:rsidRPr="00AA2960" w:rsidRDefault="00A60057" w:rsidP="00781FC6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A60057" w:rsidRPr="00AA2960" w:rsidTr="00A6005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057" w:rsidRPr="00AA2960" w:rsidRDefault="00A60057" w:rsidP="00781FC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>14 - Ubranie chirurga zielone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057" w:rsidRPr="00AA2960" w:rsidRDefault="00A60057" w:rsidP="00781FC6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b/>
                <w:bCs/>
                <w:sz w:val="20"/>
                <w:szCs w:val="20"/>
              </w:rPr>
              <w:t>MIRAFO Sp. z o.o.</w:t>
            </w:r>
          </w:p>
          <w:p w:rsidR="00A60057" w:rsidRPr="00AA2960" w:rsidRDefault="00A60057" w:rsidP="00781FC6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>Toruńska 10</w:t>
            </w:r>
          </w:p>
          <w:p w:rsidR="00A60057" w:rsidRPr="00AA2960" w:rsidRDefault="00A60057" w:rsidP="00781FC6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>93-487 Łódź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057" w:rsidRPr="00AA2960" w:rsidRDefault="00A60057" w:rsidP="00781FC6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>1 - Cena - 0.00</w:t>
            </w:r>
          </w:p>
          <w:p w:rsidR="00A60057" w:rsidRPr="00AA2960" w:rsidRDefault="00A60057" w:rsidP="00781FC6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>2 - Termin realizacji od dnia złożenia zamówienia - 0.00</w:t>
            </w:r>
          </w:p>
          <w:p w:rsidR="00A60057" w:rsidRPr="00AA2960" w:rsidRDefault="00A60057" w:rsidP="00781FC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>3 - Termin płatności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057" w:rsidRPr="00AA2960" w:rsidRDefault="00A60057" w:rsidP="00781FC6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 xml:space="preserve">  0,00</w:t>
            </w:r>
          </w:p>
        </w:tc>
      </w:tr>
      <w:tr w:rsidR="00A60057" w:rsidRPr="00AA2960" w:rsidTr="00A6005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057" w:rsidRPr="00AA2960" w:rsidRDefault="00A60057" w:rsidP="00781FC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>15 - Ubranie sanitariusza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057" w:rsidRPr="00AA2960" w:rsidRDefault="00A60057" w:rsidP="00781FC6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b/>
                <w:bCs/>
                <w:sz w:val="20"/>
                <w:szCs w:val="20"/>
              </w:rPr>
              <w:t>Przedsiębiorstwo Wielobranżowe MAX-EL Henryk Maciak</w:t>
            </w:r>
          </w:p>
          <w:p w:rsidR="00A60057" w:rsidRPr="00AA2960" w:rsidRDefault="00A60057" w:rsidP="00781FC6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proofErr w:type="spellStart"/>
            <w:r w:rsidRPr="00AA2960">
              <w:rPr>
                <w:rFonts w:ascii="Arial Narrow" w:hAnsi="Arial Narrow" w:cs="Arial"/>
                <w:sz w:val="20"/>
                <w:szCs w:val="20"/>
              </w:rPr>
              <w:t>Bursaki</w:t>
            </w:r>
            <w:proofErr w:type="spellEnd"/>
            <w:r w:rsidRPr="00AA2960">
              <w:rPr>
                <w:rFonts w:ascii="Arial Narrow" w:hAnsi="Arial Narrow" w:cs="Arial"/>
                <w:sz w:val="20"/>
                <w:szCs w:val="20"/>
              </w:rPr>
              <w:t xml:space="preserve"> 6/A</w:t>
            </w:r>
          </w:p>
          <w:p w:rsidR="00A60057" w:rsidRPr="00AA2960" w:rsidRDefault="00A60057" w:rsidP="00781FC6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>20-150 Lublin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057" w:rsidRPr="00AA2960" w:rsidRDefault="00A60057" w:rsidP="00781FC6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>1 - Cena - 0.00</w:t>
            </w:r>
          </w:p>
          <w:p w:rsidR="00A60057" w:rsidRPr="00AA2960" w:rsidRDefault="00A60057" w:rsidP="00781FC6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>2 - Termin realizacji od dnia złożenia zamówienia - 0.00</w:t>
            </w:r>
          </w:p>
          <w:p w:rsidR="00A60057" w:rsidRPr="00AA2960" w:rsidRDefault="00A60057" w:rsidP="00781FC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>3 - Termin płatności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057" w:rsidRPr="00AA2960" w:rsidRDefault="00A60057" w:rsidP="00781FC6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 xml:space="preserve">  0,00</w:t>
            </w:r>
          </w:p>
        </w:tc>
      </w:tr>
      <w:tr w:rsidR="00A60057" w:rsidRPr="00AA2960" w:rsidTr="00A6005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057" w:rsidRPr="00AA2960" w:rsidRDefault="00A60057" w:rsidP="00781FC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>15 - Ubranie sanitariusza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057" w:rsidRPr="00AA2960" w:rsidRDefault="00A60057" w:rsidP="00781FC6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Zakład Produkcji Pościeli ''Świt'' Izabela </w:t>
            </w:r>
            <w:proofErr w:type="spellStart"/>
            <w:r w:rsidRPr="00AA2960">
              <w:rPr>
                <w:rFonts w:ascii="Arial Narrow" w:hAnsi="Arial Narrow" w:cs="Arial"/>
                <w:b/>
                <w:bCs/>
                <w:sz w:val="20"/>
                <w:szCs w:val="20"/>
              </w:rPr>
              <w:t>Wintoniak</w:t>
            </w:r>
            <w:proofErr w:type="spellEnd"/>
          </w:p>
          <w:p w:rsidR="00A60057" w:rsidRPr="00AA2960" w:rsidRDefault="00A60057" w:rsidP="00781FC6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>Błotna 5B</w:t>
            </w:r>
          </w:p>
          <w:p w:rsidR="00A60057" w:rsidRPr="00AA2960" w:rsidRDefault="00A60057" w:rsidP="00781FC6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>65-133 Zielona Góra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057" w:rsidRPr="00AA2960" w:rsidRDefault="00A60057" w:rsidP="00781FC6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>1 - Cena - 0.00</w:t>
            </w:r>
          </w:p>
          <w:p w:rsidR="00A60057" w:rsidRPr="00AA2960" w:rsidRDefault="00A60057" w:rsidP="00781FC6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>2 - Termin realizacji od dnia złożenia zamówienia - 0.00</w:t>
            </w:r>
          </w:p>
          <w:p w:rsidR="00A60057" w:rsidRPr="00AA2960" w:rsidRDefault="00A60057" w:rsidP="00781FC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>3 - Termin płatności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057" w:rsidRPr="00AA2960" w:rsidRDefault="00A60057" w:rsidP="00781FC6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 xml:space="preserve">  0,00</w:t>
            </w:r>
          </w:p>
        </w:tc>
      </w:tr>
      <w:tr w:rsidR="00A60057" w:rsidRPr="00AA2960" w:rsidTr="00A6005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057" w:rsidRPr="00AA2960" w:rsidRDefault="00A60057" w:rsidP="00781FC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>15 - Ubranie sanitariusza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057" w:rsidRPr="00AA2960" w:rsidRDefault="00A60057" w:rsidP="00781FC6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b/>
                <w:bCs/>
                <w:sz w:val="20"/>
                <w:szCs w:val="20"/>
              </w:rPr>
              <w:t>GRUPA SYMPETRUM SP Z O.O.</w:t>
            </w:r>
          </w:p>
          <w:p w:rsidR="00A60057" w:rsidRPr="00AA2960" w:rsidRDefault="00A60057" w:rsidP="00781FC6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>Szpitalna 3</w:t>
            </w:r>
          </w:p>
          <w:p w:rsidR="00A60057" w:rsidRPr="00AA2960" w:rsidRDefault="00A60057" w:rsidP="00781FC6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>47-100 STRZELCE OPOLSKIE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057" w:rsidRPr="00AA2960" w:rsidRDefault="00A60057" w:rsidP="00781FC6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>1 - Cena - 0.00</w:t>
            </w:r>
          </w:p>
          <w:p w:rsidR="00A60057" w:rsidRPr="00AA2960" w:rsidRDefault="00A60057" w:rsidP="00781FC6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>2 - Termin realizacji od dnia złożenia zamówienia - 0.00</w:t>
            </w:r>
          </w:p>
          <w:p w:rsidR="00A60057" w:rsidRPr="00AA2960" w:rsidRDefault="00A60057" w:rsidP="00781FC6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>3 - Termin płatności - 0.00</w:t>
            </w:r>
          </w:p>
          <w:p w:rsidR="00AA2960" w:rsidRPr="00AA2960" w:rsidRDefault="00AA2960" w:rsidP="00781FC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057" w:rsidRPr="00AA2960" w:rsidRDefault="00A60057" w:rsidP="00781FC6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 xml:space="preserve">  0,00</w:t>
            </w:r>
          </w:p>
        </w:tc>
      </w:tr>
      <w:tr w:rsidR="00A60057" w:rsidRPr="00AA2960" w:rsidTr="00A6005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057" w:rsidRPr="00AA2960" w:rsidRDefault="00A60057" w:rsidP="00781FC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>15 - Ubranie sanitariusza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057" w:rsidRPr="00AA2960" w:rsidRDefault="00A60057" w:rsidP="00781FC6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b/>
                <w:bCs/>
                <w:sz w:val="20"/>
                <w:szCs w:val="20"/>
              </w:rPr>
              <w:t>MIRAFO Sp. z o.o.</w:t>
            </w:r>
          </w:p>
          <w:p w:rsidR="00A60057" w:rsidRPr="00AA2960" w:rsidRDefault="00A60057" w:rsidP="00781FC6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>Toruńska 10</w:t>
            </w:r>
          </w:p>
          <w:p w:rsidR="00A60057" w:rsidRPr="00AA2960" w:rsidRDefault="00A60057" w:rsidP="00781FC6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>93-487 Łódź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057" w:rsidRPr="00AA2960" w:rsidRDefault="00A60057" w:rsidP="00781FC6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>1 - Cena - 0.00</w:t>
            </w:r>
          </w:p>
          <w:p w:rsidR="00A60057" w:rsidRPr="00AA2960" w:rsidRDefault="00A60057" w:rsidP="00781FC6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>2 - Termin realizacji od dnia złożenia zamówienia - 0.00</w:t>
            </w:r>
          </w:p>
          <w:p w:rsidR="00A60057" w:rsidRPr="00AA2960" w:rsidRDefault="00A60057" w:rsidP="00781FC6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>3 - Termin płatności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057" w:rsidRPr="00AA2960" w:rsidRDefault="00A60057" w:rsidP="00781FC6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A2960">
              <w:rPr>
                <w:rFonts w:ascii="Arial Narrow" w:hAnsi="Arial Narrow" w:cs="Arial"/>
                <w:sz w:val="20"/>
                <w:szCs w:val="20"/>
              </w:rPr>
              <w:t xml:space="preserve">  0,00</w:t>
            </w:r>
          </w:p>
        </w:tc>
      </w:tr>
    </w:tbl>
    <w:p w:rsidR="00B464D3" w:rsidRDefault="00B464D3" w:rsidP="00B36EDA">
      <w:pPr>
        <w:spacing w:line="360" w:lineRule="auto"/>
        <w:ind w:left="3119" w:right="-425" w:firstLine="425"/>
        <w:jc w:val="right"/>
        <w:rPr>
          <w:rFonts w:ascii="Arial Narrow" w:hAnsi="Arial Narrow" w:cs="Arial"/>
          <w:i/>
          <w:sz w:val="20"/>
          <w:szCs w:val="20"/>
        </w:rPr>
      </w:pPr>
      <w:r w:rsidRPr="00AA2960">
        <w:rPr>
          <w:rFonts w:ascii="Arial Narrow" w:hAnsi="Arial Narrow" w:cs="Arial"/>
          <w:i/>
          <w:sz w:val="20"/>
          <w:szCs w:val="20"/>
        </w:rPr>
        <w:t>Zamawiający</w:t>
      </w:r>
    </w:p>
    <w:p w:rsidR="00AA2960" w:rsidRDefault="00AA2960" w:rsidP="00B36EDA">
      <w:pPr>
        <w:spacing w:line="360" w:lineRule="auto"/>
        <w:ind w:left="3119" w:right="-425" w:firstLine="425"/>
        <w:jc w:val="right"/>
        <w:rPr>
          <w:rFonts w:ascii="Arial Narrow" w:hAnsi="Arial Narrow" w:cs="Arial"/>
          <w:i/>
          <w:sz w:val="20"/>
          <w:szCs w:val="20"/>
        </w:rPr>
      </w:pPr>
    </w:p>
    <w:p w:rsidR="00AA2960" w:rsidRDefault="00AA2960" w:rsidP="00AA2960">
      <w:pPr>
        <w:rPr>
          <w:rFonts w:ascii="Arial Narrow" w:hAnsi="Arial Narrow"/>
          <w:sz w:val="18"/>
          <w:szCs w:val="18"/>
        </w:rPr>
      </w:pPr>
    </w:p>
    <w:p w:rsidR="00AA2960" w:rsidRPr="00B9724A" w:rsidRDefault="00AA2960" w:rsidP="00AA2960">
      <w:pPr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>Wykonano w 1</w:t>
      </w:r>
      <w:r w:rsidRPr="00B9724A">
        <w:rPr>
          <w:rFonts w:ascii="Arial Narrow" w:hAnsi="Arial Narrow"/>
          <w:sz w:val="18"/>
          <w:szCs w:val="18"/>
        </w:rPr>
        <w:t xml:space="preserve"> egz. na </w:t>
      </w:r>
      <w:r>
        <w:rPr>
          <w:rFonts w:ascii="Arial Narrow" w:hAnsi="Arial Narrow"/>
          <w:sz w:val="18"/>
          <w:szCs w:val="18"/>
        </w:rPr>
        <w:t xml:space="preserve">3 </w:t>
      </w:r>
      <w:r w:rsidRPr="00B9724A">
        <w:rPr>
          <w:rFonts w:ascii="Arial Narrow" w:hAnsi="Arial Narrow"/>
          <w:sz w:val="18"/>
          <w:szCs w:val="18"/>
        </w:rPr>
        <w:t>ark.</w:t>
      </w:r>
    </w:p>
    <w:p w:rsidR="00AA2960" w:rsidRDefault="00AA2960" w:rsidP="00AA2960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Egz. 1 – </w:t>
      </w:r>
      <w:r w:rsidRPr="001C2C2C">
        <w:rPr>
          <w:rFonts w:ascii="Arial Narrow" w:hAnsi="Arial Narrow"/>
          <w:iCs/>
          <w:sz w:val="18"/>
          <w:szCs w:val="20"/>
        </w:rPr>
        <w:t xml:space="preserve">str. </w:t>
      </w:r>
      <w:proofErr w:type="spellStart"/>
      <w:r w:rsidRPr="001C2C2C">
        <w:rPr>
          <w:rFonts w:ascii="Arial Narrow" w:hAnsi="Arial Narrow"/>
          <w:iCs/>
          <w:sz w:val="18"/>
          <w:szCs w:val="20"/>
        </w:rPr>
        <w:t>int</w:t>
      </w:r>
      <w:proofErr w:type="spellEnd"/>
      <w:r w:rsidRPr="001C2C2C">
        <w:rPr>
          <w:rFonts w:ascii="Arial Narrow" w:hAnsi="Arial Narrow"/>
          <w:iCs/>
          <w:sz w:val="18"/>
          <w:szCs w:val="20"/>
        </w:rPr>
        <w:t xml:space="preserve">. Zamawiającego, platforma e-propublico.pl, biuro przepustek, </w:t>
      </w:r>
      <w:proofErr w:type="spellStart"/>
      <w:r w:rsidRPr="001C2C2C">
        <w:rPr>
          <w:rFonts w:ascii="Arial Narrow" w:hAnsi="Arial Narrow"/>
          <w:iCs/>
          <w:sz w:val="18"/>
          <w:szCs w:val="20"/>
        </w:rPr>
        <w:t>SZPubl</w:t>
      </w:r>
      <w:proofErr w:type="spellEnd"/>
      <w:r w:rsidRPr="001C2C2C">
        <w:rPr>
          <w:rFonts w:ascii="Arial Narrow" w:hAnsi="Arial Narrow"/>
          <w:iCs/>
          <w:sz w:val="18"/>
          <w:szCs w:val="20"/>
        </w:rPr>
        <w:t>.  T2612  B5</w:t>
      </w:r>
    </w:p>
    <w:p w:rsidR="00AA2960" w:rsidRPr="00B9724A" w:rsidRDefault="00AA2960" w:rsidP="00AA2960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Wyk. </w:t>
      </w:r>
      <w:r>
        <w:rPr>
          <w:rFonts w:ascii="Arial Narrow" w:hAnsi="Arial Narrow"/>
          <w:sz w:val="18"/>
          <w:szCs w:val="18"/>
        </w:rPr>
        <w:t>Marta Sierek</w:t>
      </w:r>
      <w:r w:rsidRPr="00B9724A">
        <w:rPr>
          <w:rFonts w:ascii="Arial Narrow" w:hAnsi="Arial Narrow"/>
          <w:sz w:val="18"/>
          <w:szCs w:val="18"/>
        </w:rPr>
        <w:t xml:space="preserve"> – tel. 261 417</w:t>
      </w:r>
      <w:r>
        <w:rPr>
          <w:rFonts w:ascii="Arial Narrow" w:hAnsi="Arial Narrow"/>
          <w:sz w:val="18"/>
          <w:szCs w:val="18"/>
        </w:rPr>
        <w:t> </w:t>
      </w:r>
      <w:r w:rsidRPr="00B9724A">
        <w:rPr>
          <w:rFonts w:ascii="Arial Narrow" w:hAnsi="Arial Narrow"/>
          <w:sz w:val="18"/>
          <w:szCs w:val="18"/>
        </w:rPr>
        <w:t>449</w:t>
      </w:r>
      <w:r>
        <w:rPr>
          <w:rFonts w:ascii="Arial Narrow" w:hAnsi="Arial Narrow"/>
          <w:sz w:val="18"/>
          <w:szCs w:val="18"/>
        </w:rPr>
        <w:t xml:space="preserve">, </w:t>
      </w:r>
      <w:r>
        <w:rPr>
          <w:rFonts w:ascii="Arial Narrow" w:hAnsi="Arial Narrow"/>
          <w:sz w:val="18"/>
          <w:szCs w:val="20"/>
        </w:rPr>
        <w:t>e-mail: marta.sierek@10wsk.mil.pl</w:t>
      </w:r>
    </w:p>
    <w:p w:rsidR="00AA2960" w:rsidRDefault="00AA2960" w:rsidP="00AA2960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data: </w:t>
      </w:r>
      <w:r>
        <w:rPr>
          <w:rFonts w:ascii="Arial Narrow" w:hAnsi="Arial Narrow"/>
          <w:sz w:val="18"/>
          <w:szCs w:val="18"/>
        </w:rPr>
        <w:t>16.12.2024 r.</w:t>
      </w:r>
    </w:p>
    <w:p w:rsidR="00AA2960" w:rsidRPr="00AA2960" w:rsidRDefault="00AA2960" w:rsidP="00B36EDA">
      <w:pPr>
        <w:spacing w:line="360" w:lineRule="auto"/>
        <w:ind w:left="3119" w:right="-425" w:firstLine="425"/>
        <w:jc w:val="right"/>
        <w:rPr>
          <w:rFonts w:ascii="Arial Narrow" w:hAnsi="Arial Narrow" w:cs="Arial"/>
          <w:i/>
          <w:sz w:val="20"/>
          <w:szCs w:val="20"/>
        </w:rPr>
      </w:pPr>
    </w:p>
    <w:p w:rsidR="008642B3" w:rsidRPr="00AA2960" w:rsidRDefault="00A60057" w:rsidP="00B36EDA">
      <w:pPr>
        <w:ind w:right="-425"/>
        <w:jc w:val="right"/>
        <w:rPr>
          <w:rFonts w:ascii="Arial Narrow" w:hAnsi="Arial Narrow" w:cs="Arial"/>
          <w:sz w:val="20"/>
          <w:szCs w:val="20"/>
          <w:vertAlign w:val="superscript"/>
        </w:rPr>
      </w:pPr>
      <w:r w:rsidRPr="00AA2960">
        <w:rPr>
          <w:rFonts w:ascii="Arial Narrow" w:hAnsi="Arial Narrow" w:cs="Arial"/>
          <w:sz w:val="20"/>
          <w:szCs w:val="20"/>
        </w:rPr>
        <w:t xml:space="preserve">  </w:t>
      </w:r>
      <w:bookmarkEnd w:id="0"/>
    </w:p>
    <w:sectPr w:rsidR="008642B3" w:rsidRPr="00AA2960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974C2" w:rsidRDefault="006974C2">
      <w:r>
        <w:separator/>
      </w:r>
    </w:p>
  </w:endnote>
  <w:endnote w:type="continuationSeparator" w:id="1">
    <w:p w:rsidR="006974C2" w:rsidRDefault="006974C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974C2" w:rsidRDefault="006974C2">
      <w:r>
        <w:separator/>
      </w:r>
    </w:p>
  </w:footnote>
  <w:footnote w:type="continuationSeparator" w:id="1">
    <w:p w:rsidR="006974C2" w:rsidRDefault="006974C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60057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77A57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974C2"/>
    <w:rsid w:val="006D5A64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60057"/>
    <w:rsid w:val="00A91321"/>
    <w:rsid w:val="00AA02AC"/>
    <w:rsid w:val="00AA2960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6D5A64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6D5A64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6D5A6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D5A6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6D5A64"/>
  </w:style>
  <w:style w:type="paragraph" w:styleId="Tekstpodstawowy">
    <w:name w:val="Body Text"/>
    <w:basedOn w:val="Normalny"/>
    <w:rsid w:val="006D5A64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6</Pages>
  <Words>2113</Words>
  <Characters>10910</Characters>
  <Application>Microsoft Office Word</Application>
  <DocSecurity>0</DocSecurity>
  <Lines>90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12998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2</cp:revision>
  <cp:lastPrinted>2024-12-18T05:19:00Z</cp:lastPrinted>
  <dcterms:created xsi:type="dcterms:W3CDTF">2024-12-18T05:19:00Z</dcterms:created>
  <dcterms:modified xsi:type="dcterms:W3CDTF">2024-12-18T05:19:00Z</dcterms:modified>
</cp:coreProperties>
</file>