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6EDA" w:rsidRPr="00E337CB" w:rsidRDefault="008B7E58" w:rsidP="00B36EDA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E337CB">
        <w:rPr>
          <w:rFonts w:ascii="Arial Narrow" w:hAnsi="Arial Narrow" w:cs="Arial"/>
          <w:sz w:val="22"/>
          <w:szCs w:val="22"/>
        </w:rPr>
        <w:t>Bydgoszcz</w:t>
      </w:r>
      <w:r w:rsidR="00B36EDA" w:rsidRPr="00E337CB">
        <w:rPr>
          <w:rFonts w:ascii="Arial Narrow" w:hAnsi="Arial Narrow" w:cs="Arial"/>
          <w:sz w:val="22"/>
          <w:szCs w:val="22"/>
        </w:rPr>
        <w:t xml:space="preserve"> dnia: </w:t>
      </w:r>
      <w:r w:rsidRPr="00E337CB">
        <w:rPr>
          <w:rFonts w:ascii="Arial Narrow" w:hAnsi="Arial Narrow" w:cs="Arial"/>
          <w:sz w:val="22"/>
          <w:szCs w:val="22"/>
        </w:rPr>
        <w:t>2024-12-17</w:t>
      </w:r>
    </w:p>
    <w:p w:rsidR="00B36EDA" w:rsidRPr="00E337CB" w:rsidRDefault="008B7E58" w:rsidP="00B36EDA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E337CB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B36EDA" w:rsidRPr="00E337CB" w:rsidRDefault="008B7E58" w:rsidP="00B36EDA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E337CB">
        <w:rPr>
          <w:rFonts w:ascii="Arial Narrow" w:hAnsi="Arial Narrow" w:cs="Arial"/>
          <w:sz w:val="22"/>
          <w:szCs w:val="22"/>
        </w:rPr>
        <w:t>Powstańców Warszawy</w:t>
      </w:r>
      <w:r w:rsidR="00B36EDA" w:rsidRPr="00E337CB">
        <w:rPr>
          <w:rFonts w:ascii="Arial Narrow" w:hAnsi="Arial Narrow" w:cs="Arial"/>
          <w:sz w:val="22"/>
          <w:szCs w:val="22"/>
        </w:rPr>
        <w:t xml:space="preserve"> </w:t>
      </w:r>
      <w:r w:rsidRPr="00E337CB">
        <w:rPr>
          <w:rFonts w:ascii="Arial Narrow" w:hAnsi="Arial Narrow" w:cs="Arial"/>
          <w:sz w:val="22"/>
          <w:szCs w:val="22"/>
        </w:rPr>
        <w:t>5</w:t>
      </w:r>
    </w:p>
    <w:p w:rsidR="00B36EDA" w:rsidRPr="00E337CB" w:rsidRDefault="008B7E58" w:rsidP="00B36EDA">
      <w:pPr>
        <w:ind w:right="3969"/>
        <w:rPr>
          <w:rFonts w:ascii="Arial Narrow" w:hAnsi="Arial Narrow" w:cs="Arial"/>
          <w:sz w:val="22"/>
          <w:szCs w:val="22"/>
        </w:rPr>
      </w:pPr>
      <w:r w:rsidRPr="00E337CB">
        <w:rPr>
          <w:rFonts w:ascii="Arial Narrow" w:hAnsi="Arial Narrow" w:cs="Arial"/>
          <w:sz w:val="22"/>
          <w:szCs w:val="22"/>
        </w:rPr>
        <w:t>85-681</w:t>
      </w:r>
      <w:r w:rsidR="00B36EDA" w:rsidRPr="00E337CB">
        <w:rPr>
          <w:rFonts w:ascii="Arial Narrow" w:hAnsi="Arial Narrow" w:cs="Arial"/>
          <w:sz w:val="22"/>
          <w:szCs w:val="22"/>
        </w:rPr>
        <w:t xml:space="preserve"> </w:t>
      </w:r>
      <w:r w:rsidRPr="00E337CB">
        <w:rPr>
          <w:rFonts w:ascii="Arial Narrow" w:hAnsi="Arial Narrow" w:cs="Arial"/>
          <w:sz w:val="22"/>
          <w:szCs w:val="22"/>
        </w:rPr>
        <w:t>Bydgoszcz</w:t>
      </w:r>
    </w:p>
    <w:p w:rsidR="00B36EDA" w:rsidRPr="00E337CB" w:rsidRDefault="00B36EDA" w:rsidP="00B36EDA">
      <w:pPr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E337CB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B36EDA" w:rsidRPr="00E337CB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E337CB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B36EDA" w:rsidRPr="00E337CB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923"/>
      </w:tblGrid>
      <w:tr w:rsidR="00B36EDA" w:rsidRPr="00E337CB" w:rsidTr="00B36EDA">
        <w:tc>
          <w:tcPr>
            <w:tcW w:w="9923" w:type="dxa"/>
            <w:shd w:val="clear" w:color="auto" w:fill="F2F2F2"/>
            <w:hideMark/>
          </w:tcPr>
          <w:p w:rsidR="00B36EDA" w:rsidRPr="00E337CB" w:rsidRDefault="00E337CB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:rsidR="00B36EDA" w:rsidRPr="00E337CB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E337CB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:rsidR="00B36EDA" w:rsidRPr="00E337CB" w:rsidRDefault="00B36EDA" w:rsidP="00B36EDA">
      <w:pPr>
        <w:keepNext/>
        <w:spacing w:after="240"/>
        <w:outlineLvl w:val="0"/>
        <w:rPr>
          <w:rFonts w:ascii="Arial Narrow" w:hAnsi="Arial Narrow" w:cs="Arial"/>
          <w:b/>
        </w:rPr>
      </w:pPr>
    </w:p>
    <w:p w:rsidR="00B36EDA" w:rsidRPr="00E337CB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E337CB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E337CB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E337CB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923" w:type="dxa"/>
        <w:tblInd w:w="108" w:type="dxa"/>
        <w:tblLook w:val="04A0"/>
      </w:tblPr>
      <w:tblGrid>
        <w:gridCol w:w="2269"/>
        <w:gridCol w:w="7654"/>
      </w:tblGrid>
      <w:tr w:rsidR="00B36EDA" w:rsidRPr="00E337CB" w:rsidTr="00B36EDA">
        <w:tc>
          <w:tcPr>
            <w:tcW w:w="2269" w:type="dxa"/>
            <w:shd w:val="clear" w:color="auto" w:fill="auto"/>
          </w:tcPr>
          <w:p w:rsidR="00B36EDA" w:rsidRPr="00E337CB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E337CB" w:rsidRDefault="008B7E58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bCs/>
                <w:sz w:val="22"/>
                <w:szCs w:val="22"/>
              </w:rPr>
              <w:t>Dostawy sukcesywne sprzętu jednorazowego użytku ogólnego na okres 12 miesięcy</w:t>
            </w:r>
          </w:p>
        </w:tc>
      </w:tr>
      <w:tr w:rsidR="008B7E58" w:rsidRPr="00E337CB" w:rsidTr="003C6BE0">
        <w:tc>
          <w:tcPr>
            <w:tcW w:w="2269" w:type="dxa"/>
            <w:shd w:val="clear" w:color="auto" w:fill="auto"/>
          </w:tcPr>
          <w:p w:rsidR="008B7E58" w:rsidRPr="00E337CB" w:rsidRDefault="008B7E58" w:rsidP="003C6BE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8B7E58" w:rsidRPr="00E337CB" w:rsidRDefault="008B7E58" w:rsidP="003C6BE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bCs/>
                <w:sz w:val="22"/>
                <w:szCs w:val="22"/>
              </w:rPr>
              <w:t>151/2024</w:t>
            </w:r>
          </w:p>
        </w:tc>
      </w:tr>
    </w:tbl>
    <w:p w:rsidR="00B36EDA" w:rsidRPr="00E337CB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  <w:szCs w:val="22"/>
        </w:rPr>
      </w:pPr>
    </w:p>
    <w:p w:rsidR="00B36EDA" w:rsidRPr="00E337CB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  <w:sz w:val="22"/>
          <w:szCs w:val="22"/>
        </w:rPr>
      </w:pPr>
      <w:r w:rsidRPr="00E337CB">
        <w:rPr>
          <w:rFonts w:ascii="Arial Narrow" w:hAnsi="Arial Narrow" w:cs="Arial"/>
          <w:sz w:val="22"/>
          <w:szCs w:val="22"/>
        </w:rPr>
        <w:t xml:space="preserve">Zamawiający, </w:t>
      </w:r>
      <w:r w:rsidR="008B7E58" w:rsidRPr="00E337CB">
        <w:rPr>
          <w:rFonts w:ascii="Arial Narrow" w:hAnsi="Arial Narrow" w:cs="Arial"/>
          <w:b/>
          <w:sz w:val="22"/>
          <w:szCs w:val="22"/>
        </w:rPr>
        <w:t>10WSzKzP SPZOZ</w:t>
      </w:r>
      <w:r w:rsidRPr="00E337CB">
        <w:rPr>
          <w:rFonts w:ascii="Arial Narrow" w:hAnsi="Arial Narrow" w:cs="Arial"/>
          <w:sz w:val="22"/>
          <w:szCs w:val="22"/>
        </w:rPr>
        <w:t xml:space="preserve">, działając na podstawie art. 253 ust. 1 pkt. 1 i ust. 2 ustawy z dnia 11 września 2019r. Prawo zamówień publicznych </w:t>
      </w:r>
      <w:r w:rsidR="008B7E58" w:rsidRPr="00E337CB">
        <w:rPr>
          <w:rFonts w:ascii="Arial Narrow" w:hAnsi="Arial Narrow" w:cs="Arial"/>
          <w:sz w:val="22"/>
          <w:szCs w:val="22"/>
        </w:rPr>
        <w:t>(</w:t>
      </w:r>
      <w:proofErr w:type="spellStart"/>
      <w:r w:rsidR="008B7E58" w:rsidRPr="00E337CB">
        <w:rPr>
          <w:rFonts w:ascii="Arial Narrow" w:hAnsi="Arial Narrow" w:cs="Arial"/>
          <w:sz w:val="22"/>
          <w:szCs w:val="22"/>
        </w:rPr>
        <w:t>t.j</w:t>
      </w:r>
      <w:proofErr w:type="spellEnd"/>
      <w:r w:rsidR="008B7E58" w:rsidRPr="00E337CB">
        <w:rPr>
          <w:rFonts w:ascii="Arial Narrow" w:hAnsi="Arial Narrow" w:cs="Arial"/>
          <w:sz w:val="22"/>
          <w:szCs w:val="22"/>
        </w:rPr>
        <w:t>. Dz. U. z 2024 poz. 1320)</w:t>
      </w:r>
      <w:r w:rsidRPr="00E337CB">
        <w:rPr>
          <w:rFonts w:ascii="Arial Narrow" w:hAnsi="Arial Narrow" w:cs="Arial"/>
          <w:sz w:val="22"/>
          <w:szCs w:val="22"/>
        </w:rPr>
        <w:t xml:space="preserve">, zwanej dalej „ustawą </w:t>
      </w:r>
      <w:proofErr w:type="spellStart"/>
      <w:r w:rsidRPr="00E337CB">
        <w:rPr>
          <w:rFonts w:ascii="Arial Narrow" w:hAnsi="Arial Narrow" w:cs="Arial"/>
          <w:sz w:val="22"/>
          <w:szCs w:val="22"/>
        </w:rPr>
        <w:t>Pzp</w:t>
      </w:r>
      <w:proofErr w:type="spellEnd"/>
      <w:r w:rsidRPr="00E337CB">
        <w:rPr>
          <w:rFonts w:ascii="Arial Narrow" w:hAnsi="Arial Narrow" w:cs="Arial"/>
          <w:sz w:val="22"/>
          <w:szCs w:val="22"/>
        </w:rPr>
        <w:t>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9923"/>
      </w:tblGrid>
      <w:tr w:rsidR="008B7E58" w:rsidRPr="00E337CB" w:rsidTr="008B7E5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E58" w:rsidRPr="00E337CB" w:rsidRDefault="008B7E58" w:rsidP="003C6BE0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1</w:t>
            </w:r>
            <w:r w:rsidRPr="00E337CB">
              <w:rPr>
                <w:rFonts w:ascii="Arial Narrow" w:hAnsi="Arial Narrow" w:cs="Arial"/>
                <w:sz w:val="22"/>
                <w:szCs w:val="22"/>
              </w:rPr>
              <w:t>: Zestaw do kontrolowanej zbiórki stolca</w:t>
            </w:r>
          </w:p>
          <w:p w:rsidR="008B7E58" w:rsidRPr="00E337CB" w:rsidRDefault="008B7E58" w:rsidP="003C6BE0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E337CB">
              <w:rPr>
                <w:rFonts w:ascii="Arial Narrow" w:hAnsi="Arial Narrow" w:cs="Arial"/>
                <w:b/>
                <w:sz w:val="22"/>
                <w:szCs w:val="22"/>
              </w:rPr>
              <w:t>Medicavera</w:t>
            </w:r>
            <w:proofErr w:type="spellEnd"/>
            <w:r w:rsidRPr="00E337CB">
              <w:rPr>
                <w:rFonts w:ascii="Arial Narrow" w:hAnsi="Arial Narrow" w:cs="Arial"/>
                <w:b/>
                <w:sz w:val="22"/>
                <w:szCs w:val="22"/>
              </w:rPr>
              <w:t xml:space="preserve"> Sp. z o.o. </w:t>
            </w:r>
            <w:proofErr w:type="spellStart"/>
            <w:r w:rsidRPr="00E337CB">
              <w:rPr>
                <w:rFonts w:ascii="Arial Narrow" w:hAnsi="Arial Narrow" w:cs="Arial"/>
                <w:b/>
                <w:sz w:val="22"/>
                <w:szCs w:val="22"/>
              </w:rPr>
              <w:t>Dalhausen</w:t>
            </w:r>
            <w:proofErr w:type="spellEnd"/>
            <w:r w:rsidRPr="00E337CB">
              <w:rPr>
                <w:rFonts w:ascii="Arial Narrow" w:hAnsi="Arial Narrow" w:cs="Arial"/>
                <w:b/>
                <w:sz w:val="22"/>
                <w:szCs w:val="22"/>
              </w:rPr>
              <w:t xml:space="preserve"> Group</w:t>
            </w:r>
          </w:p>
          <w:p w:rsidR="008B7E58" w:rsidRPr="00E337CB" w:rsidRDefault="008B7E58" w:rsidP="003C6BE0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bCs/>
                <w:sz w:val="22"/>
                <w:szCs w:val="22"/>
              </w:rPr>
              <w:t xml:space="preserve">Majowa 2 </w:t>
            </w:r>
          </w:p>
          <w:p w:rsidR="008B7E58" w:rsidRPr="00E337CB" w:rsidRDefault="008B7E58" w:rsidP="003C6BE0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bCs/>
                <w:sz w:val="22"/>
                <w:szCs w:val="22"/>
              </w:rPr>
              <w:t>71-374 Szczecin</w:t>
            </w:r>
          </w:p>
          <w:p w:rsidR="008B7E58" w:rsidRPr="00E337CB" w:rsidRDefault="008B7E58" w:rsidP="003C6BE0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E337CB">
              <w:rPr>
                <w:rFonts w:ascii="Arial Narrow" w:hAnsi="Arial Narrow" w:cs="Arial"/>
                <w:b/>
                <w:sz w:val="22"/>
                <w:szCs w:val="22"/>
              </w:rPr>
              <w:t>11 016.00 zł</w:t>
            </w:r>
            <w:r w:rsidRPr="00E337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337CB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E337CB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8B7E58" w:rsidRPr="00E337CB" w:rsidRDefault="008B7E58" w:rsidP="003C6BE0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E337CB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:rsidR="008B7E58" w:rsidRPr="00E337CB" w:rsidRDefault="008B7E58" w:rsidP="003C6BE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8B7E58" w:rsidRPr="00E337CB" w:rsidTr="008B7E5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E58" w:rsidRPr="00E337CB" w:rsidRDefault="008B7E58" w:rsidP="003C6BE0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Część nr 2</w:t>
            </w:r>
            <w:r w:rsidRPr="00E337CB">
              <w:rPr>
                <w:rFonts w:ascii="Arial Narrow" w:hAnsi="Arial Narrow" w:cs="Arial"/>
                <w:sz w:val="22"/>
                <w:szCs w:val="22"/>
              </w:rPr>
              <w:t>: Maszynki jednorazowe do golenia, dwuostrzowe</w:t>
            </w:r>
          </w:p>
          <w:p w:rsidR="008B7E58" w:rsidRPr="00E337CB" w:rsidRDefault="008B7E58" w:rsidP="003C6BE0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b/>
                <w:sz w:val="22"/>
                <w:szCs w:val="22"/>
              </w:rPr>
              <w:t>INTERGOS Sp. z o.o.</w:t>
            </w:r>
          </w:p>
          <w:p w:rsidR="008B7E58" w:rsidRPr="00E337CB" w:rsidRDefault="008B7E58" w:rsidP="003C6BE0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bCs/>
                <w:sz w:val="22"/>
                <w:szCs w:val="22"/>
              </w:rPr>
              <w:t xml:space="preserve">Legionów 55 </w:t>
            </w:r>
          </w:p>
          <w:p w:rsidR="008B7E58" w:rsidRPr="00E337CB" w:rsidRDefault="008B7E58" w:rsidP="003C6BE0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bCs/>
                <w:sz w:val="22"/>
                <w:szCs w:val="22"/>
              </w:rPr>
              <w:t>43-300 Bielsko-Biała</w:t>
            </w:r>
          </w:p>
          <w:p w:rsidR="008B7E58" w:rsidRPr="00E337CB" w:rsidRDefault="008B7E58" w:rsidP="003C6BE0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E337CB">
              <w:rPr>
                <w:rFonts w:ascii="Arial Narrow" w:hAnsi="Arial Narrow" w:cs="Arial"/>
                <w:b/>
                <w:sz w:val="22"/>
                <w:szCs w:val="22"/>
              </w:rPr>
              <w:t>1 900.80 zł</w:t>
            </w:r>
            <w:r w:rsidRPr="00E337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337CB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E337CB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8B7E58" w:rsidRPr="00E337CB" w:rsidRDefault="008B7E58" w:rsidP="003C6BE0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E337CB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:rsidR="008B7E58" w:rsidRPr="00E337CB" w:rsidRDefault="008B7E58" w:rsidP="003C6BE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8B7E58" w:rsidRPr="00E337CB" w:rsidTr="008B7E5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E58" w:rsidRPr="00E337CB" w:rsidRDefault="008B7E58" w:rsidP="003C6BE0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4</w:t>
            </w:r>
            <w:r w:rsidRPr="00E337CB">
              <w:rPr>
                <w:rFonts w:ascii="Arial Narrow" w:hAnsi="Arial Narrow" w:cs="Arial"/>
                <w:sz w:val="22"/>
                <w:szCs w:val="22"/>
              </w:rPr>
              <w:t>: Pończochy przeciwzakrzepowe typu TED Kendall</w:t>
            </w:r>
          </w:p>
          <w:p w:rsidR="008B7E58" w:rsidRPr="00E337CB" w:rsidRDefault="008B7E58" w:rsidP="003C6BE0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b/>
                <w:sz w:val="22"/>
                <w:szCs w:val="22"/>
              </w:rPr>
              <w:t>ANMAR Sp. z o.o.</w:t>
            </w:r>
          </w:p>
          <w:p w:rsidR="008B7E58" w:rsidRPr="00E337CB" w:rsidRDefault="008B7E58" w:rsidP="003C6BE0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bCs/>
                <w:sz w:val="22"/>
                <w:szCs w:val="22"/>
              </w:rPr>
              <w:t xml:space="preserve">Strefowa 22 </w:t>
            </w:r>
          </w:p>
          <w:p w:rsidR="008B7E58" w:rsidRPr="00E337CB" w:rsidRDefault="008B7E58" w:rsidP="003C6BE0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bCs/>
                <w:sz w:val="22"/>
                <w:szCs w:val="22"/>
              </w:rPr>
              <w:t>43-100 Tychy</w:t>
            </w:r>
          </w:p>
          <w:p w:rsidR="008B7E58" w:rsidRPr="00E337CB" w:rsidRDefault="008B7E58" w:rsidP="003C6BE0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E337CB">
              <w:rPr>
                <w:rFonts w:ascii="Arial Narrow" w:hAnsi="Arial Narrow" w:cs="Arial"/>
                <w:b/>
                <w:sz w:val="22"/>
                <w:szCs w:val="22"/>
              </w:rPr>
              <w:t>7 344.00 zł</w:t>
            </w:r>
            <w:r w:rsidRPr="00E337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337CB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E337CB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8B7E58" w:rsidRPr="00E337CB" w:rsidRDefault="008B7E58" w:rsidP="003C6BE0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E337CB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:rsidR="008B7E58" w:rsidRPr="00E337CB" w:rsidRDefault="008B7E58" w:rsidP="003C6BE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8B7E58" w:rsidRPr="00E337CB" w:rsidTr="008B7E5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E58" w:rsidRPr="00E337CB" w:rsidRDefault="008B7E58" w:rsidP="003C6BE0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5</w:t>
            </w:r>
            <w:r w:rsidRPr="00E337CB">
              <w:rPr>
                <w:rFonts w:ascii="Arial Narrow" w:hAnsi="Arial Narrow" w:cs="Arial"/>
                <w:sz w:val="22"/>
                <w:szCs w:val="22"/>
              </w:rPr>
              <w:t xml:space="preserve">: Elektrody </w:t>
            </w:r>
            <w:proofErr w:type="spellStart"/>
            <w:r w:rsidRPr="00E337CB">
              <w:rPr>
                <w:rFonts w:ascii="Arial Narrow" w:hAnsi="Arial Narrow" w:cs="Arial"/>
                <w:sz w:val="22"/>
                <w:szCs w:val="22"/>
              </w:rPr>
              <w:t>ekg</w:t>
            </w:r>
            <w:proofErr w:type="spellEnd"/>
            <w:r w:rsidRPr="00E337CB">
              <w:rPr>
                <w:rFonts w:ascii="Arial Narrow" w:hAnsi="Arial Narrow" w:cs="Arial"/>
                <w:sz w:val="22"/>
                <w:szCs w:val="22"/>
              </w:rPr>
              <w:t xml:space="preserve"> spoczynkowe</w:t>
            </w:r>
          </w:p>
          <w:p w:rsidR="008B7E58" w:rsidRPr="00E337CB" w:rsidRDefault="008B7E58" w:rsidP="003C6BE0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b/>
                <w:sz w:val="22"/>
                <w:szCs w:val="22"/>
              </w:rPr>
              <w:t>ANMAR Sp. z o.o.</w:t>
            </w:r>
          </w:p>
          <w:p w:rsidR="008B7E58" w:rsidRPr="00E337CB" w:rsidRDefault="008B7E58" w:rsidP="003C6BE0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bCs/>
                <w:sz w:val="22"/>
                <w:szCs w:val="22"/>
              </w:rPr>
              <w:t xml:space="preserve">Strefowa 22 </w:t>
            </w:r>
          </w:p>
          <w:p w:rsidR="008B7E58" w:rsidRPr="00E337CB" w:rsidRDefault="008B7E58" w:rsidP="003C6BE0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bCs/>
                <w:sz w:val="22"/>
                <w:szCs w:val="22"/>
              </w:rPr>
              <w:t>43-100 Tychy</w:t>
            </w:r>
          </w:p>
          <w:p w:rsidR="008B7E58" w:rsidRPr="00E337CB" w:rsidRDefault="008B7E58" w:rsidP="003C6BE0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E337CB">
              <w:rPr>
                <w:rFonts w:ascii="Arial Narrow" w:hAnsi="Arial Narrow" w:cs="Arial"/>
                <w:b/>
                <w:sz w:val="22"/>
                <w:szCs w:val="22"/>
              </w:rPr>
              <w:t>6 048.00 zł</w:t>
            </w:r>
            <w:r w:rsidRPr="00E337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337CB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E337CB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8B7E58" w:rsidRPr="00E337CB" w:rsidRDefault="008B7E58" w:rsidP="003C6BE0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E337CB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:rsidR="008B7E58" w:rsidRPr="00E337CB" w:rsidRDefault="008B7E58" w:rsidP="003C6BE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8B7E58" w:rsidRPr="00E337CB" w:rsidTr="008B7E5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E58" w:rsidRPr="00E337CB" w:rsidRDefault="008B7E58" w:rsidP="003C6BE0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6</w:t>
            </w:r>
            <w:r w:rsidRPr="00E337CB">
              <w:rPr>
                <w:rFonts w:ascii="Arial Narrow" w:hAnsi="Arial Narrow" w:cs="Arial"/>
                <w:sz w:val="22"/>
                <w:szCs w:val="22"/>
              </w:rPr>
              <w:t>: Elektrody igłowe i powierzchniowe</w:t>
            </w:r>
          </w:p>
          <w:p w:rsidR="008B7E58" w:rsidRPr="00E337CB" w:rsidRDefault="008B7E58" w:rsidP="003C6BE0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b/>
                <w:sz w:val="22"/>
                <w:szCs w:val="22"/>
              </w:rPr>
              <w:t>COMED S.C. Krzysztof Pilarski, Wojciech Grunwald</w:t>
            </w:r>
          </w:p>
          <w:p w:rsidR="008B7E58" w:rsidRPr="00E337CB" w:rsidRDefault="008B7E58" w:rsidP="003C6BE0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bCs/>
                <w:sz w:val="22"/>
                <w:szCs w:val="22"/>
              </w:rPr>
              <w:t>1 Maja 20 /1</w:t>
            </w:r>
          </w:p>
          <w:p w:rsidR="008B7E58" w:rsidRPr="00E337CB" w:rsidRDefault="008B7E58" w:rsidP="003C6BE0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bCs/>
                <w:sz w:val="22"/>
                <w:szCs w:val="22"/>
              </w:rPr>
              <w:t>75-800 Koszalin</w:t>
            </w:r>
          </w:p>
          <w:p w:rsidR="008B7E58" w:rsidRPr="00E337CB" w:rsidRDefault="008B7E58" w:rsidP="003C6BE0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E337CB">
              <w:rPr>
                <w:rFonts w:ascii="Arial Narrow" w:hAnsi="Arial Narrow" w:cs="Arial"/>
                <w:b/>
                <w:sz w:val="22"/>
                <w:szCs w:val="22"/>
              </w:rPr>
              <w:t>3 413.88 zł</w:t>
            </w:r>
            <w:r w:rsidRPr="00E337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337CB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E337CB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8B7E58" w:rsidRPr="00E337CB" w:rsidRDefault="008B7E58" w:rsidP="003C6BE0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E337CB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:rsidR="008B7E58" w:rsidRPr="00E337CB" w:rsidRDefault="008B7E58" w:rsidP="003C6BE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8B7E58" w:rsidRPr="00E337CB" w:rsidTr="008B7E5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E58" w:rsidRPr="00E337CB" w:rsidRDefault="008B7E58" w:rsidP="003C6BE0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Część nr 7</w:t>
            </w:r>
            <w:r w:rsidRPr="00E337CB">
              <w:rPr>
                <w:rFonts w:ascii="Arial Narrow" w:hAnsi="Arial Narrow" w:cs="Arial"/>
                <w:sz w:val="22"/>
                <w:szCs w:val="22"/>
              </w:rPr>
              <w:t>: Cewniki, zatyczki do cewnika, worki do moczu z zaworem spustowym</w:t>
            </w:r>
          </w:p>
          <w:p w:rsidR="008B7E58" w:rsidRPr="00E337CB" w:rsidRDefault="008B7E58" w:rsidP="003C6BE0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E337CB">
              <w:rPr>
                <w:rFonts w:ascii="Arial Narrow" w:hAnsi="Arial Narrow" w:cs="Arial"/>
                <w:b/>
                <w:sz w:val="22"/>
                <w:szCs w:val="22"/>
              </w:rPr>
              <w:t>Bialmed</w:t>
            </w:r>
            <w:proofErr w:type="spellEnd"/>
            <w:r w:rsidRPr="00E337CB">
              <w:rPr>
                <w:rFonts w:ascii="Arial Narrow" w:hAnsi="Arial Narrow" w:cs="Arial"/>
                <w:b/>
                <w:sz w:val="22"/>
                <w:szCs w:val="22"/>
              </w:rPr>
              <w:t xml:space="preserve"> Sp. z o.o.</w:t>
            </w:r>
          </w:p>
          <w:p w:rsidR="008B7E58" w:rsidRPr="00E337CB" w:rsidRDefault="008B7E58" w:rsidP="003C6BE0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bCs/>
                <w:sz w:val="22"/>
                <w:szCs w:val="22"/>
              </w:rPr>
              <w:t xml:space="preserve">Kazimierzowska 46/48/35 </w:t>
            </w:r>
          </w:p>
          <w:p w:rsidR="008B7E58" w:rsidRPr="00E337CB" w:rsidRDefault="008B7E58" w:rsidP="003C6BE0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bCs/>
                <w:sz w:val="22"/>
                <w:szCs w:val="22"/>
              </w:rPr>
              <w:t>02-546 Warszawa</w:t>
            </w:r>
          </w:p>
          <w:p w:rsidR="008B7E58" w:rsidRPr="00E337CB" w:rsidRDefault="008B7E58" w:rsidP="003C6BE0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E337CB">
              <w:rPr>
                <w:rFonts w:ascii="Arial Narrow" w:hAnsi="Arial Narrow" w:cs="Arial"/>
                <w:b/>
                <w:sz w:val="22"/>
                <w:szCs w:val="22"/>
              </w:rPr>
              <w:t>65 381.15 zł</w:t>
            </w:r>
            <w:r w:rsidRPr="00E337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337CB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E337CB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8B7E58" w:rsidRPr="00E337CB" w:rsidRDefault="008B7E58" w:rsidP="003C6BE0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E337CB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:rsidR="008B7E58" w:rsidRPr="00E337CB" w:rsidRDefault="008B7E58" w:rsidP="003C6BE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8B7E58" w:rsidRPr="00E337CB" w:rsidTr="008B7E5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E58" w:rsidRPr="00E337CB" w:rsidRDefault="008B7E58" w:rsidP="003C6BE0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8</w:t>
            </w:r>
            <w:r w:rsidRPr="00E337CB">
              <w:rPr>
                <w:rFonts w:ascii="Arial Narrow" w:hAnsi="Arial Narrow" w:cs="Arial"/>
                <w:sz w:val="22"/>
                <w:szCs w:val="22"/>
              </w:rPr>
              <w:t>: Wzierniki sterylne jednorazowe</w:t>
            </w:r>
          </w:p>
          <w:p w:rsidR="008B7E58" w:rsidRPr="00E337CB" w:rsidRDefault="008B7E58" w:rsidP="003C6BE0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E337CB">
              <w:rPr>
                <w:rFonts w:ascii="Arial Narrow" w:hAnsi="Arial Narrow" w:cs="Arial"/>
                <w:b/>
                <w:sz w:val="22"/>
                <w:szCs w:val="22"/>
              </w:rPr>
              <w:t>Medicus</w:t>
            </w:r>
            <w:proofErr w:type="spellEnd"/>
            <w:r w:rsidRPr="00E337CB">
              <w:rPr>
                <w:rFonts w:ascii="Arial Narrow" w:hAnsi="Arial Narrow" w:cs="Arial"/>
                <w:b/>
                <w:sz w:val="22"/>
                <w:szCs w:val="22"/>
              </w:rPr>
              <w:t xml:space="preserve"> Spółka z ograniczoną odpowiedzialnością Spółka komandytowo-akcyjna</w:t>
            </w:r>
          </w:p>
          <w:p w:rsidR="008B7E58" w:rsidRPr="00E337CB" w:rsidRDefault="008B7E58" w:rsidP="003C6BE0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bCs/>
                <w:sz w:val="22"/>
                <w:szCs w:val="22"/>
              </w:rPr>
              <w:t xml:space="preserve">Browarowa 21 </w:t>
            </w:r>
          </w:p>
          <w:p w:rsidR="008B7E58" w:rsidRPr="00E337CB" w:rsidRDefault="008B7E58" w:rsidP="003C6BE0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bCs/>
                <w:sz w:val="22"/>
                <w:szCs w:val="22"/>
              </w:rPr>
              <w:t>43-100 Tychy</w:t>
            </w:r>
          </w:p>
          <w:p w:rsidR="008B7E58" w:rsidRPr="00E337CB" w:rsidRDefault="008B7E58" w:rsidP="003C6BE0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E337CB">
              <w:rPr>
                <w:rFonts w:ascii="Arial Narrow" w:hAnsi="Arial Narrow" w:cs="Arial"/>
                <w:b/>
                <w:sz w:val="22"/>
                <w:szCs w:val="22"/>
              </w:rPr>
              <w:t>5 594.40 zł</w:t>
            </w:r>
            <w:r w:rsidRPr="00E337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337CB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E337CB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8B7E58" w:rsidRPr="00E337CB" w:rsidRDefault="008B7E58" w:rsidP="003C6BE0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E337CB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:rsidR="008B7E58" w:rsidRPr="00E337CB" w:rsidRDefault="008B7E58" w:rsidP="003C6BE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8B7E58" w:rsidRPr="00E337CB" w:rsidTr="008B7E5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E58" w:rsidRPr="00E337CB" w:rsidRDefault="008B7E58" w:rsidP="003C6BE0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9</w:t>
            </w:r>
            <w:r w:rsidRPr="00E337CB">
              <w:rPr>
                <w:rFonts w:ascii="Arial Narrow" w:hAnsi="Arial Narrow" w:cs="Arial"/>
                <w:sz w:val="22"/>
                <w:szCs w:val="22"/>
              </w:rPr>
              <w:t>: Koce ratownicze</w:t>
            </w:r>
          </w:p>
          <w:p w:rsidR="008B7E58" w:rsidRPr="00E337CB" w:rsidRDefault="008B7E58" w:rsidP="003C6BE0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b/>
                <w:sz w:val="22"/>
                <w:szCs w:val="22"/>
              </w:rPr>
              <w:t>Zarys International Group spółka z ograniczoną odpowiedzialnością spółka komandytowa</w:t>
            </w:r>
          </w:p>
          <w:p w:rsidR="008B7E58" w:rsidRPr="00E337CB" w:rsidRDefault="008B7E58" w:rsidP="003C6BE0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bCs/>
                <w:sz w:val="22"/>
                <w:szCs w:val="22"/>
              </w:rPr>
              <w:t xml:space="preserve">Pod Borem 18 </w:t>
            </w:r>
          </w:p>
          <w:p w:rsidR="008B7E58" w:rsidRPr="00E337CB" w:rsidRDefault="008B7E58" w:rsidP="003C6BE0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bCs/>
                <w:sz w:val="22"/>
                <w:szCs w:val="22"/>
              </w:rPr>
              <w:t>41-808 Zabrze</w:t>
            </w:r>
          </w:p>
          <w:p w:rsidR="008B7E58" w:rsidRPr="00E337CB" w:rsidRDefault="008B7E58" w:rsidP="003C6BE0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E337CB">
              <w:rPr>
                <w:rFonts w:ascii="Arial Narrow" w:hAnsi="Arial Narrow" w:cs="Arial"/>
                <w:b/>
                <w:sz w:val="22"/>
                <w:szCs w:val="22"/>
              </w:rPr>
              <w:t>158.76 zł</w:t>
            </w:r>
            <w:r w:rsidRPr="00E337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337CB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E337CB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8B7E58" w:rsidRPr="00E337CB" w:rsidRDefault="008B7E58" w:rsidP="003C6BE0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E337CB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:rsidR="008B7E58" w:rsidRPr="00E337CB" w:rsidRDefault="008B7E58" w:rsidP="003C6BE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8B7E58" w:rsidRPr="00E337CB" w:rsidTr="008B7E5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E58" w:rsidRPr="00E337CB" w:rsidRDefault="008B7E58" w:rsidP="003C6BE0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10</w:t>
            </w:r>
            <w:r w:rsidRPr="00E337CB">
              <w:rPr>
                <w:rFonts w:ascii="Arial Narrow" w:hAnsi="Arial Narrow" w:cs="Arial"/>
                <w:sz w:val="22"/>
                <w:szCs w:val="22"/>
              </w:rPr>
              <w:t>: Szpatułki drewniane sterylne</w:t>
            </w:r>
          </w:p>
          <w:p w:rsidR="008B7E58" w:rsidRPr="00E337CB" w:rsidRDefault="008B7E58" w:rsidP="003C6BE0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b/>
                <w:sz w:val="22"/>
                <w:szCs w:val="22"/>
              </w:rPr>
              <w:t>INTERGOS Sp. z o.o.</w:t>
            </w:r>
          </w:p>
          <w:p w:rsidR="008B7E58" w:rsidRPr="00E337CB" w:rsidRDefault="008B7E58" w:rsidP="003C6BE0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bCs/>
                <w:sz w:val="22"/>
                <w:szCs w:val="22"/>
              </w:rPr>
              <w:t xml:space="preserve">Legionów 55 </w:t>
            </w:r>
          </w:p>
          <w:p w:rsidR="008B7E58" w:rsidRPr="00E337CB" w:rsidRDefault="008B7E58" w:rsidP="003C6BE0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bCs/>
                <w:sz w:val="22"/>
                <w:szCs w:val="22"/>
              </w:rPr>
              <w:t>43-300 Bielsko-Biała</w:t>
            </w:r>
          </w:p>
          <w:p w:rsidR="008B7E58" w:rsidRPr="00E337CB" w:rsidRDefault="008B7E58" w:rsidP="003C6BE0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E337CB">
              <w:rPr>
                <w:rFonts w:ascii="Arial Narrow" w:hAnsi="Arial Narrow" w:cs="Arial"/>
                <w:b/>
                <w:sz w:val="22"/>
                <w:szCs w:val="22"/>
              </w:rPr>
              <w:t>2 268.00 zł</w:t>
            </w:r>
            <w:r w:rsidRPr="00E337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337CB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E337CB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8B7E58" w:rsidRPr="00E337CB" w:rsidRDefault="008B7E58" w:rsidP="003C6BE0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E337CB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:rsidR="008B7E58" w:rsidRPr="00E337CB" w:rsidRDefault="008B7E58" w:rsidP="003C6BE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8B7E58" w:rsidRPr="00E337CB" w:rsidTr="008B7E5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E58" w:rsidRPr="00E337CB" w:rsidRDefault="008B7E58" w:rsidP="003C6BE0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Część nr 11</w:t>
            </w:r>
            <w:r w:rsidRPr="00E337CB">
              <w:rPr>
                <w:rFonts w:ascii="Arial Narrow" w:hAnsi="Arial Narrow" w:cs="Arial"/>
                <w:sz w:val="22"/>
                <w:szCs w:val="22"/>
              </w:rPr>
              <w:t>: Elektrody EKG</w:t>
            </w:r>
          </w:p>
          <w:p w:rsidR="008B7E58" w:rsidRPr="00E337CB" w:rsidRDefault="008B7E58" w:rsidP="003C6BE0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b/>
                <w:sz w:val="22"/>
                <w:szCs w:val="22"/>
              </w:rPr>
              <w:t>SORIMEX sp. z o. o. sp. k.</w:t>
            </w:r>
          </w:p>
          <w:p w:rsidR="008B7E58" w:rsidRPr="00E337CB" w:rsidRDefault="008B7E58" w:rsidP="003C6BE0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bCs/>
                <w:sz w:val="22"/>
                <w:szCs w:val="22"/>
              </w:rPr>
              <w:t xml:space="preserve">Równinna 25 </w:t>
            </w:r>
          </w:p>
          <w:p w:rsidR="008B7E58" w:rsidRPr="00E337CB" w:rsidRDefault="008B7E58" w:rsidP="003C6BE0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bCs/>
                <w:sz w:val="22"/>
                <w:szCs w:val="22"/>
              </w:rPr>
              <w:t>87-100 Toruń</w:t>
            </w:r>
          </w:p>
          <w:p w:rsidR="008B7E58" w:rsidRPr="00E337CB" w:rsidRDefault="008B7E58" w:rsidP="003C6BE0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E337CB">
              <w:rPr>
                <w:rFonts w:ascii="Arial Narrow" w:hAnsi="Arial Narrow" w:cs="Arial"/>
                <w:b/>
                <w:sz w:val="22"/>
                <w:szCs w:val="22"/>
              </w:rPr>
              <w:t>51 493.54 zł</w:t>
            </w:r>
            <w:r w:rsidRPr="00E337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337CB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E337CB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8B7E58" w:rsidRPr="00E337CB" w:rsidRDefault="008B7E58" w:rsidP="003C6BE0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E337CB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:rsidR="008B7E58" w:rsidRPr="00E337CB" w:rsidRDefault="008B7E58" w:rsidP="003C6BE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8B7E58" w:rsidRPr="00E337CB" w:rsidTr="008B7E5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E58" w:rsidRPr="00E337CB" w:rsidRDefault="008B7E58" w:rsidP="003C6BE0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12</w:t>
            </w:r>
            <w:r w:rsidRPr="00E337CB">
              <w:rPr>
                <w:rFonts w:ascii="Arial Narrow" w:hAnsi="Arial Narrow" w:cs="Arial"/>
                <w:sz w:val="22"/>
                <w:szCs w:val="22"/>
              </w:rPr>
              <w:t>: Szyny na palec Zimmera</w:t>
            </w:r>
          </w:p>
          <w:p w:rsidR="008B7E58" w:rsidRPr="00E337CB" w:rsidRDefault="008B7E58" w:rsidP="003C6BE0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b/>
                <w:sz w:val="22"/>
                <w:szCs w:val="22"/>
              </w:rPr>
              <w:t>Zarys International Group spółka z ograniczoną odpowiedzialnością spółka komandytowa</w:t>
            </w:r>
          </w:p>
          <w:p w:rsidR="008B7E58" w:rsidRPr="00E337CB" w:rsidRDefault="008B7E58" w:rsidP="003C6BE0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bCs/>
                <w:sz w:val="22"/>
                <w:szCs w:val="22"/>
              </w:rPr>
              <w:t xml:space="preserve">Pod Borem 18 </w:t>
            </w:r>
          </w:p>
          <w:p w:rsidR="008B7E58" w:rsidRPr="00E337CB" w:rsidRDefault="008B7E58" w:rsidP="003C6BE0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bCs/>
                <w:sz w:val="22"/>
                <w:szCs w:val="22"/>
              </w:rPr>
              <w:t>41-808 Zabrze</w:t>
            </w:r>
          </w:p>
          <w:p w:rsidR="008B7E58" w:rsidRPr="00E337CB" w:rsidRDefault="008B7E58" w:rsidP="003C6BE0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E337CB">
              <w:rPr>
                <w:rFonts w:ascii="Arial Narrow" w:hAnsi="Arial Narrow" w:cs="Arial"/>
                <w:b/>
                <w:sz w:val="22"/>
                <w:szCs w:val="22"/>
              </w:rPr>
              <w:t>1 036.80 zł</w:t>
            </w:r>
            <w:r w:rsidRPr="00E337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337CB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E337CB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8B7E58" w:rsidRPr="00E337CB" w:rsidRDefault="008B7E58" w:rsidP="003C6BE0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E337CB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:rsidR="008B7E58" w:rsidRPr="00E337CB" w:rsidRDefault="008B7E58" w:rsidP="003C6BE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8B7E58" w:rsidRPr="00E337CB" w:rsidTr="008B7E5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E58" w:rsidRPr="00E337CB" w:rsidRDefault="008B7E58" w:rsidP="003C6BE0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14</w:t>
            </w:r>
            <w:r w:rsidRPr="00E337CB">
              <w:rPr>
                <w:rFonts w:ascii="Arial Narrow" w:hAnsi="Arial Narrow" w:cs="Arial"/>
                <w:sz w:val="22"/>
                <w:szCs w:val="22"/>
              </w:rPr>
              <w:t>: Sondy żołądkowe z dwoma lub z czterema otworami bocznymi</w:t>
            </w:r>
          </w:p>
          <w:p w:rsidR="008B7E58" w:rsidRPr="00E337CB" w:rsidRDefault="008B7E58" w:rsidP="003C6BE0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b/>
                <w:sz w:val="22"/>
                <w:szCs w:val="22"/>
              </w:rPr>
              <w:t>Zarys International Group spółka z ograniczoną odpowiedzialnością spółka komandytowa</w:t>
            </w:r>
          </w:p>
          <w:p w:rsidR="008B7E58" w:rsidRPr="00E337CB" w:rsidRDefault="008B7E58" w:rsidP="003C6BE0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bCs/>
                <w:sz w:val="22"/>
                <w:szCs w:val="22"/>
              </w:rPr>
              <w:t xml:space="preserve">Pod Borem 18 </w:t>
            </w:r>
          </w:p>
          <w:p w:rsidR="008B7E58" w:rsidRPr="00E337CB" w:rsidRDefault="008B7E58" w:rsidP="003C6BE0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bCs/>
                <w:sz w:val="22"/>
                <w:szCs w:val="22"/>
              </w:rPr>
              <w:t>41-808 Zabrze</w:t>
            </w:r>
          </w:p>
          <w:p w:rsidR="008B7E58" w:rsidRPr="00E337CB" w:rsidRDefault="008B7E58" w:rsidP="003C6BE0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E337CB">
              <w:rPr>
                <w:rFonts w:ascii="Arial Narrow" w:hAnsi="Arial Narrow" w:cs="Arial"/>
                <w:b/>
                <w:sz w:val="22"/>
                <w:szCs w:val="22"/>
              </w:rPr>
              <w:t>1 759.32 zł</w:t>
            </w:r>
            <w:r w:rsidRPr="00E337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337CB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E337CB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8B7E58" w:rsidRPr="00E337CB" w:rsidRDefault="008B7E58" w:rsidP="003C6BE0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E337CB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:rsidR="008B7E58" w:rsidRPr="00E337CB" w:rsidRDefault="008B7E58" w:rsidP="003C6BE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8B7E58" w:rsidRPr="00E337CB" w:rsidTr="008B7E5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E58" w:rsidRPr="00E337CB" w:rsidRDefault="008B7E58" w:rsidP="003C6BE0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15</w:t>
            </w:r>
            <w:r w:rsidRPr="00E337CB">
              <w:rPr>
                <w:rFonts w:ascii="Arial Narrow" w:hAnsi="Arial Narrow" w:cs="Arial"/>
                <w:sz w:val="22"/>
                <w:szCs w:val="22"/>
              </w:rPr>
              <w:t>: Korki do kaniuli, kraniki trójdrożne, rampy 3 - kranikowa, rampy 5 - kranikowa</w:t>
            </w:r>
          </w:p>
          <w:p w:rsidR="008B7E58" w:rsidRPr="00E337CB" w:rsidRDefault="008B7E58" w:rsidP="003C6BE0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b/>
                <w:sz w:val="22"/>
                <w:szCs w:val="22"/>
              </w:rPr>
              <w:t>AKSIS Hurtownia Sprzętu Medycznego Ignaciuk Spigarski Spółka Jawna</w:t>
            </w:r>
          </w:p>
          <w:p w:rsidR="008B7E58" w:rsidRPr="00E337CB" w:rsidRDefault="008B7E58" w:rsidP="003C6BE0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bCs/>
                <w:sz w:val="22"/>
                <w:szCs w:val="22"/>
              </w:rPr>
              <w:t xml:space="preserve">Przyrodników 1c </w:t>
            </w:r>
          </w:p>
          <w:p w:rsidR="008B7E58" w:rsidRPr="00E337CB" w:rsidRDefault="008B7E58" w:rsidP="003C6BE0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bCs/>
                <w:sz w:val="22"/>
                <w:szCs w:val="22"/>
              </w:rPr>
              <w:t>80-298 Gdańsk</w:t>
            </w:r>
          </w:p>
          <w:p w:rsidR="008B7E58" w:rsidRPr="00E337CB" w:rsidRDefault="008B7E58" w:rsidP="003C6BE0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E337CB">
              <w:rPr>
                <w:rFonts w:ascii="Arial Narrow" w:hAnsi="Arial Narrow" w:cs="Arial"/>
                <w:b/>
                <w:sz w:val="22"/>
                <w:szCs w:val="22"/>
              </w:rPr>
              <w:t>132 813.00 zł</w:t>
            </w:r>
            <w:r w:rsidRPr="00E337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337CB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E337CB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8B7E58" w:rsidRPr="00E337CB" w:rsidRDefault="008B7E58" w:rsidP="003C6BE0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E337CB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:rsidR="008B7E58" w:rsidRPr="00E337CB" w:rsidRDefault="008B7E58" w:rsidP="003C6BE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8B7E58" w:rsidRPr="00E337CB" w:rsidTr="008B7E5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E58" w:rsidRPr="00E337CB" w:rsidRDefault="008B7E58" w:rsidP="003C6BE0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Część nr 16</w:t>
            </w:r>
            <w:r w:rsidRPr="00E337CB">
              <w:rPr>
                <w:rFonts w:ascii="Arial Narrow" w:hAnsi="Arial Narrow" w:cs="Arial"/>
                <w:sz w:val="22"/>
                <w:szCs w:val="22"/>
              </w:rPr>
              <w:t>: Maski tlenowe, nebulizatory z ustnikiem, cewniki do tlenoterapii biernej, maska do podawania tlenu</w:t>
            </w:r>
          </w:p>
          <w:p w:rsidR="008B7E58" w:rsidRPr="00E337CB" w:rsidRDefault="008B7E58" w:rsidP="003C6BE0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b/>
                <w:sz w:val="22"/>
                <w:szCs w:val="22"/>
              </w:rPr>
              <w:t>AKSIS Hurtownia Sprzętu Medycznego Ignaciuk Spigarski Spółka Jawna</w:t>
            </w:r>
          </w:p>
          <w:p w:rsidR="008B7E58" w:rsidRPr="00E337CB" w:rsidRDefault="008B7E58" w:rsidP="003C6BE0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bCs/>
                <w:sz w:val="22"/>
                <w:szCs w:val="22"/>
              </w:rPr>
              <w:t xml:space="preserve">Przyrodników 1c </w:t>
            </w:r>
          </w:p>
          <w:p w:rsidR="008B7E58" w:rsidRPr="00E337CB" w:rsidRDefault="008B7E58" w:rsidP="003C6BE0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bCs/>
                <w:sz w:val="22"/>
                <w:szCs w:val="22"/>
              </w:rPr>
              <w:t>80-298 Gdańsk</w:t>
            </w:r>
          </w:p>
          <w:p w:rsidR="008B7E58" w:rsidRPr="00E337CB" w:rsidRDefault="008B7E58" w:rsidP="003C6BE0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E337CB">
              <w:rPr>
                <w:rFonts w:ascii="Arial Narrow" w:hAnsi="Arial Narrow" w:cs="Arial"/>
                <w:b/>
                <w:sz w:val="22"/>
                <w:szCs w:val="22"/>
              </w:rPr>
              <w:t>47 155.50 zł</w:t>
            </w:r>
            <w:r w:rsidRPr="00E337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337CB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E337CB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8B7E58" w:rsidRPr="00E337CB" w:rsidRDefault="008B7E58" w:rsidP="003C6BE0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E337CB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:rsidR="008B7E58" w:rsidRPr="00E337CB" w:rsidRDefault="008B7E58" w:rsidP="003C6BE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8B7E58" w:rsidRPr="00E337CB" w:rsidTr="008B7E5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E58" w:rsidRPr="00E337CB" w:rsidRDefault="008B7E58" w:rsidP="003C6BE0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18</w:t>
            </w:r>
            <w:r w:rsidRPr="00E337CB">
              <w:rPr>
                <w:rFonts w:ascii="Arial Narrow" w:hAnsi="Arial Narrow" w:cs="Arial"/>
                <w:sz w:val="22"/>
                <w:szCs w:val="22"/>
              </w:rPr>
              <w:t>: Szczoteczki do pobierania rozmazów cytologicznych</w:t>
            </w:r>
          </w:p>
          <w:p w:rsidR="008B7E58" w:rsidRPr="00E337CB" w:rsidRDefault="008B7E58" w:rsidP="003C6BE0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E337CB">
              <w:rPr>
                <w:rFonts w:ascii="Arial Narrow" w:hAnsi="Arial Narrow" w:cs="Arial"/>
                <w:b/>
                <w:sz w:val="22"/>
                <w:szCs w:val="22"/>
              </w:rPr>
              <w:t>Rovers</w:t>
            </w:r>
            <w:proofErr w:type="spellEnd"/>
            <w:r w:rsidRPr="00E337CB">
              <w:rPr>
                <w:rFonts w:ascii="Arial Narrow" w:hAnsi="Arial Narrow" w:cs="Arial"/>
                <w:b/>
                <w:sz w:val="22"/>
                <w:szCs w:val="22"/>
              </w:rPr>
              <w:t xml:space="preserve"> Polska Sp. z o.o.</w:t>
            </w:r>
          </w:p>
          <w:p w:rsidR="008B7E58" w:rsidRPr="00E337CB" w:rsidRDefault="008B7E58" w:rsidP="003C6BE0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bCs/>
                <w:sz w:val="22"/>
                <w:szCs w:val="22"/>
              </w:rPr>
              <w:t xml:space="preserve">Stołeczna 10 </w:t>
            </w:r>
          </w:p>
          <w:p w:rsidR="008B7E58" w:rsidRPr="00E337CB" w:rsidRDefault="008B7E58" w:rsidP="003C6BE0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bCs/>
                <w:sz w:val="22"/>
                <w:szCs w:val="22"/>
              </w:rPr>
              <w:t>05-501 Piaseczno</w:t>
            </w:r>
          </w:p>
          <w:p w:rsidR="008B7E58" w:rsidRPr="00E337CB" w:rsidRDefault="008B7E58" w:rsidP="003C6BE0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E337CB">
              <w:rPr>
                <w:rFonts w:ascii="Arial Narrow" w:hAnsi="Arial Narrow" w:cs="Arial"/>
                <w:b/>
                <w:sz w:val="22"/>
                <w:szCs w:val="22"/>
              </w:rPr>
              <w:t>7 603.20 zł</w:t>
            </w:r>
            <w:r w:rsidRPr="00E337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337CB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E337CB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8B7E58" w:rsidRPr="00E337CB" w:rsidRDefault="008B7E58" w:rsidP="003C6BE0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E337CB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:rsidR="008B7E58" w:rsidRPr="00E337CB" w:rsidRDefault="008B7E58" w:rsidP="003C6BE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8B7E58" w:rsidRPr="00E337CB" w:rsidTr="008B7E5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E58" w:rsidRPr="00E337CB" w:rsidRDefault="008B7E58" w:rsidP="003C6BE0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19</w:t>
            </w:r>
            <w:r w:rsidRPr="00E337CB">
              <w:rPr>
                <w:rFonts w:ascii="Arial Narrow" w:hAnsi="Arial Narrow" w:cs="Arial"/>
                <w:sz w:val="22"/>
                <w:szCs w:val="22"/>
              </w:rPr>
              <w:t>: Śliniaki jednorazowe dla stomatologii, pokrowce na zagłówek jednorazowe</w:t>
            </w:r>
          </w:p>
          <w:p w:rsidR="008B7E58" w:rsidRPr="00E337CB" w:rsidRDefault="008B7E58" w:rsidP="003C6BE0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E337CB">
              <w:rPr>
                <w:rFonts w:ascii="Arial Narrow" w:hAnsi="Arial Narrow" w:cs="Arial"/>
                <w:b/>
                <w:sz w:val="22"/>
                <w:szCs w:val="22"/>
              </w:rPr>
              <w:t>Abena</w:t>
            </w:r>
            <w:proofErr w:type="spellEnd"/>
            <w:r w:rsidRPr="00E337CB">
              <w:rPr>
                <w:rFonts w:ascii="Arial Narrow" w:hAnsi="Arial Narrow" w:cs="Arial"/>
                <w:b/>
                <w:sz w:val="22"/>
                <w:szCs w:val="22"/>
              </w:rPr>
              <w:t xml:space="preserve"> Polska Sp. z o.o.</w:t>
            </w:r>
          </w:p>
          <w:p w:rsidR="008B7E58" w:rsidRPr="00E337CB" w:rsidRDefault="008B7E58" w:rsidP="003C6BE0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bCs/>
                <w:sz w:val="22"/>
                <w:szCs w:val="22"/>
              </w:rPr>
              <w:t xml:space="preserve">Nowa, Łozienica 15 </w:t>
            </w:r>
          </w:p>
          <w:p w:rsidR="008B7E58" w:rsidRPr="00E337CB" w:rsidRDefault="008B7E58" w:rsidP="003C6BE0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bCs/>
                <w:sz w:val="22"/>
                <w:szCs w:val="22"/>
              </w:rPr>
              <w:t>72-100 Goleniów</w:t>
            </w:r>
          </w:p>
          <w:p w:rsidR="008B7E58" w:rsidRPr="00E337CB" w:rsidRDefault="008B7E58" w:rsidP="003C6BE0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E337CB">
              <w:rPr>
                <w:rFonts w:ascii="Arial Narrow" w:hAnsi="Arial Narrow" w:cs="Arial"/>
                <w:b/>
                <w:sz w:val="22"/>
                <w:szCs w:val="22"/>
              </w:rPr>
              <w:t>7 884.00 zł</w:t>
            </w:r>
            <w:r w:rsidRPr="00E337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337CB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E337CB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8B7E58" w:rsidRPr="00E337CB" w:rsidRDefault="008B7E58" w:rsidP="003C6BE0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E337CB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:rsidR="008B7E58" w:rsidRPr="00E337CB" w:rsidRDefault="008B7E58" w:rsidP="003C6BE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8B7E58" w:rsidRPr="00E337CB" w:rsidTr="008B7E5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E58" w:rsidRPr="00E337CB" w:rsidRDefault="008B7E58" w:rsidP="003C6BE0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20</w:t>
            </w:r>
            <w:r w:rsidRPr="00E337CB">
              <w:rPr>
                <w:rFonts w:ascii="Arial Narrow" w:hAnsi="Arial Narrow" w:cs="Arial"/>
                <w:sz w:val="22"/>
                <w:szCs w:val="22"/>
              </w:rPr>
              <w:t xml:space="preserve">: Elektroda do defibrylacji/kardiowersji - </w:t>
            </w:r>
            <w:proofErr w:type="spellStart"/>
            <w:r w:rsidRPr="00E337CB">
              <w:rPr>
                <w:rFonts w:ascii="Arial Narrow" w:hAnsi="Arial Narrow" w:cs="Arial"/>
                <w:sz w:val="22"/>
                <w:szCs w:val="22"/>
              </w:rPr>
              <w:t>Stat</w:t>
            </w:r>
            <w:proofErr w:type="spellEnd"/>
            <w:r w:rsidRPr="00E337CB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proofErr w:type="spellStart"/>
            <w:r w:rsidRPr="00E337CB">
              <w:rPr>
                <w:rFonts w:ascii="Arial Narrow" w:hAnsi="Arial Narrow" w:cs="Arial"/>
                <w:sz w:val="22"/>
                <w:szCs w:val="22"/>
              </w:rPr>
              <w:t>Padz</w:t>
            </w:r>
            <w:proofErr w:type="spellEnd"/>
            <w:r w:rsidRPr="00E337CB">
              <w:rPr>
                <w:rFonts w:ascii="Arial Narrow" w:hAnsi="Arial Narrow" w:cs="Arial"/>
                <w:sz w:val="22"/>
                <w:szCs w:val="22"/>
              </w:rPr>
              <w:t xml:space="preserve"> dla dorosłych</w:t>
            </w:r>
          </w:p>
          <w:p w:rsidR="008B7E58" w:rsidRPr="00E337CB" w:rsidRDefault="008B7E58" w:rsidP="003C6BE0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b/>
                <w:sz w:val="22"/>
                <w:szCs w:val="22"/>
              </w:rPr>
              <w:t>ANMAR Sp. z o.o.</w:t>
            </w:r>
          </w:p>
          <w:p w:rsidR="008B7E58" w:rsidRPr="00E337CB" w:rsidRDefault="008B7E58" w:rsidP="003C6BE0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bCs/>
                <w:sz w:val="22"/>
                <w:szCs w:val="22"/>
              </w:rPr>
              <w:t xml:space="preserve">Strefowa 22 </w:t>
            </w:r>
          </w:p>
          <w:p w:rsidR="008B7E58" w:rsidRPr="00E337CB" w:rsidRDefault="008B7E58" w:rsidP="003C6BE0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bCs/>
                <w:sz w:val="22"/>
                <w:szCs w:val="22"/>
              </w:rPr>
              <w:t>43-100 Tychy</w:t>
            </w:r>
          </w:p>
          <w:p w:rsidR="008B7E58" w:rsidRPr="00E337CB" w:rsidRDefault="008B7E58" w:rsidP="003C6BE0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E337CB">
              <w:rPr>
                <w:rFonts w:ascii="Arial Narrow" w:hAnsi="Arial Narrow" w:cs="Arial"/>
                <w:b/>
                <w:sz w:val="22"/>
                <w:szCs w:val="22"/>
              </w:rPr>
              <w:t>637.20 zł</w:t>
            </w:r>
            <w:r w:rsidRPr="00E337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337CB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E337CB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8B7E58" w:rsidRPr="00E337CB" w:rsidRDefault="008B7E58" w:rsidP="003C6BE0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E337CB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:rsidR="008B7E58" w:rsidRPr="00E337CB" w:rsidRDefault="008B7E58" w:rsidP="003C6BE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8B7E58" w:rsidRPr="00E337CB" w:rsidTr="008B7E5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E58" w:rsidRPr="00E337CB" w:rsidRDefault="008B7E58" w:rsidP="003C6BE0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Część nr 21</w:t>
            </w:r>
            <w:r w:rsidRPr="00E337CB">
              <w:rPr>
                <w:rFonts w:ascii="Arial Narrow" w:hAnsi="Arial Narrow" w:cs="Arial"/>
                <w:sz w:val="22"/>
                <w:szCs w:val="22"/>
              </w:rPr>
              <w:t>: Pasy bezpieczeństwa na nadgarstek</w:t>
            </w:r>
          </w:p>
          <w:p w:rsidR="008B7E58" w:rsidRPr="00E337CB" w:rsidRDefault="008B7E58" w:rsidP="003C6BE0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b/>
                <w:sz w:val="22"/>
                <w:szCs w:val="22"/>
              </w:rPr>
              <w:t>SINMED Sp. z o. o.</w:t>
            </w:r>
          </w:p>
          <w:p w:rsidR="008B7E58" w:rsidRPr="00E337CB" w:rsidRDefault="008B7E58" w:rsidP="003C6BE0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bCs/>
                <w:sz w:val="22"/>
                <w:szCs w:val="22"/>
              </w:rPr>
              <w:t xml:space="preserve">Graniczna 32B </w:t>
            </w:r>
          </w:p>
          <w:p w:rsidR="008B7E58" w:rsidRPr="00E337CB" w:rsidRDefault="008B7E58" w:rsidP="003C6BE0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bCs/>
                <w:sz w:val="22"/>
                <w:szCs w:val="22"/>
              </w:rPr>
              <w:t>44-178 Przyszowice</w:t>
            </w:r>
          </w:p>
          <w:p w:rsidR="008B7E58" w:rsidRPr="00E337CB" w:rsidRDefault="008B7E58" w:rsidP="003C6BE0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E337CB">
              <w:rPr>
                <w:rFonts w:ascii="Arial Narrow" w:hAnsi="Arial Narrow" w:cs="Arial"/>
                <w:b/>
                <w:sz w:val="22"/>
                <w:szCs w:val="22"/>
              </w:rPr>
              <w:t>9 720.00 zł</w:t>
            </w:r>
            <w:r w:rsidRPr="00E337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337CB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E337CB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8B7E58" w:rsidRPr="00E337CB" w:rsidRDefault="008B7E58" w:rsidP="003C6BE0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E337CB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:rsidR="008B7E58" w:rsidRPr="00E337CB" w:rsidRDefault="008B7E58" w:rsidP="003C6BE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8B7E58" w:rsidRPr="00E337CB" w:rsidTr="008B7E5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E58" w:rsidRPr="00E337CB" w:rsidRDefault="008B7E58" w:rsidP="003C6BE0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22</w:t>
            </w:r>
            <w:r w:rsidRPr="00E337CB">
              <w:rPr>
                <w:rFonts w:ascii="Arial Narrow" w:hAnsi="Arial Narrow" w:cs="Arial"/>
                <w:sz w:val="22"/>
                <w:szCs w:val="22"/>
              </w:rPr>
              <w:t>: Jednorazowy obwód do defibrylatora</w:t>
            </w:r>
          </w:p>
          <w:p w:rsidR="008B7E58" w:rsidRPr="00E337CB" w:rsidRDefault="008B7E58" w:rsidP="003C6BE0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E337CB">
              <w:rPr>
                <w:rFonts w:ascii="Arial Narrow" w:hAnsi="Arial Narrow" w:cs="Arial"/>
                <w:b/>
                <w:sz w:val="22"/>
                <w:szCs w:val="22"/>
              </w:rPr>
              <w:t>Paramedica</w:t>
            </w:r>
            <w:proofErr w:type="spellEnd"/>
            <w:r w:rsidRPr="00E337CB">
              <w:rPr>
                <w:rFonts w:ascii="Arial Narrow" w:hAnsi="Arial Narrow" w:cs="Arial"/>
                <w:b/>
                <w:sz w:val="22"/>
                <w:szCs w:val="22"/>
              </w:rPr>
              <w:t xml:space="preserve"> Polska Sp. z o.o. </w:t>
            </w:r>
            <w:proofErr w:type="spellStart"/>
            <w:r w:rsidRPr="00E337CB">
              <w:rPr>
                <w:rFonts w:ascii="Arial Narrow" w:hAnsi="Arial Narrow" w:cs="Arial"/>
                <w:b/>
                <w:sz w:val="22"/>
                <w:szCs w:val="22"/>
              </w:rPr>
              <w:t>Sp.k</w:t>
            </w:r>
            <w:proofErr w:type="spellEnd"/>
            <w:r w:rsidRPr="00E337CB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  <w:p w:rsidR="008B7E58" w:rsidRPr="00E337CB" w:rsidRDefault="008B7E58" w:rsidP="003C6BE0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bCs/>
                <w:sz w:val="22"/>
                <w:szCs w:val="22"/>
              </w:rPr>
              <w:t xml:space="preserve">ul. Farbiarska 47 </w:t>
            </w:r>
          </w:p>
          <w:p w:rsidR="008B7E58" w:rsidRPr="00E337CB" w:rsidRDefault="008B7E58" w:rsidP="003C6BE0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bCs/>
                <w:sz w:val="22"/>
                <w:szCs w:val="22"/>
              </w:rPr>
              <w:t>02-862 Warszawa</w:t>
            </w:r>
          </w:p>
          <w:p w:rsidR="008B7E58" w:rsidRPr="00E337CB" w:rsidRDefault="008B7E58" w:rsidP="003C6BE0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E337CB">
              <w:rPr>
                <w:rFonts w:ascii="Arial Narrow" w:hAnsi="Arial Narrow" w:cs="Arial"/>
                <w:b/>
                <w:sz w:val="22"/>
                <w:szCs w:val="22"/>
              </w:rPr>
              <w:t>6 048.00 zł</w:t>
            </w:r>
            <w:r w:rsidRPr="00E337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337CB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E337CB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8B7E58" w:rsidRPr="00E337CB" w:rsidRDefault="008B7E58" w:rsidP="003C6BE0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E337CB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:rsidR="008B7E58" w:rsidRPr="00E337CB" w:rsidRDefault="008B7E58" w:rsidP="003C6BE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8B7E58" w:rsidRPr="00E337CB" w:rsidTr="008B7E5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E58" w:rsidRPr="00E337CB" w:rsidRDefault="008B7E58" w:rsidP="003C6BE0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23</w:t>
            </w:r>
            <w:r w:rsidRPr="00E337CB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E337CB">
              <w:rPr>
                <w:rFonts w:ascii="Arial Narrow" w:hAnsi="Arial Narrow" w:cs="Arial"/>
                <w:sz w:val="22"/>
                <w:szCs w:val="22"/>
              </w:rPr>
              <w:t>Staza</w:t>
            </w:r>
            <w:proofErr w:type="spellEnd"/>
            <w:r w:rsidRPr="00E337CB">
              <w:rPr>
                <w:rFonts w:ascii="Arial Narrow" w:hAnsi="Arial Narrow" w:cs="Arial"/>
                <w:sz w:val="22"/>
                <w:szCs w:val="22"/>
              </w:rPr>
              <w:t xml:space="preserve"> jednorazowego użytku</w:t>
            </w:r>
          </w:p>
          <w:p w:rsidR="008B7E58" w:rsidRPr="00E337CB" w:rsidRDefault="008B7E58" w:rsidP="003C6BE0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b/>
                <w:sz w:val="22"/>
                <w:szCs w:val="22"/>
              </w:rPr>
              <w:t>INTERGOS Sp. z o.o.</w:t>
            </w:r>
          </w:p>
          <w:p w:rsidR="008B7E58" w:rsidRPr="00E337CB" w:rsidRDefault="008B7E58" w:rsidP="003C6BE0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bCs/>
                <w:sz w:val="22"/>
                <w:szCs w:val="22"/>
              </w:rPr>
              <w:t xml:space="preserve">Legionów 55 </w:t>
            </w:r>
          </w:p>
          <w:p w:rsidR="008B7E58" w:rsidRPr="00E337CB" w:rsidRDefault="008B7E58" w:rsidP="003C6BE0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bCs/>
                <w:sz w:val="22"/>
                <w:szCs w:val="22"/>
              </w:rPr>
              <w:t>43-300 Bielsko-Biała</w:t>
            </w:r>
          </w:p>
          <w:p w:rsidR="008B7E58" w:rsidRPr="00E337CB" w:rsidRDefault="008B7E58" w:rsidP="003C6BE0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E337CB">
              <w:rPr>
                <w:rFonts w:ascii="Arial Narrow" w:hAnsi="Arial Narrow" w:cs="Arial"/>
                <w:b/>
                <w:sz w:val="22"/>
                <w:szCs w:val="22"/>
              </w:rPr>
              <w:t>4 644.00 zł</w:t>
            </w:r>
            <w:r w:rsidRPr="00E337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337CB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E337CB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8B7E58" w:rsidRPr="00E337CB" w:rsidRDefault="008B7E58" w:rsidP="003C6BE0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E337CB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:rsidR="008B7E58" w:rsidRPr="00E337CB" w:rsidRDefault="008B7E58" w:rsidP="003C6BE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8B7E58" w:rsidRPr="00E337CB" w:rsidTr="008B7E5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E58" w:rsidRPr="00E337CB" w:rsidRDefault="008B7E58" w:rsidP="003C6BE0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25</w:t>
            </w:r>
            <w:r w:rsidRPr="00E337CB">
              <w:rPr>
                <w:rFonts w:ascii="Arial Narrow" w:hAnsi="Arial Narrow" w:cs="Arial"/>
                <w:sz w:val="22"/>
                <w:szCs w:val="22"/>
              </w:rPr>
              <w:t xml:space="preserve">: Filtry, dreny, przyrządy do pobierania leku, koreczki dwustronne, zestawy do infuzji dożylnej, łączniki </w:t>
            </w:r>
            <w:proofErr w:type="spellStart"/>
            <w:r w:rsidRPr="00E337CB">
              <w:rPr>
                <w:rFonts w:ascii="Arial Narrow" w:hAnsi="Arial Narrow" w:cs="Arial"/>
                <w:sz w:val="22"/>
                <w:szCs w:val="22"/>
              </w:rPr>
              <w:t>strzykawkowe</w:t>
            </w:r>
            <w:proofErr w:type="spellEnd"/>
          </w:p>
          <w:p w:rsidR="008B7E58" w:rsidRPr="00E337CB" w:rsidRDefault="008B7E58" w:rsidP="003C6BE0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E337CB">
              <w:rPr>
                <w:rFonts w:ascii="Arial Narrow" w:hAnsi="Arial Narrow" w:cs="Arial"/>
                <w:b/>
                <w:sz w:val="22"/>
                <w:szCs w:val="22"/>
              </w:rPr>
              <w:t>Aesculap</w:t>
            </w:r>
            <w:proofErr w:type="spellEnd"/>
            <w:r w:rsidRPr="00E337CB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proofErr w:type="spellStart"/>
            <w:r w:rsidRPr="00E337CB">
              <w:rPr>
                <w:rFonts w:ascii="Arial Narrow" w:hAnsi="Arial Narrow" w:cs="Arial"/>
                <w:b/>
                <w:sz w:val="22"/>
                <w:szCs w:val="22"/>
              </w:rPr>
              <w:t>Chifa</w:t>
            </w:r>
            <w:proofErr w:type="spellEnd"/>
            <w:r w:rsidRPr="00E337CB">
              <w:rPr>
                <w:rFonts w:ascii="Arial Narrow" w:hAnsi="Arial Narrow" w:cs="Arial"/>
                <w:b/>
                <w:sz w:val="22"/>
                <w:szCs w:val="22"/>
              </w:rPr>
              <w:t xml:space="preserve"> Spółka z ograniczoną odpowiedzialnością</w:t>
            </w:r>
          </w:p>
          <w:p w:rsidR="008B7E58" w:rsidRPr="00E337CB" w:rsidRDefault="008B7E58" w:rsidP="003C6BE0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bCs/>
                <w:sz w:val="22"/>
                <w:szCs w:val="22"/>
              </w:rPr>
              <w:t xml:space="preserve">Tysiąclecia 14 </w:t>
            </w:r>
          </w:p>
          <w:p w:rsidR="008B7E58" w:rsidRPr="00E337CB" w:rsidRDefault="008B7E58" w:rsidP="003C6BE0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bCs/>
                <w:sz w:val="22"/>
                <w:szCs w:val="22"/>
              </w:rPr>
              <w:t>64-300 Nowy Tomyśl</w:t>
            </w:r>
          </w:p>
          <w:p w:rsidR="008B7E58" w:rsidRPr="00E337CB" w:rsidRDefault="008B7E58" w:rsidP="003C6BE0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E337CB">
              <w:rPr>
                <w:rFonts w:ascii="Arial Narrow" w:hAnsi="Arial Narrow" w:cs="Arial"/>
                <w:b/>
                <w:sz w:val="22"/>
                <w:szCs w:val="22"/>
              </w:rPr>
              <w:t>25 828.74 zł</w:t>
            </w:r>
            <w:r w:rsidRPr="00E337C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337CB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E337CB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8B7E58" w:rsidRPr="00E337CB" w:rsidRDefault="008B7E58" w:rsidP="003C6BE0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E337CB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:rsidR="008B7E58" w:rsidRPr="00E337CB" w:rsidRDefault="008B7E58" w:rsidP="003C6BE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:rsidR="00B36EDA" w:rsidRPr="00E337CB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E337CB">
        <w:rPr>
          <w:rFonts w:ascii="Arial Narrow" w:hAnsi="Arial Narrow" w:cs="Arial"/>
          <w:b/>
          <w:bCs/>
          <w:color w:val="000000"/>
          <w:sz w:val="22"/>
          <w:szCs w:val="22"/>
        </w:rPr>
        <w:lastRenderedPageBreak/>
        <w:t>Punktacja przyznana ofertom w każdym kryterium oceny ofert wraz z łączną punktacją</w:t>
      </w:r>
      <w:r w:rsidRPr="00E337CB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3261"/>
        <w:gridCol w:w="2835"/>
        <w:gridCol w:w="1559"/>
      </w:tblGrid>
      <w:tr w:rsidR="00B36EDA" w:rsidRPr="00E337CB" w:rsidTr="00E337C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E337CB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bCs/>
                <w:sz w:val="22"/>
                <w:szCs w:val="22"/>
              </w:rPr>
              <w:t>Część zamówienia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E337CB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bCs/>
                <w:sz w:val="22"/>
                <w:szCs w:val="22"/>
              </w:rPr>
              <w:t>Wykonawca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E337CB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E337CB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8B7E58" w:rsidRPr="00E337CB" w:rsidTr="00E337C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1 - Zestaw do kontrolowanej zbiórki stolca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E58" w:rsidRPr="00E337CB" w:rsidRDefault="008B7E58" w:rsidP="003C6BE0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E337CB">
              <w:rPr>
                <w:rFonts w:ascii="Arial Narrow" w:hAnsi="Arial Narrow" w:cs="Arial"/>
                <w:b/>
                <w:bCs/>
                <w:sz w:val="22"/>
                <w:szCs w:val="22"/>
              </w:rPr>
              <w:t>Medicavera</w:t>
            </w:r>
            <w:proofErr w:type="spellEnd"/>
            <w:r w:rsidRPr="00E337C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 </w:t>
            </w:r>
            <w:proofErr w:type="spellStart"/>
            <w:r w:rsidRPr="00E337CB">
              <w:rPr>
                <w:rFonts w:ascii="Arial Narrow" w:hAnsi="Arial Narrow" w:cs="Arial"/>
                <w:b/>
                <w:bCs/>
                <w:sz w:val="22"/>
                <w:szCs w:val="22"/>
              </w:rPr>
              <w:t>Dalhausen</w:t>
            </w:r>
            <w:proofErr w:type="spellEnd"/>
            <w:r w:rsidRPr="00E337C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Group</w:t>
            </w:r>
          </w:p>
          <w:p w:rsidR="008B7E58" w:rsidRPr="00E337CB" w:rsidRDefault="008B7E58" w:rsidP="003C6BE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Majowa 2</w:t>
            </w:r>
          </w:p>
          <w:p w:rsidR="008B7E58" w:rsidRPr="00E337CB" w:rsidRDefault="008B7E58" w:rsidP="003C6BE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71-374 Szczecin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E58" w:rsidRPr="00E337CB" w:rsidRDefault="008B7E58" w:rsidP="003C6BE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8B7E58" w:rsidRPr="00E337CB" w:rsidTr="00E337C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1 - Zestaw do kontrolowanej zbiórki stolca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E58" w:rsidRPr="00E337CB" w:rsidRDefault="008B7E58" w:rsidP="003C6BE0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b/>
                <w:bCs/>
                <w:sz w:val="22"/>
                <w:szCs w:val="22"/>
              </w:rPr>
              <w:t>SINMED Sp. z o. o.</w:t>
            </w:r>
          </w:p>
          <w:p w:rsidR="008B7E58" w:rsidRPr="00E337CB" w:rsidRDefault="008B7E58" w:rsidP="003C6BE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Graniczna 32B</w:t>
            </w:r>
          </w:p>
          <w:p w:rsidR="008B7E58" w:rsidRPr="00E337CB" w:rsidRDefault="008B7E58" w:rsidP="003C6BE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44-178 Przyszowice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1 - Cena - 58.79</w:t>
            </w:r>
          </w:p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E58" w:rsidRPr="00E337CB" w:rsidRDefault="008B7E58" w:rsidP="003C6BE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 xml:space="preserve">  98,79</w:t>
            </w:r>
          </w:p>
        </w:tc>
      </w:tr>
      <w:tr w:rsidR="008B7E58" w:rsidRPr="00E337CB" w:rsidTr="00E337C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1 - Zestaw do kontrolowanej zbiórki stolca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E58" w:rsidRPr="00E337CB" w:rsidRDefault="008B7E58" w:rsidP="003C6BE0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b/>
                <w:bCs/>
                <w:sz w:val="22"/>
                <w:szCs w:val="22"/>
              </w:rPr>
              <w:t>SKAMEX Spółka Akcyjna</w:t>
            </w:r>
          </w:p>
          <w:p w:rsidR="008B7E58" w:rsidRPr="00E337CB" w:rsidRDefault="008B7E58" w:rsidP="003C6BE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ul. Częstochowska 38/52</w:t>
            </w:r>
          </w:p>
          <w:p w:rsidR="008B7E58" w:rsidRPr="00E337CB" w:rsidRDefault="008B7E58" w:rsidP="003C6BE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93-121 Łódź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1 - Cena - 27.57</w:t>
            </w:r>
          </w:p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E58" w:rsidRPr="00E337CB" w:rsidRDefault="008B7E58" w:rsidP="003C6BE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 xml:space="preserve">  67,57</w:t>
            </w:r>
          </w:p>
        </w:tc>
      </w:tr>
      <w:tr w:rsidR="008B7E58" w:rsidRPr="00E337CB" w:rsidTr="00E337C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2 - Maszynki jednorazowe do golenia, dwuostrzowe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E58" w:rsidRPr="00E337CB" w:rsidRDefault="008B7E58" w:rsidP="003C6BE0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b/>
                <w:bCs/>
                <w:sz w:val="22"/>
                <w:szCs w:val="22"/>
              </w:rPr>
              <w:t>INTERGOS Sp. z o.o.</w:t>
            </w:r>
          </w:p>
          <w:p w:rsidR="008B7E58" w:rsidRPr="00E337CB" w:rsidRDefault="008B7E58" w:rsidP="003C6BE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Legionów 55</w:t>
            </w:r>
          </w:p>
          <w:p w:rsidR="008B7E58" w:rsidRPr="00E337CB" w:rsidRDefault="008B7E58" w:rsidP="003C6BE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43-300 Bielsko-Biała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E58" w:rsidRPr="00E337CB" w:rsidRDefault="008B7E58" w:rsidP="003C6BE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8B7E58" w:rsidRPr="00E337CB" w:rsidTr="00E337C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2 - Maszynki jednorazowe do golenia, dwuostrzowe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E58" w:rsidRPr="00E337CB" w:rsidRDefault="008B7E58" w:rsidP="003C6BE0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b/>
                <w:bCs/>
                <w:sz w:val="22"/>
                <w:szCs w:val="22"/>
              </w:rPr>
              <w:t>Zarys International Group spółka z ograniczoną odpowiedzialnością spółka komandytowa</w:t>
            </w:r>
          </w:p>
          <w:p w:rsidR="008B7E58" w:rsidRPr="00E337CB" w:rsidRDefault="008B7E58" w:rsidP="003C6BE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Pod Borem 18</w:t>
            </w:r>
          </w:p>
          <w:p w:rsidR="008B7E58" w:rsidRPr="00E337CB" w:rsidRDefault="008B7E58" w:rsidP="003C6BE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41-808 Zabrze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1 - Cena - 57.39</w:t>
            </w:r>
          </w:p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E58" w:rsidRPr="00E337CB" w:rsidRDefault="008B7E58" w:rsidP="003C6BE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 xml:space="preserve">  97,39</w:t>
            </w:r>
          </w:p>
        </w:tc>
      </w:tr>
      <w:tr w:rsidR="008B7E58" w:rsidRPr="00E337CB" w:rsidTr="00E337C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2 - Maszynki jednorazowe do golenia, dwuostrzowe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E58" w:rsidRPr="00E337CB" w:rsidRDefault="008B7E58" w:rsidP="003C6BE0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E337CB">
              <w:rPr>
                <w:rFonts w:ascii="Arial Narrow" w:hAnsi="Arial Narrow" w:cs="Arial"/>
                <w:b/>
                <w:bCs/>
                <w:sz w:val="22"/>
                <w:szCs w:val="22"/>
              </w:rPr>
              <w:t>Bialmed</w:t>
            </w:r>
            <w:proofErr w:type="spellEnd"/>
            <w:r w:rsidRPr="00E337C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:rsidR="008B7E58" w:rsidRPr="00E337CB" w:rsidRDefault="008B7E58" w:rsidP="003C6BE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Kazimierzowska 46/48/35</w:t>
            </w:r>
          </w:p>
          <w:p w:rsidR="008B7E58" w:rsidRPr="00E337CB" w:rsidRDefault="008B7E58" w:rsidP="003C6BE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02-546 Warszawa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1 - Cena - 52.80</w:t>
            </w:r>
          </w:p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E58" w:rsidRPr="00E337CB" w:rsidRDefault="008B7E58" w:rsidP="003C6BE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 xml:space="preserve">  92,80</w:t>
            </w:r>
          </w:p>
        </w:tc>
      </w:tr>
      <w:tr w:rsidR="008B7E58" w:rsidRPr="00E337CB" w:rsidTr="00E337C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2 - Maszynki jednorazowe do golenia, dwuostrzowe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E58" w:rsidRPr="00E337CB" w:rsidRDefault="008B7E58" w:rsidP="003C6BE0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E337CB">
              <w:rPr>
                <w:rFonts w:ascii="Arial Narrow" w:hAnsi="Arial Narrow" w:cs="Arial"/>
                <w:b/>
                <w:bCs/>
                <w:sz w:val="22"/>
                <w:szCs w:val="22"/>
              </w:rPr>
              <w:t>AB-MED</w:t>
            </w:r>
            <w:proofErr w:type="spellEnd"/>
            <w:r w:rsidRPr="00E337C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Hurtownia Farmaceutyczna Beata </w:t>
            </w:r>
            <w:proofErr w:type="spellStart"/>
            <w:r w:rsidRPr="00E337CB">
              <w:rPr>
                <w:rFonts w:ascii="Arial Narrow" w:hAnsi="Arial Narrow" w:cs="Arial"/>
                <w:b/>
                <w:bCs/>
                <w:sz w:val="22"/>
                <w:szCs w:val="22"/>
              </w:rPr>
              <w:t>Bogdziewicz-Murmyło</w:t>
            </w:r>
            <w:proofErr w:type="spellEnd"/>
          </w:p>
          <w:p w:rsidR="008B7E58" w:rsidRPr="00E337CB" w:rsidRDefault="008B7E58" w:rsidP="003C6BE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Damrota 147</w:t>
            </w:r>
          </w:p>
          <w:p w:rsidR="008B7E58" w:rsidRPr="00E337CB" w:rsidRDefault="008B7E58" w:rsidP="003C6BE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43-100 Tychy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1 - Cena - 44.00</w:t>
            </w:r>
          </w:p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2 - Termin dostawy - 16.67</w:t>
            </w:r>
          </w:p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E58" w:rsidRPr="00E337CB" w:rsidRDefault="008B7E58" w:rsidP="003C6BE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 xml:space="preserve">  75,67</w:t>
            </w:r>
          </w:p>
        </w:tc>
      </w:tr>
      <w:tr w:rsidR="008B7E58" w:rsidRPr="00E337CB" w:rsidTr="00E337C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2 - Maszynki jednorazowe do golenia, dwuostrzowe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E58" w:rsidRPr="00E337CB" w:rsidRDefault="008B7E58" w:rsidP="003C6BE0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E337CB">
              <w:rPr>
                <w:rFonts w:ascii="Arial Narrow" w:hAnsi="Arial Narrow" w:cs="Arial"/>
                <w:b/>
                <w:bCs/>
                <w:sz w:val="22"/>
                <w:szCs w:val="22"/>
              </w:rPr>
              <w:t>Medicavera</w:t>
            </w:r>
            <w:proofErr w:type="spellEnd"/>
            <w:r w:rsidRPr="00E337C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 </w:t>
            </w:r>
            <w:proofErr w:type="spellStart"/>
            <w:r w:rsidRPr="00E337CB">
              <w:rPr>
                <w:rFonts w:ascii="Arial Narrow" w:hAnsi="Arial Narrow" w:cs="Arial"/>
                <w:b/>
                <w:bCs/>
                <w:sz w:val="22"/>
                <w:szCs w:val="22"/>
              </w:rPr>
              <w:t>Dalhausen</w:t>
            </w:r>
            <w:proofErr w:type="spellEnd"/>
            <w:r w:rsidRPr="00E337C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Group</w:t>
            </w:r>
          </w:p>
          <w:p w:rsidR="008B7E58" w:rsidRPr="00E337CB" w:rsidRDefault="008B7E58" w:rsidP="003C6BE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Majowa 2</w:t>
            </w:r>
          </w:p>
          <w:p w:rsidR="008B7E58" w:rsidRPr="00E337CB" w:rsidRDefault="008B7E58" w:rsidP="003C6BE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71-374 Szczecin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1 - Cena - 6.60</w:t>
            </w:r>
          </w:p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E58" w:rsidRPr="00E337CB" w:rsidRDefault="008B7E58" w:rsidP="003C6BE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 xml:space="preserve">  46,60</w:t>
            </w:r>
          </w:p>
        </w:tc>
      </w:tr>
      <w:tr w:rsidR="008B7E58" w:rsidRPr="00E337CB" w:rsidTr="00E337C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4 - Pończochy przeciwzakrzepowe typu TED Kendall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E58" w:rsidRPr="00E337CB" w:rsidRDefault="008B7E58" w:rsidP="003C6BE0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b/>
                <w:bCs/>
                <w:sz w:val="22"/>
                <w:szCs w:val="22"/>
              </w:rPr>
              <w:t>ANMAR Sp. z o.o.</w:t>
            </w:r>
          </w:p>
          <w:p w:rsidR="008B7E58" w:rsidRPr="00E337CB" w:rsidRDefault="008B7E58" w:rsidP="003C6BE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Strefowa 22</w:t>
            </w:r>
          </w:p>
          <w:p w:rsidR="008B7E58" w:rsidRPr="00E337CB" w:rsidRDefault="008B7E58" w:rsidP="003C6BE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43-100 Tychy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E58" w:rsidRPr="00E337CB" w:rsidRDefault="008B7E58" w:rsidP="003C6BE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8B7E58" w:rsidRPr="00E337CB" w:rsidTr="00E337C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 xml:space="preserve">5 - Elektrody </w:t>
            </w:r>
            <w:proofErr w:type="spellStart"/>
            <w:r w:rsidRPr="00E337CB">
              <w:rPr>
                <w:rFonts w:ascii="Arial Narrow" w:hAnsi="Arial Narrow" w:cs="Arial"/>
                <w:sz w:val="22"/>
                <w:szCs w:val="22"/>
              </w:rPr>
              <w:t>ekg</w:t>
            </w:r>
            <w:proofErr w:type="spellEnd"/>
            <w:r w:rsidRPr="00E337CB">
              <w:rPr>
                <w:rFonts w:ascii="Arial Narrow" w:hAnsi="Arial Narrow" w:cs="Arial"/>
                <w:sz w:val="22"/>
                <w:szCs w:val="22"/>
              </w:rPr>
              <w:t xml:space="preserve"> spoczynkowe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E58" w:rsidRPr="00E337CB" w:rsidRDefault="008B7E58" w:rsidP="003C6BE0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b/>
                <w:bCs/>
                <w:sz w:val="22"/>
                <w:szCs w:val="22"/>
              </w:rPr>
              <w:t>ANMAR Sp. z o.o.</w:t>
            </w:r>
          </w:p>
          <w:p w:rsidR="008B7E58" w:rsidRPr="00E337CB" w:rsidRDefault="008B7E58" w:rsidP="003C6BE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Strefowa 22</w:t>
            </w:r>
          </w:p>
          <w:p w:rsidR="008B7E58" w:rsidRPr="00E337CB" w:rsidRDefault="008B7E58" w:rsidP="003C6BE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43-100 Tychy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E58" w:rsidRPr="00E337CB" w:rsidRDefault="008B7E58" w:rsidP="003C6BE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8B7E58" w:rsidRPr="00E337CB" w:rsidTr="00E337C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 xml:space="preserve">5 - Elektrody </w:t>
            </w:r>
            <w:proofErr w:type="spellStart"/>
            <w:r w:rsidRPr="00E337CB">
              <w:rPr>
                <w:rFonts w:ascii="Arial Narrow" w:hAnsi="Arial Narrow" w:cs="Arial"/>
                <w:sz w:val="22"/>
                <w:szCs w:val="22"/>
              </w:rPr>
              <w:t>ekg</w:t>
            </w:r>
            <w:proofErr w:type="spellEnd"/>
            <w:r w:rsidRPr="00E337CB">
              <w:rPr>
                <w:rFonts w:ascii="Arial Narrow" w:hAnsi="Arial Narrow" w:cs="Arial"/>
                <w:sz w:val="22"/>
                <w:szCs w:val="22"/>
              </w:rPr>
              <w:t xml:space="preserve"> spoczynkowe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E58" w:rsidRPr="00E337CB" w:rsidRDefault="008B7E58" w:rsidP="003C6BE0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b/>
                <w:bCs/>
                <w:sz w:val="22"/>
                <w:szCs w:val="22"/>
              </w:rPr>
              <w:t>SORIMEX sp. z o. o. sp. k.</w:t>
            </w:r>
          </w:p>
          <w:p w:rsidR="008B7E58" w:rsidRPr="00E337CB" w:rsidRDefault="008B7E58" w:rsidP="003C6BE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Równinna 25</w:t>
            </w:r>
          </w:p>
          <w:p w:rsidR="008B7E58" w:rsidRPr="00E337CB" w:rsidRDefault="008B7E58" w:rsidP="003C6BE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87-100 Toruń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1 - Cena - 44.44</w:t>
            </w:r>
          </w:p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E58" w:rsidRPr="00E337CB" w:rsidRDefault="008B7E58" w:rsidP="003C6BE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 xml:space="preserve">  84,44</w:t>
            </w:r>
          </w:p>
        </w:tc>
      </w:tr>
      <w:tr w:rsidR="008B7E58" w:rsidRPr="00E337CB" w:rsidTr="00E337C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 xml:space="preserve">5 - Elektrody </w:t>
            </w:r>
            <w:proofErr w:type="spellStart"/>
            <w:r w:rsidRPr="00E337CB">
              <w:rPr>
                <w:rFonts w:ascii="Arial Narrow" w:hAnsi="Arial Narrow" w:cs="Arial"/>
                <w:sz w:val="22"/>
                <w:szCs w:val="22"/>
              </w:rPr>
              <w:t>ekg</w:t>
            </w:r>
            <w:proofErr w:type="spellEnd"/>
            <w:r w:rsidRPr="00E337CB">
              <w:rPr>
                <w:rFonts w:ascii="Arial Narrow" w:hAnsi="Arial Narrow" w:cs="Arial"/>
                <w:sz w:val="22"/>
                <w:szCs w:val="22"/>
              </w:rPr>
              <w:t xml:space="preserve"> spoczynkowe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E58" w:rsidRPr="00E337CB" w:rsidRDefault="008B7E58" w:rsidP="003C6BE0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b/>
                <w:bCs/>
                <w:sz w:val="22"/>
                <w:szCs w:val="22"/>
              </w:rPr>
              <w:t>Przedsiębiorstwo Innowacyjno Handlowe Varia Sp. z o.o.</w:t>
            </w:r>
          </w:p>
          <w:p w:rsidR="008B7E58" w:rsidRPr="00E337CB" w:rsidRDefault="008B7E58" w:rsidP="003C6BE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E337CB">
              <w:rPr>
                <w:rFonts w:ascii="Arial Narrow" w:hAnsi="Arial Narrow" w:cs="Arial"/>
                <w:sz w:val="22"/>
                <w:szCs w:val="22"/>
              </w:rPr>
              <w:t>ul.Biecka</w:t>
            </w:r>
            <w:proofErr w:type="spellEnd"/>
            <w:r w:rsidRPr="00E337CB">
              <w:rPr>
                <w:rFonts w:ascii="Arial Narrow" w:hAnsi="Arial Narrow" w:cs="Arial"/>
                <w:sz w:val="22"/>
                <w:szCs w:val="22"/>
              </w:rPr>
              <w:t xml:space="preserve"> 10</w:t>
            </w:r>
          </w:p>
          <w:p w:rsidR="008B7E58" w:rsidRPr="00E337CB" w:rsidRDefault="008B7E58" w:rsidP="003C6BE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60-473 Poznań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1 - Cena - 40.00</w:t>
            </w:r>
          </w:p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E58" w:rsidRPr="00E337CB" w:rsidRDefault="008B7E58" w:rsidP="003C6BE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 xml:space="preserve">  80,00</w:t>
            </w:r>
          </w:p>
        </w:tc>
      </w:tr>
      <w:tr w:rsidR="008B7E58" w:rsidRPr="00E337CB" w:rsidTr="00E337C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lastRenderedPageBreak/>
              <w:t>6 - Elektrody igłowe i powierzchniowe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E58" w:rsidRPr="00E337CB" w:rsidRDefault="008B7E58" w:rsidP="003C6BE0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b/>
                <w:bCs/>
                <w:sz w:val="22"/>
                <w:szCs w:val="22"/>
              </w:rPr>
              <w:t>COMED S.C. Krzysztof Pilarski, Wojciech Grunwald</w:t>
            </w:r>
          </w:p>
          <w:p w:rsidR="008B7E58" w:rsidRPr="00E337CB" w:rsidRDefault="008B7E58" w:rsidP="003C6BE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1 Maja 20/1</w:t>
            </w:r>
          </w:p>
          <w:p w:rsidR="008B7E58" w:rsidRPr="00E337CB" w:rsidRDefault="008B7E58" w:rsidP="003C6BE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75-800 Koszalin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E58" w:rsidRPr="00E337CB" w:rsidRDefault="008B7E58" w:rsidP="003C6BE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8B7E58" w:rsidRPr="00E337CB" w:rsidTr="00E337C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7 - Cewniki, zatyczki do cewnika, worki do moczu z zaworem spustowym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E58" w:rsidRPr="00E337CB" w:rsidRDefault="008B7E58" w:rsidP="003C6BE0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E337CB">
              <w:rPr>
                <w:rFonts w:ascii="Arial Narrow" w:hAnsi="Arial Narrow" w:cs="Arial"/>
                <w:b/>
                <w:bCs/>
                <w:sz w:val="22"/>
                <w:szCs w:val="22"/>
              </w:rPr>
              <w:t>Bialmed</w:t>
            </w:r>
            <w:proofErr w:type="spellEnd"/>
            <w:r w:rsidRPr="00E337C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:rsidR="008B7E58" w:rsidRPr="00E337CB" w:rsidRDefault="008B7E58" w:rsidP="003C6BE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Kazimierzowska 46/48/35</w:t>
            </w:r>
          </w:p>
          <w:p w:rsidR="008B7E58" w:rsidRPr="00E337CB" w:rsidRDefault="008B7E58" w:rsidP="003C6BE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02-546 Warszawa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E58" w:rsidRPr="00E337CB" w:rsidRDefault="008B7E58" w:rsidP="003C6BE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8B7E58" w:rsidRPr="00E337CB" w:rsidTr="00E337C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7 - Cewniki, zatyczki do cewnika, worki do moczu z zaworem spustowym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E58" w:rsidRPr="00E337CB" w:rsidRDefault="008B7E58" w:rsidP="003C6BE0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b/>
                <w:bCs/>
                <w:sz w:val="22"/>
                <w:szCs w:val="22"/>
              </w:rPr>
              <w:t>Zarys International Group spółka z ograniczoną odpowiedzialnością spółka komandytowa</w:t>
            </w:r>
          </w:p>
          <w:p w:rsidR="008B7E58" w:rsidRPr="00E337CB" w:rsidRDefault="008B7E58" w:rsidP="003C6BE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Pod Borem 18</w:t>
            </w:r>
          </w:p>
          <w:p w:rsidR="008B7E58" w:rsidRPr="00E337CB" w:rsidRDefault="008B7E58" w:rsidP="003C6BE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41-808 Zabrze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1 - Cena - 54.14</w:t>
            </w:r>
          </w:p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E58" w:rsidRPr="00E337CB" w:rsidRDefault="008B7E58" w:rsidP="003C6BE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 xml:space="preserve">  94,14</w:t>
            </w:r>
          </w:p>
        </w:tc>
      </w:tr>
      <w:tr w:rsidR="008B7E58" w:rsidRPr="00E337CB" w:rsidTr="00E337C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7 - Cewniki, zatyczki do cewnika, worki do moczu z zaworem spustowym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E58" w:rsidRPr="00E337CB" w:rsidRDefault="008B7E58" w:rsidP="003C6BE0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b/>
                <w:bCs/>
                <w:sz w:val="22"/>
                <w:szCs w:val="22"/>
              </w:rPr>
              <w:t>SKAMEX Spółka Akcyjna</w:t>
            </w:r>
          </w:p>
          <w:p w:rsidR="008B7E58" w:rsidRPr="00E337CB" w:rsidRDefault="008B7E58" w:rsidP="003C6BE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ul. Częstochowska 38/52</w:t>
            </w:r>
          </w:p>
          <w:p w:rsidR="008B7E58" w:rsidRPr="00E337CB" w:rsidRDefault="008B7E58" w:rsidP="003C6BE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93-121 Łódź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1 - Cena - 38.35</w:t>
            </w:r>
          </w:p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E58" w:rsidRPr="00E337CB" w:rsidRDefault="008B7E58" w:rsidP="003C6BE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 xml:space="preserve">  78,35</w:t>
            </w:r>
          </w:p>
        </w:tc>
      </w:tr>
      <w:tr w:rsidR="008B7E58" w:rsidRPr="00E337CB" w:rsidTr="00E337C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8 - Wzierniki sterylne jednorazowe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E58" w:rsidRPr="00E337CB" w:rsidRDefault="008B7E58" w:rsidP="003C6BE0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E337CB">
              <w:rPr>
                <w:rFonts w:ascii="Arial Narrow" w:hAnsi="Arial Narrow" w:cs="Arial"/>
                <w:b/>
                <w:bCs/>
                <w:sz w:val="22"/>
                <w:szCs w:val="22"/>
              </w:rPr>
              <w:t>Medicus</w:t>
            </w:r>
            <w:proofErr w:type="spellEnd"/>
            <w:r w:rsidRPr="00E337C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Spółka z ograniczoną odpowiedzialnością Spółka komandytowo-akcyjna</w:t>
            </w:r>
          </w:p>
          <w:p w:rsidR="008B7E58" w:rsidRPr="00E337CB" w:rsidRDefault="008B7E58" w:rsidP="003C6BE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Browarowa 21</w:t>
            </w:r>
          </w:p>
          <w:p w:rsidR="008B7E58" w:rsidRPr="00E337CB" w:rsidRDefault="008B7E58" w:rsidP="003C6BE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43-100 Tychy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E58" w:rsidRPr="00E337CB" w:rsidRDefault="008B7E58" w:rsidP="003C6BE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8B7E58" w:rsidRPr="00E337CB" w:rsidTr="00E337C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8 - Wzierniki sterylne jednorazowe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E58" w:rsidRPr="00E337CB" w:rsidRDefault="008B7E58" w:rsidP="003C6BE0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E337CB">
              <w:rPr>
                <w:rFonts w:ascii="Arial Narrow" w:hAnsi="Arial Narrow" w:cs="Arial"/>
                <w:b/>
                <w:bCs/>
                <w:sz w:val="22"/>
                <w:szCs w:val="22"/>
              </w:rPr>
              <w:t>Polmil</w:t>
            </w:r>
            <w:proofErr w:type="spellEnd"/>
            <w:r w:rsidRPr="00E337C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 o.</w:t>
            </w:r>
          </w:p>
          <w:p w:rsidR="008B7E58" w:rsidRPr="00E337CB" w:rsidRDefault="008B7E58" w:rsidP="003C6BE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Przemysłowa 8 B</w:t>
            </w:r>
          </w:p>
          <w:p w:rsidR="008B7E58" w:rsidRPr="00E337CB" w:rsidRDefault="008B7E58" w:rsidP="003C6BE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85-758 BYDGOSZCZ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1 - Cena - 58.42</w:t>
            </w:r>
          </w:p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E58" w:rsidRPr="00E337CB" w:rsidRDefault="008B7E58" w:rsidP="003C6BE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 xml:space="preserve">  98,42</w:t>
            </w:r>
          </w:p>
        </w:tc>
      </w:tr>
      <w:tr w:rsidR="008B7E58" w:rsidRPr="00E337CB" w:rsidTr="00E337C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8 - Wzierniki sterylne jednorazowe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E58" w:rsidRPr="00E337CB" w:rsidRDefault="008B7E58" w:rsidP="003C6BE0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b/>
                <w:bCs/>
                <w:sz w:val="22"/>
                <w:szCs w:val="22"/>
              </w:rPr>
              <w:t>Zarys International Group spółka z ograniczoną odpowiedzialnością spółka komandytowa</w:t>
            </w:r>
          </w:p>
          <w:p w:rsidR="008B7E58" w:rsidRPr="00E337CB" w:rsidRDefault="008B7E58" w:rsidP="003C6BE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Pod Borem 18</w:t>
            </w:r>
          </w:p>
          <w:p w:rsidR="008B7E58" w:rsidRPr="00E337CB" w:rsidRDefault="008B7E58" w:rsidP="003C6BE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41-808 Zabrze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1 - Cena - 58.42</w:t>
            </w:r>
          </w:p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E58" w:rsidRPr="00E337CB" w:rsidRDefault="008B7E58" w:rsidP="003C6BE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 xml:space="preserve">  98,42</w:t>
            </w:r>
          </w:p>
        </w:tc>
      </w:tr>
      <w:tr w:rsidR="008B7E58" w:rsidRPr="00E337CB" w:rsidTr="00E337C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9 - Koce ratownicze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E58" w:rsidRPr="00E337CB" w:rsidRDefault="008B7E58" w:rsidP="003C6BE0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b/>
                <w:bCs/>
                <w:sz w:val="22"/>
                <w:szCs w:val="22"/>
              </w:rPr>
              <w:t>Zarys International Group spółka z ograniczoną odpowiedzialnością spółka komandytowa</w:t>
            </w:r>
          </w:p>
          <w:p w:rsidR="008B7E58" w:rsidRPr="00E337CB" w:rsidRDefault="008B7E58" w:rsidP="003C6BE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Pod Borem 18</w:t>
            </w:r>
          </w:p>
          <w:p w:rsidR="008B7E58" w:rsidRPr="00E337CB" w:rsidRDefault="008B7E58" w:rsidP="003C6BE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41-808 Zabrze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E58" w:rsidRPr="00E337CB" w:rsidRDefault="008B7E58" w:rsidP="003C6BE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8B7E58" w:rsidRPr="00E337CB" w:rsidTr="00E337C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9 - Koce ratownicze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E58" w:rsidRPr="00E337CB" w:rsidRDefault="008B7E58" w:rsidP="003C6BE0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E337CB">
              <w:rPr>
                <w:rFonts w:ascii="Arial Narrow" w:hAnsi="Arial Narrow" w:cs="Arial"/>
                <w:b/>
                <w:bCs/>
                <w:sz w:val="22"/>
                <w:szCs w:val="22"/>
              </w:rPr>
              <w:t>Bialmed</w:t>
            </w:r>
            <w:proofErr w:type="spellEnd"/>
            <w:r w:rsidRPr="00E337C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:rsidR="008B7E58" w:rsidRPr="00E337CB" w:rsidRDefault="008B7E58" w:rsidP="003C6BE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Kazimierzowska 46/48/35</w:t>
            </w:r>
          </w:p>
          <w:p w:rsidR="008B7E58" w:rsidRPr="00E337CB" w:rsidRDefault="008B7E58" w:rsidP="003C6BE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02-546 Warszawa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1 - Cena - 59.19</w:t>
            </w:r>
          </w:p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E58" w:rsidRPr="00E337CB" w:rsidRDefault="008B7E58" w:rsidP="003C6BE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 xml:space="preserve">  99,19</w:t>
            </w:r>
          </w:p>
        </w:tc>
      </w:tr>
      <w:tr w:rsidR="008B7E58" w:rsidRPr="00E337CB" w:rsidTr="00E337C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9 - Koce ratownicze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E58" w:rsidRPr="00E337CB" w:rsidRDefault="008B7E58" w:rsidP="003C6BE0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E337CB">
              <w:rPr>
                <w:rFonts w:ascii="Arial Narrow" w:hAnsi="Arial Narrow" w:cs="Arial"/>
                <w:b/>
                <w:bCs/>
                <w:sz w:val="22"/>
                <w:szCs w:val="22"/>
              </w:rPr>
              <w:t>Polmil</w:t>
            </w:r>
            <w:proofErr w:type="spellEnd"/>
            <w:r w:rsidRPr="00E337C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 o.</w:t>
            </w:r>
          </w:p>
          <w:p w:rsidR="008B7E58" w:rsidRPr="00E337CB" w:rsidRDefault="008B7E58" w:rsidP="003C6BE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Przemysłowa 8 B</w:t>
            </w:r>
          </w:p>
          <w:p w:rsidR="008B7E58" w:rsidRPr="00E337CB" w:rsidRDefault="008B7E58" w:rsidP="003C6BE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85-758 BYDGOSZCZ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1 - Cena - 51.58</w:t>
            </w:r>
          </w:p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E58" w:rsidRPr="00E337CB" w:rsidRDefault="008B7E58" w:rsidP="003C6BE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 xml:space="preserve">  91,58</w:t>
            </w:r>
          </w:p>
        </w:tc>
      </w:tr>
      <w:tr w:rsidR="008B7E58" w:rsidRPr="00E337CB" w:rsidTr="00E337C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9 - Koce ratownicze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E58" w:rsidRPr="00E337CB" w:rsidRDefault="008B7E58" w:rsidP="003C6BE0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b/>
                <w:bCs/>
                <w:sz w:val="22"/>
                <w:szCs w:val="22"/>
              </w:rPr>
              <w:t>SINMED Sp. z o. o.</w:t>
            </w:r>
          </w:p>
          <w:p w:rsidR="008B7E58" w:rsidRPr="00E337CB" w:rsidRDefault="008B7E58" w:rsidP="003C6BE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Graniczna 32B</w:t>
            </w:r>
          </w:p>
          <w:p w:rsidR="008B7E58" w:rsidRPr="00E337CB" w:rsidRDefault="008B7E58" w:rsidP="003C6BE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44-178 Przyszowice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1 - Cena - 44.10</w:t>
            </w:r>
          </w:p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E58" w:rsidRPr="00E337CB" w:rsidRDefault="008B7E58" w:rsidP="003C6BE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 xml:space="preserve">  84,10</w:t>
            </w:r>
          </w:p>
        </w:tc>
      </w:tr>
      <w:tr w:rsidR="008B7E58" w:rsidRPr="00E337CB" w:rsidTr="00E337C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9 - Koce ratownicze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E58" w:rsidRPr="00E337CB" w:rsidRDefault="008B7E58" w:rsidP="003C6BE0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E337CB">
              <w:rPr>
                <w:rFonts w:ascii="Arial Narrow" w:hAnsi="Arial Narrow" w:cs="Arial"/>
                <w:b/>
                <w:bCs/>
                <w:sz w:val="22"/>
                <w:szCs w:val="22"/>
              </w:rPr>
              <w:t>AB-MED</w:t>
            </w:r>
            <w:proofErr w:type="spellEnd"/>
            <w:r w:rsidRPr="00E337C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Hurtownia Farmaceutyczna Beata </w:t>
            </w:r>
            <w:proofErr w:type="spellStart"/>
            <w:r w:rsidRPr="00E337CB">
              <w:rPr>
                <w:rFonts w:ascii="Arial Narrow" w:hAnsi="Arial Narrow" w:cs="Arial"/>
                <w:b/>
                <w:bCs/>
                <w:sz w:val="22"/>
                <w:szCs w:val="22"/>
              </w:rPr>
              <w:t>Bogdziewicz-Murmyło</w:t>
            </w:r>
            <w:proofErr w:type="spellEnd"/>
          </w:p>
          <w:p w:rsidR="008B7E58" w:rsidRPr="00E337CB" w:rsidRDefault="008B7E58" w:rsidP="003C6BE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Damrota 147</w:t>
            </w:r>
          </w:p>
          <w:p w:rsidR="008B7E58" w:rsidRPr="00E337CB" w:rsidRDefault="008B7E58" w:rsidP="003C6BE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43-100 Tychy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1 - Cena - 44.77</w:t>
            </w:r>
          </w:p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2 - Termin dostawy - 16.67</w:t>
            </w:r>
          </w:p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E58" w:rsidRPr="00E337CB" w:rsidRDefault="008B7E58" w:rsidP="003C6BE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 xml:space="preserve">  76,44</w:t>
            </w:r>
          </w:p>
        </w:tc>
      </w:tr>
      <w:tr w:rsidR="008B7E58" w:rsidRPr="00E337CB" w:rsidTr="00E337C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lastRenderedPageBreak/>
              <w:t>10 - Szpatułki drewniane sterylne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E58" w:rsidRPr="00E337CB" w:rsidRDefault="008B7E58" w:rsidP="003C6BE0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b/>
                <w:bCs/>
                <w:sz w:val="22"/>
                <w:szCs w:val="22"/>
              </w:rPr>
              <w:t>INTERGOS Sp. z o.o.</w:t>
            </w:r>
          </w:p>
          <w:p w:rsidR="008B7E58" w:rsidRPr="00E337CB" w:rsidRDefault="008B7E58" w:rsidP="003C6BE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Legionów 55</w:t>
            </w:r>
          </w:p>
          <w:p w:rsidR="008B7E58" w:rsidRPr="00E337CB" w:rsidRDefault="008B7E58" w:rsidP="003C6BE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43-300 Bielsko-Biała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E58" w:rsidRPr="00E337CB" w:rsidRDefault="008B7E58" w:rsidP="003C6BE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8B7E58" w:rsidRPr="00E337CB" w:rsidTr="00E337C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10 - Szpatułki drewniane sterylne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E58" w:rsidRPr="00E337CB" w:rsidRDefault="008B7E58" w:rsidP="003C6BE0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E337CB">
              <w:rPr>
                <w:rFonts w:ascii="Arial Narrow" w:hAnsi="Arial Narrow" w:cs="Arial"/>
                <w:b/>
                <w:bCs/>
                <w:sz w:val="22"/>
                <w:szCs w:val="22"/>
              </w:rPr>
              <w:t>Polmil</w:t>
            </w:r>
            <w:proofErr w:type="spellEnd"/>
            <w:r w:rsidRPr="00E337C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 o.</w:t>
            </w:r>
          </w:p>
          <w:p w:rsidR="008B7E58" w:rsidRPr="00E337CB" w:rsidRDefault="008B7E58" w:rsidP="003C6BE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Przemysłowa 8 B</w:t>
            </w:r>
          </w:p>
          <w:p w:rsidR="008B7E58" w:rsidRPr="00E337CB" w:rsidRDefault="008B7E58" w:rsidP="003C6BE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85-758 BYDGOSZCZ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1 - Cena - 59.10</w:t>
            </w:r>
          </w:p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E58" w:rsidRPr="00E337CB" w:rsidRDefault="008B7E58" w:rsidP="003C6BE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 xml:space="preserve">  99,10</w:t>
            </w:r>
          </w:p>
        </w:tc>
      </w:tr>
      <w:tr w:rsidR="008B7E58" w:rsidRPr="00E337CB" w:rsidTr="00E337C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10 - Szpatułki drewniane sterylne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E58" w:rsidRPr="00E337CB" w:rsidRDefault="008B7E58" w:rsidP="003C6BE0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b/>
                <w:bCs/>
                <w:sz w:val="22"/>
                <w:szCs w:val="22"/>
              </w:rPr>
              <w:t>Zarys International Group spółka z ograniczoną odpowiedzialnością spółka komandytowa</w:t>
            </w:r>
          </w:p>
          <w:p w:rsidR="008B7E58" w:rsidRPr="00E337CB" w:rsidRDefault="008B7E58" w:rsidP="003C6BE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Pod Borem 18</w:t>
            </w:r>
          </w:p>
          <w:p w:rsidR="008B7E58" w:rsidRPr="00E337CB" w:rsidRDefault="008B7E58" w:rsidP="003C6BE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41-808 Zabrze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1 - Cena - 59.10</w:t>
            </w:r>
          </w:p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E58" w:rsidRPr="00E337CB" w:rsidRDefault="008B7E58" w:rsidP="003C6BE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 xml:space="preserve">  99,10</w:t>
            </w:r>
          </w:p>
        </w:tc>
      </w:tr>
      <w:tr w:rsidR="008B7E58" w:rsidRPr="00E337CB" w:rsidTr="00E337C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10 - Szpatułki drewniane sterylne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E58" w:rsidRPr="00E337CB" w:rsidRDefault="008B7E58" w:rsidP="003C6BE0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E337CB">
              <w:rPr>
                <w:rFonts w:ascii="Arial Narrow" w:hAnsi="Arial Narrow" w:cs="Arial"/>
                <w:b/>
                <w:bCs/>
                <w:sz w:val="22"/>
                <w:szCs w:val="22"/>
              </w:rPr>
              <w:t>Bialmed</w:t>
            </w:r>
            <w:proofErr w:type="spellEnd"/>
            <w:r w:rsidRPr="00E337C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:rsidR="008B7E58" w:rsidRPr="00E337CB" w:rsidRDefault="008B7E58" w:rsidP="003C6BE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Kazimierzowska 46/48/35</w:t>
            </w:r>
          </w:p>
          <w:p w:rsidR="008B7E58" w:rsidRPr="00E337CB" w:rsidRDefault="008B7E58" w:rsidP="003C6BE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02-546 Warszawa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1 - Cena - 58.44</w:t>
            </w:r>
          </w:p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E58" w:rsidRPr="00E337CB" w:rsidRDefault="008B7E58" w:rsidP="003C6BE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 xml:space="preserve">  98,44</w:t>
            </w:r>
          </w:p>
        </w:tc>
      </w:tr>
      <w:tr w:rsidR="008B7E58" w:rsidRPr="00E337CB" w:rsidTr="00E337C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10 - Szpatułki drewniane sterylne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E58" w:rsidRPr="00E337CB" w:rsidRDefault="008B7E58" w:rsidP="003C6BE0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E337CB">
              <w:rPr>
                <w:rFonts w:ascii="Arial Narrow" w:hAnsi="Arial Narrow" w:cs="Arial"/>
                <w:b/>
                <w:bCs/>
                <w:sz w:val="22"/>
                <w:szCs w:val="22"/>
              </w:rPr>
              <w:t>AB-MED</w:t>
            </w:r>
            <w:proofErr w:type="spellEnd"/>
            <w:r w:rsidRPr="00E337C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Hurtownia Farmaceutyczna Beata </w:t>
            </w:r>
            <w:proofErr w:type="spellStart"/>
            <w:r w:rsidRPr="00E337CB">
              <w:rPr>
                <w:rFonts w:ascii="Arial Narrow" w:hAnsi="Arial Narrow" w:cs="Arial"/>
                <w:b/>
                <w:bCs/>
                <w:sz w:val="22"/>
                <w:szCs w:val="22"/>
              </w:rPr>
              <w:t>Bogdziewicz-Murmyło</w:t>
            </w:r>
            <w:proofErr w:type="spellEnd"/>
          </w:p>
          <w:p w:rsidR="008B7E58" w:rsidRPr="00E337CB" w:rsidRDefault="008B7E58" w:rsidP="003C6BE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Damrota 147</w:t>
            </w:r>
          </w:p>
          <w:p w:rsidR="008B7E58" w:rsidRPr="00E337CB" w:rsidRDefault="008B7E58" w:rsidP="003C6BE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43-100 Tychy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1 - Cena - 37.50</w:t>
            </w:r>
          </w:p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2 - Termin dostawy - 16.67</w:t>
            </w:r>
          </w:p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E58" w:rsidRPr="00E337CB" w:rsidRDefault="008B7E58" w:rsidP="003C6BE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 xml:space="preserve">  69,17</w:t>
            </w:r>
          </w:p>
        </w:tc>
      </w:tr>
      <w:tr w:rsidR="008B7E58" w:rsidRPr="00E337CB" w:rsidTr="00E337C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11 - Elektrody EKG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E58" w:rsidRPr="00E337CB" w:rsidRDefault="008B7E58" w:rsidP="003C6BE0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b/>
                <w:bCs/>
                <w:sz w:val="22"/>
                <w:szCs w:val="22"/>
              </w:rPr>
              <w:t>SORIMEX sp. z o. o. sp. k.</w:t>
            </w:r>
          </w:p>
          <w:p w:rsidR="008B7E58" w:rsidRPr="00E337CB" w:rsidRDefault="008B7E58" w:rsidP="003C6BE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Równinna 25</w:t>
            </w:r>
          </w:p>
          <w:p w:rsidR="008B7E58" w:rsidRPr="00E337CB" w:rsidRDefault="008B7E58" w:rsidP="003C6BE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87-100 Toruń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E58" w:rsidRPr="00E337CB" w:rsidRDefault="008B7E58" w:rsidP="003C6BE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8B7E58" w:rsidRPr="00E337CB" w:rsidTr="00E337C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11 - Elektrody EKG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E58" w:rsidRPr="00E337CB" w:rsidRDefault="008B7E58" w:rsidP="003C6BE0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b/>
                <w:bCs/>
                <w:sz w:val="22"/>
                <w:szCs w:val="22"/>
              </w:rPr>
              <w:t>Przedsiębiorstwo Innowacyjno Handlowe Varia Sp. z o.o.</w:t>
            </w:r>
          </w:p>
          <w:p w:rsidR="008B7E58" w:rsidRPr="00E337CB" w:rsidRDefault="008B7E58" w:rsidP="003C6BE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E337CB">
              <w:rPr>
                <w:rFonts w:ascii="Arial Narrow" w:hAnsi="Arial Narrow" w:cs="Arial"/>
                <w:sz w:val="22"/>
                <w:szCs w:val="22"/>
              </w:rPr>
              <w:t>ul.Biecka</w:t>
            </w:r>
            <w:proofErr w:type="spellEnd"/>
            <w:r w:rsidRPr="00E337CB">
              <w:rPr>
                <w:rFonts w:ascii="Arial Narrow" w:hAnsi="Arial Narrow" w:cs="Arial"/>
                <w:sz w:val="22"/>
                <w:szCs w:val="22"/>
              </w:rPr>
              <w:t xml:space="preserve"> 10</w:t>
            </w:r>
          </w:p>
          <w:p w:rsidR="008B7E58" w:rsidRPr="00E337CB" w:rsidRDefault="008B7E58" w:rsidP="003C6BE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60-473 Poznań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2 - Termin dostawy - 0.00</w:t>
            </w:r>
          </w:p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3 - Termin płatności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E58" w:rsidRPr="00E337CB" w:rsidRDefault="008B7E58" w:rsidP="003C6BE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8B7E58" w:rsidRPr="00E337CB" w:rsidTr="00E337C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12 - Szyny na palec Zimmera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E58" w:rsidRPr="00E337CB" w:rsidRDefault="008B7E58" w:rsidP="003C6BE0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b/>
                <w:bCs/>
                <w:sz w:val="22"/>
                <w:szCs w:val="22"/>
              </w:rPr>
              <w:t>Zarys International Group spółka z ograniczoną odpowiedzialnością spółka komandytowa</w:t>
            </w:r>
          </w:p>
          <w:p w:rsidR="008B7E58" w:rsidRPr="00E337CB" w:rsidRDefault="008B7E58" w:rsidP="003C6BE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Pod Borem 18</w:t>
            </w:r>
          </w:p>
          <w:p w:rsidR="008B7E58" w:rsidRPr="00E337CB" w:rsidRDefault="008B7E58" w:rsidP="003C6BE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41-808 Zabrze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E58" w:rsidRPr="00E337CB" w:rsidRDefault="008B7E58" w:rsidP="003C6BE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8B7E58" w:rsidRPr="00E337CB" w:rsidTr="00E337C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12 - Szyny na palec Zimmera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E58" w:rsidRPr="00E337CB" w:rsidRDefault="008B7E58" w:rsidP="003C6BE0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E337CB">
              <w:rPr>
                <w:rFonts w:ascii="Arial Narrow" w:hAnsi="Arial Narrow" w:cs="Arial"/>
                <w:b/>
                <w:bCs/>
                <w:sz w:val="22"/>
                <w:szCs w:val="22"/>
              </w:rPr>
              <w:t>Bialmed</w:t>
            </w:r>
            <w:proofErr w:type="spellEnd"/>
            <w:r w:rsidRPr="00E337C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:rsidR="008B7E58" w:rsidRPr="00E337CB" w:rsidRDefault="008B7E58" w:rsidP="003C6BE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Kazimierzowska 46/48/35</w:t>
            </w:r>
          </w:p>
          <w:p w:rsidR="008B7E58" w:rsidRPr="00E337CB" w:rsidRDefault="008B7E58" w:rsidP="003C6BE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02-546 Warszawa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1 - Cena - 55.71</w:t>
            </w:r>
          </w:p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E58" w:rsidRPr="00E337CB" w:rsidRDefault="008B7E58" w:rsidP="003C6BE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 xml:space="preserve">  95,71</w:t>
            </w:r>
          </w:p>
        </w:tc>
      </w:tr>
      <w:tr w:rsidR="008B7E58" w:rsidRPr="00E337CB" w:rsidTr="00E337C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12 - Szyny na palec Zimmera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E58" w:rsidRPr="00E337CB" w:rsidRDefault="008B7E58" w:rsidP="003C6BE0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b/>
                <w:bCs/>
                <w:sz w:val="22"/>
                <w:szCs w:val="22"/>
              </w:rPr>
              <w:t>INTERGOS Sp. z o.o.</w:t>
            </w:r>
          </w:p>
          <w:p w:rsidR="008B7E58" w:rsidRPr="00E337CB" w:rsidRDefault="008B7E58" w:rsidP="003C6BE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Legionów 55</w:t>
            </w:r>
          </w:p>
          <w:p w:rsidR="008B7E58" w:rsidRPr="00E337CB" w:rsidRDefault="008B7E58" w:rsidP="003C6BE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43-300 Bielsko-Biała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1 - Cena - 54.34</w:t>
            </w:r>
          </w:p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E58" w:rsidRPr="00E337CB" w:rsidRDefault="008B7E58" w:rsidP="003C6BE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 xml:space="preserve">  94,34</w:t>
            </w:r>
          </w:p>
        </w:tc>
      </w:tr>
      <w:tr w:rsidR="008B7E58" w:rsidRPr="00E337CB" w:rsidTr="00E337C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14 - Sondy żołądkowe z dwoma lub z czterema otworami bocznymi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E58" w:rsidRPr="00E337CB" w:rsidRDefault="008B7E58" w:rsidP="003C6BE0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b/>
                <w:bCs/>
                <w:sz w:val="22"/>
                <w:szCs w:val="22"/>
              </w:rPr>
              <w:t>Zarys International Group spółka z ograniczoną odpowiedzialnością spółka komandytowa</w:t>
            </w:r>
          </w:p>
          <w:p w:rsidR="008B7E58" w:rsidRPr="00E337CB" w:rsidRDefault="008B7E58" w:rsidP="003C6BE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Pod Borem 18</w:t>
            </w:r>
          </w:p>
          <w:p w:rsidR="008B7E58" w:rsidRPr="00E337CB" w:rsidRDefault="008B7E58" w:rsidP="003C6BE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41-808 Zabrze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E58" w:rsidRPr="00E337CB" w:rsidRDefault="008B7E58" w:rsidP="003C6BE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8B7E58" w:rsidRPr="00E337CB" w:rsidTr="00E337C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14 - Sondy żołądkowe z dwoma lub z czterema otworami bocznymi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E58" w:rsidRPr="00E337CB" w:rsidRDefault="008B7E58" w:rsidP="003C6BE0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E337CB">
              <w:rPr>
                <w:rFonts w:ascii="Arial Narrow" w:hAnsi="Arial Narrow" w:cs="Arial"/>
                <w:b/>
                <w:bCs/>
                <w:sz w:val="22"/>
                <w:szCs w:val="22"/>
              </w:rPr>
              <w:t>Bialmed</w:t>
            </w:r>
            <w:proofErr w:type="spellEnd"/>
            <w:r w:rsidRPr="00E337C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:rsidR="008B7E58" w:rsidRPr="00E337CB" w:rsidRDefault="008B7E58" w:rsidP="003C6BE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Kazimierzowska 46/48/35</w:t>
            </w:r>
          </w:p>
          <w:p w:rsidR="008B7E58" w:rsidRPr="00E337CB" w:rsidRDefault="008B7E58" w:rsidP="003C6BE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02-546 Warszawa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2 - Termin dostawy - 0.00</w:t>
            </w:r>
          </w:p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3 - Termin płatności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E58" w:rsidRPr="00E337CB" w:rsidRDefault="008B7E58" w:rsidP="003C6BE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8B7E58" w:rsidRPr="00E337CB" w:rsidTr="00E337C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 xml:space="preserve">15 - Korki do kaniuli, kraniki trójdrożne, rampy </w:t>
            </w:r>
            <w:r w:rsidRPr="00E337CB">
              <w:rPr>
                <w:rFonts w:ascii="Arial Narrow" w:hAnsi="Arial Narrow" w:cs="Arial"/>
                <w:sz w:val="22"/>
                <w:szCs w:val="22"/>
              </w:rPr>
              <w:lastRenderedPageBreak/>
              <w:t>3 - kranikowa, rampy 5 - kranikowa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E58" w:rsidRPr="00E337CB" w:rsidRDefault="008B7E58" w:rsidP="003C6BE0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AKSIS Hurtownia Sprzętu Medycznego Ignaciuk Spigarski </w:t>
            </w:r>
            <w:r w:rsidRPr="00E337CB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Spółka Jawna</w:t>
            </w:r>
          </w:p>
          <w:p w:rsidR="008B7E58" w:rsidRPr="00E337CB" w:rsidRDefault="008B7E58" w:rsidP="003C6BE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Przyrodników 1c</w:t>
            </w:r>
          </w:p>
          <w:p w:rsidR="008B7E58" w:rsidRPr="00E337CB" w:rsidRDefault="008B7E58" w:rsidP="003C6BE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80-298 Gdańsk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lastRenderedPageBreak/>
              <w:t>1 - Cena - 60.00</w:t>
            </w:r>
          </w:p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lastRenderedPageBreak/>
              <w:t>2 - Termin dostawy - 25.00</w:t>
            </w:r>
          </w:p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E58" w:rsidRPr="00E337CB" w:rsidRDefault="008B7E58" w:rsidP="003C6BE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  100,00</w:t>
            </w:r>
          </w:p>
        </w:tc>
      </w:tr>
      <w:tr w:rsidR="008B7E58" w:rsidRPr="00E337CB" w:rsidTr="00E337C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lastRenderedPageBreak/>
              <w:t>15 - Korki do kaniuli, kraniki trójdrożne, rampy 3 - kranikowa, rampy 5 - kranikowa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E58" w:rsidRPr="00E337CB" w:rsidRDefault="008B7E58" w:rsidP="003C6BE0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E337CB">
              <w:rPr>
                <w:rFonts w:ascii="Arial Narrow" w:hAnsi="Arial Narrow" w:cs="Arial"/>
                <w:b/>
                <w:bCs/>
                <w:sz w:val="22"/>
                <w:szCs w:val="22"/>
              </w:rPr>
              <w:t>Aesculap</w:t>
            </w:r>
            <w:proofErr w:type="spellEnd"/>
            <w:r w:rsidRPr="00E337C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E337CB">
              <w:rPr>
                <w:rFonts w:ascii="Arial Narrow" w:hAnsi="Arial Narrow" w:cs="Arial"/>
                <w:b/>
                <w:bCs/>
                <w:sz w:val="22"/>
                <w:szCs w:val="22"/>
              </w:rPr>
              <w:t>Chifa</w:t>
            </w:r>
            <w:proofErr w:type="spellEnd"/>
            <w:r w:rsidRPr="00E337C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Spółka z ograniczoną odpowiedzialnością</w:t>
            </w:r>
          </w:p>
          <w:p w:rsidR="008B7E58" w:rsidRPr="00E337CB" w:rsidRDefault="008B7E58" w:rsidP="003C6BE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Tysiąclecia 14</w:t>
            </w:r>
          </w:p>
          <w:p w:rsidR="008B7E58" w:rsidRPr="00E337CB" w:rsidRDefault="008B7E58" w:rsidP="003C6BE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64-300 Nowy Tomyśl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1 - Cena - 32.49</w:t>
            </w:r>
          </w:p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3 - Termin płatności - 7.50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E58" w:rsidRPr="00E337CB" w:rsidRDefault="008B7E58" w:rsidP="003C6BE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 xml:space="preserve">  64,99</w:t>
            </w:r>
          </w:p>
        </w:tc>
      </w:tr>
      <w:tr w:rsidR="008B7E58" w:rsidRPr="00E337CB" w:rsidTr="00E337C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16 - Maski tlenowe, nebulizatory z ustnikiem, cewniki do tlenoterapii biernej, maska do podawania tlenu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E58" w:rsidRPr="00E337CB" w:rsidRDefault="008B7E58" w:rsidP="003C6BE0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b/>
                <w:bCs/>
                <w:sz w:val="22"/>
                <w:szCs w:val="22"/>
              </w:rPr>
              <w:t>AKSIS Hurtownia Sprzętu Medycznego Ignaciuk Spigarski Spółka Jawna</w:t>
            </w:r>
          </w:p>
          <w:p w:rsidR="008B7E58" w:rsidRPr="00E337CB" w:rsidRDefault="008B7E58" w:rsidP="003C6BE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Przyrodników 1c</w:t>
            </w:r>
          </w:p>
          <w:p w:rsidR="008B7E58" w:rsidRPr="00E337CB" w:rsidRDefault="008B7E58" w:rsidP="003C6BE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80-298 Gdańsk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E58" w:rsidRPr="00E337CB" w:rsidRDefault="008B7E58" w:rsidP="003C6BE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8B7E58" w:rsidRPr="00E337CB" w:rsidTr="00E337C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18 - Szczoteczki do pobierania rozmazów cytologicznych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E58" w:rsidRPr="00E337CB" w:rsidRDefault="008B7E58" w:rsidP="003C6BE0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E337CB">
              <w:rPr>
                <w:rFonts w:ascii="Arial Narrow" w:hAnsi="Arial Narrow" w:cs="Arial"/>
                <w:b/>
                <w:bCs/>
                <w:sz w:val="22"/>
                <w:szCs w:val="22"/>
              </w:rPr>
              <w:t>Rovers</w:t>
            </w:r>
            <w:proofErr w:type="spellEnd"/>
            <w:r w:rsidRPr="00E337C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Polska Sp. z o.o.</w:t>
            </w:r>
          </w:p>
          <w:p w:rsidR="008B7E58" w:rsidRPr="00E337CB" w:rsidRDefault="008B7E58" w:rsidP="003C6BE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Stołeczna 10</w:t>
            </w:r>
          </w:p>
          <w:p w:rsidR="008B7E58" w:rsidRPr="00E337CB" w:rsidRDefault="008B7E58" w:rsidP="003C6BE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05-501 Piaseczno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E58" w:rsidRPr="00E337CB" w:rsidRDefault="008B7E58" w:rsidP="003C6BE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8B7E58" w:rsidRPr="00E337CB" w:rsidTr="00E337C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18 - Szczoteczki do pobierania rozmazów cytologicznych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E58" w:rsidRPr="00E337CB" w:rsidRDefault="008B7E58" w:rsidP="003C6BE0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E337CB">
              <w:rPr>
                <w:rFonts w:ascii="Arial Narrow" w:hAnsi="Arial Narrow" w:cs="Arial"/>
                <w:b/>
                <w:bCs/>
                <w:sz w:val="22"/>
                <w:szCs w:val="22"/>
              </w:rPr>
              <w:t>Polmil</w:t>
            </w:r>
            <w:proofErr w:type="spellEnd"/>
            <w:r w:rsidRPr="00E337C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 o.</w:t>
            </w:r>
          </w:p>
          <w:p w:rsidR="008B7E58" w:rsidRPr="00E337CB" w:rsidRDefault="008B7E58" w:rsidP="003C6BE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Przemysłowa 8 B</w:t>
            </w:r>
          </w:p>
          <w:p w:rsidR="008B7E58" w:rsidRPr="00E337CB" w:rsidRDefault="008B7E58" w:rsidP="003C6BE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85-758 BYDGOSZCZ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2 - Termin dostawy - 0.00</w:t>
            </w:r>
          </w:p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3 - Termin płatności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E58" w:rsidRPr="00E337CB" w:rsidRDefault="008B7E58" w:rsidP="003C6BE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8B7E58" w:rsidRPr="00E337CB" w:rsidTr="00E337C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19 - Śliniaki jednorazowe dla stomatologii, pokrowce na zagłówek jednorazowe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E58" w:rsidRPr="00E337CB" w:rsidRDefault="008B7E58" w:rsidP="003C6BE0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E337CB">
              <w:rPr>
                <w:rFonts w:ascii="Arial Narrow" w:hAnsi="Arial Narrow" w:cs="Arial"/>
                <w:b/>
                <w:bCs/>
                <w:sz w:val="22"/>
                <w:szCs w:val="22"/>
              </w:rPr>
              <w:t>Abena</w:t>
            </w:r>
            <w:proofErr w:type="spellEnd"/>
            <w:r w:rsidRPr="00E337C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Polska Sp. z o.o.</w:t>
            </w:r>
          </w:p>
          <w:p w:rsidR="008B7E58" w:rsidRPr="00E337CB" w:rsidRDefault="008B7E58" w:rsidP="003C6BE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Nowa, Łozienica 15</w:t>
            </w:r>
          </w:p>
          <w:p w:rsidR="008B7E58" w:rsidRPr="00E337CB" w:rsidRDefault="008B7E58" w:rsidP="003C6BE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72-100 Goleniów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E58" w:rsidRPr="00E337CB" w:rsidRDefault="008B7E58" w:rsidP="003C6BE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8B7E58" w:rsidRPr="00E337CB" w:rsidTr="00E337C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19 - Śliniaki jednorazowe dla stomatologii, pokrowce na zagłówek jednorazowe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E58" w:rsidRPr="00E337CB" w:rsidRDefault="008B7E58" w:rsidP="003C6BE0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b/>
                <w:bCs/>
                <w:sz w:val="22"/>
                <w:szCs w:val="22"/>
              </w:rPr>
              <w:t>Zarys International Group spółka z ograniczoną odpowiedzialnością spółka komandytowa</w:t>
            </w:r>
          </w:p>
          <w:p w:rsidR="008B7E58" w:rsidRPr="00E337CB" w:rsidRDefault="008B7E58" w:rsidP="003C6BE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Pod Borem 18</w:t>
            </w:r>
          </w:p>
          <w:p w:rsidR="008B7E58" w:rsidRPr="00E337CB" w:rsidRDefault="008B7E58" w:rsidP="003C6BE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41-808 Zabrze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1 - Cena - 49.21</w:t>
            </w:r>
          </w:p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E58" w:rsidRPr="00E337CB" w:rsidRDefault="008B7E58" w:rsidP="003C6BE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 xml:space="preserve">  89,21</w:t>
            </w:r>
          </w:p>
        </w:tc>
      </w:tr>
      <w:tr w:rsidR="008B7E58" w:rsidRPr="00E337CB" w:rsidTr="00E337C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19 - Śliniaki jednorazowe dla stomatologii, pokrowce na zagłówek jednorazowe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E58" w:rsidRPr="00E337CB" w:rsidRDefault="008B7E58" w:rsidP="003C6BE0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E337CB">
              <w:rPr>
                <w:rFonts w:ascii="Arial Narrow" w:hAnsi="Arial Narrow" w:cs="Arial"/>
                <w:b/>
                <w:bCs/>
                <w:sz w:val="22"/>
                <w:szCs w:val="22"/>
              </w:rPr>
              <w:t>Polmil</w:t>
            </w:r>
            <w:proofErr w:type="spellEnd"/>
            <w:r w:rsidRPr="00E337C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 o.</w:t>
            </w:r>
          </w:p>
          <w:p w:rsidR="008B7E58" w:rsidRPr="00E337CB" w:rsidRDefault="008B7E58" w:rsidP="003C6BE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Przemysłowa 8 B</w:t>
            </w:r>
          </w:p>
          <w:p w:rsidR="008B7E58" w:rsidRPr="00E337CB" w:rsidRDefault="008B7E58" w:rsidP="003C6BE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85-758 BYDGOSZCZ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1 - Cena - 45.63</w:t>
            </w:r>
          </w:p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E58" w:rsidRPr="00E337CB" w:rsidRDefault="008B7E58" w:rsidP="003C6BE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 xml:space="preserve">  85,63</w:t>
            </w:r>
          </w:p>
        </w:tc>
      </w:tr>
      <w:tr w:rsidR="008B7E58" w:rsidRPr="00E337CB" w:rsidTr="00E337C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 xml:space="preserve">20 - Elektroda do defibrylacji/kardiowersji - </w:t>
            </w:r>
            <w:proofErr w:type="spellStart"/>
            <w:r w:rsidRPr="00E337CB">
              <w:rPr>
                <w:rFonts w:ascii="Arial Narrow" w:hAnsi="Arial Narrow" w:cs="Arial"/>
                <w:sz w:val="22"/>
                <w:szCs w:val="22"/>
              </w:rPr>
              <w:t>Stat</w:t>
            </w:r>
            <w:proofErr w:type="spellEnd"/>
            <w:r w:rsidRPr="00E337CB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proofErr w:type="spellStart"/>
            <w:r w:rsidRPr="00E337CB">
              <w:rPr>
                <w:rFonts w:ascii="Arial Narrow" w:hAnsi="Arial Narrow" w:cs="Arial"/>
                <w:sz w:val="22"/>
                <w:szCs w:val="22"/>
              </w:rPr>
              <w:t>Padz</w:t>
            </w:r>
            <w:proofErr w:type="spellEnd"/>
            <w:r w:rsidRPr="00E337CB">
              <w:rPr>
                <w:rFonts w:ascii="Arial Narrow" w:hAnsi="Arial Narrow" w:cs="Arial"/>
                <w:sz w:val="22"/>
                <w:szCs w:val="22"/>
              </w:rPr>
              <w:t xml:space="preserve"> dla dorosłych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E58" w:rsidRPr="00E337CB" w:rsidRDefault="008B7E58" w:rsidP="003C6BE0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b/>
                <w:bCs/>
                <w:sz w:val="22"/>
                <w:szCs w:val="22"/>
              </w:rPr>
              <w:t>ANMAR Sp. z o.o.</w:t>
            </w:r>
          </w:p>
          <w:p w:rsidR="008B7E58" w:rsidRPr="00E337CB" w:rsidRDefault="008B7E58" w:rsidP="003C6BE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Strefowa 22</w:t>
            </w:r>
          </w:p>
          <w:p w:rsidR="008B7E58" w:rsidRPr="00E337CB" w:rsidRDefault="008B7E58" w:rsidP="003C6BE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43-100 Tychy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E58" w:rsidRPr="00E337CB" w:rsidRDefault="008B7E58" w:rsidP="003C6BE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8B7E58" w:rsidRPr="00E337CB" w:rsidTr="00E337C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 xml:space="preserve">20 - Elektroda do defibrylacji/kardiowersji - </w:t>
            </w:r>
            <w:proofErr w:type="spellStart"/>
            <w:r w:rsidRPr="00E337CB">
              <w:rPr>
                <w:rFonts w:ascii="Arial Narrow" w:hAnsi="Arial Narrow" w:cs="Arial"/>
                <w:sz w:val="22"/>
                <w:szCs w:val="22"/>
              </w:rPr>
              <w:t>Stat</w:t>
            </w:r>
            <w:proofErr w:type="spellEnd"/>
            <w:r w:rsidRPr="00E337CB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proofErr w:type="spellStart"/>
            <w:r w:rsidRPr="00E337CB">
              <w:rPr>
                <w:rFonts w:ascii="Arial Narrow" w:hAnsi="Arial Narrow" w:cs="Arial"/>
                <w:sz w:val="22"/>
                <w:szCs w:val="22"/>
              </w:rPr>
              <w:t>Padz</w:t>
            </w:r>
            <w:proofErr w:type="spellEnd"/>
            <w:r w:rsidRPr="00E337CB">
              <w:rPr>
                <w:rFonts w:ascii="Arial Narrow" w:hAnsi="Arial Narrow" w:cs="Arial"/>
                <w:sz w:val="22"/>
                <w:szCs w:val="22"/>
              </w:rPr>
              <w:t xml:space="preserve"> dla dorosłych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E58" w:rsidRPr="00E337CB" w:rsidRDefault="008B7E58" w:rsidP="003C6BE0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E337CB">
              <w:rPr>
                <w:rFonts w:ascii="Arial Narrow" w:hAnsi="Arial Narrow" w:cs="Arial"/>
                <w:b/>
                <w:bCs/>
                <w:sz w:val="22"/>
                <w:szCs w:val="22"/>
              </w:rPr>
              <w:t>Paramedica</w:t>
            </w:r>
            <w:proofErr w:type="spellEnd"/>
            <w:r w:rsidRPr="00E337C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Polska Sp. z o.o. </w:t>
            </w:r>
            <w:proofErr w:type="spellStart"/>
            <w:r w:rsidRPr="00E337CB">
              <w:rPr>
                <w:rFonts w:ascii="Arial Narrow" w:hAnsi="Arial Narrow" w:cs="Arial"/>
                <w:b/>
                <w:bCs/>
                <w:sz w:val="22"/>
                <w:szCs w:val="22"/>
              </w:rPr>
              <w:t>Sp.k</w:t>
            </w:r>
            <w:proofErr w:type="spellEnd"/>
            <w:r w:rsidRPr="00E337CB">
              <w:rPr>
                <w:rFonts w:ascii="Arial Narrow" w:hAnsi="Arial Narrow" w:cs="Arial"/>
                <w:b/>
                <w:bCs/>
                <w:sz w:val="22"/>
                <w:szCs w:val="22"/>
              </w:rPr>
              <w:t>.</w:t>
            </w:r>
          </w:p>
          <w:p w:rsidR="008B7E58" w:rsidRPr="00E337CB" w:rsidRDefault="008B7E58" w:rsidP="003C6BE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ul. Farbiarska 47</w:t>
            </w:r>
          </w:p>
          <w:p w:rsidR="008B7E58" w:rsidRPr="00E337CB" w:rsidRDefault="008B7E58" w:rsidP="003C6BE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02-862 Warszawa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1 - Cena - 16.31</w:t>
            </w:r>
          </w:p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2 - Termin dostawy - 16.67</w:t>
            </w:r>
          </w:p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3 - Termin płatności - 7.50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E58" w:rsidRPr="00E337CB" w:rsidRDefault="008B7E58" w:rsidP="003C6BE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 xml:space="preserve">  40,48</w:t>
            </w:r>
          </w:p>
        </w:tc>
      </w:tr>
      <w:tr w:rsidR="008B7E58" w:rsidRPr="00E337CB" w:rsidTr="00E337C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 xml:space="preserve">20 - Elektroda do defibrylacji/kardiowersji - </w:t>
            </w:r>
            <w:proofErr w:type="spellStart"/>
            <w:r w:rsidRPr="00E337CB">
              <w:rPr>
                <w:rFonts w:ascii="Arial Narrow" w:hAnsi="Arial Narrow" w:cs="Arial"/>
                <w:sz w:val="22"/>
                <w:szCs w:val="22"/>
              </w:rPr>
              <w:t>Stat</w:t>
            </w:r>
            <w:proofErr w:type="spellEnd"/>
            <w:r w:rsidRPr="00E337CB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proofErr w:type="spellStart"/>
            <w:r w:rsidRPr="00E337CB">
              <w:rPr>
                <w:rFonts w:ascii="Arial Narrow" w:hAnsi="Arial Narrow" w:cs="Arial"/>
                <w:sz w:val="22"/>
                <w:szCs w:val="22"/>
              </w:rPr>
              <w:t>Padz</w:t>
            </w:r>
            <w:proofErr w:type="spellEnd"/>
            <w:r w:rsidRPr="00E337CB">
              <w:rPr>
                <w:rFonts w:ascii="Arial Narrow" w:hAnsi="Arial Narrow" w:cs="Arial"/>
                <w:sz w:val="22"/>
                <w:szCs w:val="22"/>
              </w:rPr>
              <w:t xml:space="preserve"> dla dorosłych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E58" w:rsidRPr="00E337CB" w:rsidRDefault="008B7E58" w:rsidP="003C6BE0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b/>
                <w:bCs/>
                <w:sz w:val="22"/>
                <w:szCs w:val="22"/>
              </w:rPr>
              <w:t>SINMED Sp. z o. o.</w:t>
            </w:r>
          </w:p>
          <w:p w:rsidR="008B7E58" w:rsidRPr="00E337CB" w:rsidRDefault="008B7E58" w:rsidP="003C6BE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Graniczna 32B</w:t>
            </w:r>
          </w:p>
          <w:p w:rsidR="008B7E58" w:rsidRPr="00E337CB" w:rsidRDefault="008B7E58" w:rsidP="003C6BE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44-178 Przyszowice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2 - Termin dostawy - 0.00</w:t>
            </w:r>
          </w:p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3 - Termin płatności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E58" w:rsidRPr="00E337CB" w:rsidRDefault="008B7E58" w:rsidP="003C6BE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8B7E58" w:rsidRPr="00E337CB" w:rsidTr="00E337C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21 - Pasy bezpieczeństwa na nadgarstek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E58" w:rsidRPr="00E337CB" w:rsidRDefault="008B7E58" w:rsidP="003C6BE0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b/>
                <w:bCs/>
                <w:sz w:val="22"/>
                <w:szCs w:val="22"/>
              </w:rPr>
              <w:t>SINMED Sp. z o. o.</w:t>
            </w:r>
          </w:p>
          <w:p w:rsidR="008B7E58" w:rsidRPr="00E337CB" w:rsidRDefault="008B7E58" w:rsidP="003C6BE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Graniczna 32B</w:t>
            </w:r>
          </w:p>
          <w:p w:rsidR="008B7E58" w:rsidRPr="00E337CB" w:rsidRDefault="008B7E58" w:rsidP="003C6BE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44-178 Przyszowice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1 - Cena - 58.00</w:t>
            </w:r>
          </w:p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E58" w:rsidRPr="00E337CB" w:rsidRDefault="008B7E58" w:rsidP="003C6BE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 xml:space="preserve">  98,00</w:t>
            </w:r>
          </w:p>
        </w:tc>
      </w:tr>
      <w:tr w:rsidR="008B7E58" w:rsidRPr="00E337CB" w:rsidTr="00E337C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21 - Pasy bezpieczeństwa na nadgarstek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E58" w:rsidRPr="00E337CB" w:rsidRDefault="008B7E58" w:rsidP="003C6BE0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E337CB">
              <w:rPr>
                <w:rFonts w:ascii="Arial Narrow" w:hAnsi="Arial Narrow" w:cs="Arial"/>
                <w:b/>
                <w:bCs/>
                <w:sz w:val="22"/>
                <w:szCs w:val="22"/>
              </w:rPr>
              <w:t>AB-MED</w:t>
            </w:r>
            <w:proofErr w:type="spellEnd"/>
            <w:r w:rsidRPr="00E337C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Hurtownia Farmaceutyczna Beata </w:t>
            </w:r>
            <w:proofErr w:type="spellStart"/>
            <w:r w:rsidRPr="00E337CB">
              <w:rPr>
                <w:rFonts w:ascii="Arial Narrow" w:hAnsi="Arial Narrow" w:cs="Arial"/>
                <w:b/>
                <w:bCs/>
                <w:sz w:val="22"/>
                <w:szCs w:val="22"/>
              </w:rPr>
              <w:t>Bogdziewicz-Murmyło</w:t>
            </w:r>
            <w:proofErr w:type="spellEnd"/>
          </w:p>
          <w:p w:rsidR="008B7E58" w:rsidRPr="00E337CB" w:rsidRDefault="008B7E58" w:rsidP="003C6BE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Damrota 147</w:t>
            </w:r>
          </w:p>
          <w:p w:rsidR="008B7E58" w:rsidRPr="00E337CB" w:rsidRDefault="008B7E58" w:rsidP="003C6BE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lastRenderedPageBreak/>
              <w:t>43-100 Tychy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lastRenderedPageBreak/>
              <w:t>1 - Cena - 60.00</w:t>
            </w:r>
          </w:p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2 - Termin dostawy - 16.67</w:t>
            </w:r>
          </w:p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E58" w:rsidRPr="00E337CB" w:rsidRDefault="008B7E58" w:rsidP="003C6BE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 xml:space="preserve">  91,67</w:t>
            </w:r>
          </w:p>
        </w:tc>
      </w:tr>
      <w:tr w:rsidR="008B7E58" w:rsidRPr="00E337CB" w:rsidTr="00E337C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lastRenderedPageBreak/>
              <w:t>22 - Jednorazowy obwód do defibrylatora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E58" w:rsidRPr="00E337CB" w:rsidRDefault="008B7E58" w:rsidP="003C6BE0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E337CB">
              <w:rPr>
                <w:rFonts w:ascii="Arial Narrow" w:hAnsi="Arial Narrow" w:cs="Arial"/>
                <w:b/>
                <w:bCs/>
                <w:sz w:val="22"/>
                <w:szCs w:val="22"/>
              </w:rPr>
              <w:t>Paramedica</w:t>
            </w:r>
            <w:proofErr w:type="spellEnd"/>
            <w:r w:rsidRPr="00E337C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Polska Sp. z o.o. </w:t>
            </w:r>
            <w:proofErr w:type="spellStart"/>
            <w:r w:rsidRPr="00E337CB">
              <w:rPr>
                <w:rFonts w:ascii="Arial Narrow" w:hAnsi="Arial Narrow" w:cs="Arial"/>
                <w:b/>
                <w:bCs/>
                <w:sz w:val="22"/>
                <w:szCs w:val="22"/>
              </w:rPr>
              <w:t>Sp.k</w:t>
            </w:r>
            <w:proofErr w:type="spellEnd"/>
            <w:r w:rsidRPr="00E337CB">
              <w:rPr>
                <w:rFonts w:ascii="Arial Narrow" w:hAnsi="Arial Narrow" w:cs="Arial"/>
                <w:b/>
                <w:bCs/>
                <w:sz w:val="22"/>
                <w:szCs w:val="22"/>
              </w:rPr>
              <w:t>.</w:t>
            </w:r>
          </w:p>
          <w:p w:rsidR="008B7E58" w:rsidRPr="00E337CB" w:rsidRDefault="008B7E58" w:rsidP="003C6BE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ul. Farbiarska 47</w:t>
            </w:r>
          </w:p>
          <w:p w:rsidR="008B7E58" w:rsidRPr="00E337CB" w:rsidRDefault="008B7E58" w:rsidP="003C6BE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02-862 Warszawa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E58" w:rsidRPr="00E337CB" w:rsidRDefault="008B7E58" w:rsidP="003C6BE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8B7E58" w:rsidRPr="00E337CB" w:rsidTr="00E337C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 xml:space="preserve">23 - </w:t>
            </w:r>
            <w:proofErr w:type="spellStart"/>
            <w:r w:rsidRPr="00E337CB">
              <w:rPr>
                <w:rFonts w:ascii="Arial Narrow" w:hAnsi="Arial Narrow" w:cs="Arial"/>
                <w:sz w:val="22"/>
                <w:szCs w:val="22"/>
              </w:rPr>
              <w:t>Staza</w:t>
            </w:r>
            <w:proofErr w:type="spellEnd"/>
            <w:r w:rsidRPr="00E337CB">
              <w:rPr>
                <w:rFonts w:ascii="Arial Narrow" w:hAnsi="Arial Narrow" w:cs="Arial"/>
                <w:sz w:val="22"/>
                <w:szCs w:val="22"/>
              </w:rPr>
              <w:t xml:space="preserve"> jednorazowego użytku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E58" w:rsidRPr="00E337CB" w:rsidRDefault="008B7E58" w:rsidP="003C6BE0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b/>
                <w:bCs/>
                <w:sz w:val="22"/>
                <w:szCs w:val="22"/>
              </w:rPr>
              <w:t>INTERGOS Sp. z o.o.</w:t>
            </w:r>
          </w:p>
          <w:p w:rsidR="008B7E58" w:rsidRPr="00E337CB" w:rsidRDefault="008B7E58" w:rsidP="003C6BE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Legionów 55</w:t>
            </w:r>
          </w:p>
          <w:p w:rsidR="008B7E58" w:rsidRPr="00E337CB" w:rsidRDefault="008B7E58" w:rsidP="003C6BE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43-300 Bielsko-Biała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E58" w:rsidRPr="00E337CB" w:rsidRDefault="008B7E58" w:rsidP="003C6BE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8B7E58" w:rsidRPr="00E337CB" w:rsidTr="00E337C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 xml:space="preserve">23 - </w:t>
            </w:r>
            <w:proofErr w:type="spellStart"/>
            <w:r w:rsidRPr="00E337CB">
              <w:rPr>
                <w:rFonts w:ascii="Arial Narrow" w:hAnsi="Arial Narrow" w:cs="Arial"/>
                <w:sz w:val="22"/>
                <w:szCs w:val="22"/>
              </w:rPr>
              <w:t>Staza</w:t>
            </w:r>
            <w:proofErr w:type="spellEnd"/>
            <w:r w:rsidRPr="00E337CB">
              <w:rPr>
                <w:rFonts w:ascii="Arial Narrow" w:hAnsi="Arial Narrow" w:cs="Arial"/>
                <w:sz w:val="22"/>
                <w:szCs w:val="22"/>
              </w:rPr>
              <w:t xml:space="preserve"> jednorazowego użytku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E58" w:rsidRPr="00E337CB" w:rsidRDefault="008B7E58" w:rsidP="003C6BE0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b/>
                <w:bCs/>
                <w:sz w:val="22"/>
                <w:szCs w:val="22"/>
              </w:rPr>
              <w:t>Zarys International Group spółka z ograniczoną odpowiedzialnością spółka komandytowa</w:t>
            </w:r>
          </w:p>
          <w:p w:rsidR="008B7E58" w:rsidRPr="00E337CB" w:rsidRDefault="008B7E58" w:rsidP="003C6BE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Pod Borem 18</w:t>
            </w:r>
          </w:p>
          <w:p w:rsidR="008B7E58" w:rsidRPr="00E337CB" w:rsidRDefault="008B7E58" w:rsidP="003C6BE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41-808 Zabrze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1 - Cena - 58.11</w:t>
            </w:r>
          </w:p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E58" w:rsidRPr="00E337CB" w:rsidRDefault="008B7E58" w:rsidP="003C6BE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 xml:space="preserve">  98,11</w:t>
            </w:r>
          </w:p>
        </w:tc>
      </w:tr>
      <w:tr w:rsidR="008B7E58" w:rsidRPr="00E337CB" w:rsidTr="00E337C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 xml:space="preserve">23 - </w:t>
            </w:r>
            <w:proofErr w:type="spellStart"/>
            <w:r w:rsidRPr="00E337CB">
              <w:rPr>
                <w:rFonts w:ascii="Arial Narrow" w:hAnsi="Arial Narrow" w:cs="Arial"/>
                <w:sz w:val="22"/>
                <w:szCs w:val="22"/>
              </w:rPr>
              <w:t>Staza</w:t>
            </w:r>
            <w:proofErr w:type="spellEnd"/>
            <w:r w:rsidRPr="00E337CB">
              <w:rPr>
                <w:rFonts w:ascii="Arial Narrow" w:hAnsi="Arial Narrow" w:cs="Arial"/>
                <w:sz w:val="22"/>
                <w:szCs w:val="22"/>
              </w:rPr>
              <w:t xml:space="preserve"> jednorazowego użytku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E58" w:rsidRPr="00E337CB" w:rsidRDefault="008B7E58" w:rsidP="003C6BE0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E337CB">
              <w:rPr>
                <w:rFonts w:ascii="Arial Narrow" w:hAnsi="Arial Narrow" w:cs="Arial"/>
                <w:b/>
                <w:bCs/>
                <w:sz w:val="22"/>
                <w:szCs w:val="22"/>
              </w:rPr>
              <w:t>Polmil</w:t>
            </w:r>
            <w:proofErr w:type="spellEnd"/>
            <w:r w:rsidRPr="00E337C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 o.</w:t>
            </w:r>
          </w:p>
          <w:p w:rsidR="008B7E58" w:rsidRPr="00E337CB" w:rsidRDefault="008B7E58" w:rsidP="003C6BE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Przemysłowa 8 B</w:t>
            </w:r>
          </w:p>
          <w:p w:rsidR="008B7E58" w:rsidRPr="00E337CB" w:rsidRDefault="008B7E58" w:rsidP="003C6BE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85-758 BYDGOSZCZ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1 - Cena - 56.33</w:t>
            </w:r>
          </w:p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E58" w:rsidRPr="00E337CB" w:rsidRDefault="008B7E58" w:rsidP="003C6BE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 xml:space="preserve">  96,33</w:t>
            </w:r>
          </w:p>
        </w:tc>
      </w:tr>
      <w:tr w:rsidR="008B7E58" w:rsidRPr="00E337CB" w:rsidTr="00E337C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 xml:space="preserve">23 - </w:t>
            </w:r>
            <w:proofErr w:type="spellStart"/>
            <w:r w:rsidRPr="00E337CB">
              <w:rPr>
                <w:rFonts w:ascii="Arial Narrow" w:hAnsi="Arial Narrow" w:cs="Arial"/>
                <w:sz w:val="22"/>
                <w:szCs w:val="22"/>
              </w:rPr>
              <w:t>Staza</w:t>
            </w:r>
            <w:proofErr w:type="spellEnd"/>
            <w:r w:rsidRPr="00E337CB">
              <w:rPr>
                <w:rFonts w:ascii="Arial Narrow" w:hAnsi="Arial Narrow" w:cs="Arial"/>
                <w:sz w:val="22"/>
                <w:szCs w:val="22"/>
              </w:rPr>
              <w:t xml:space="preserve"> jednorazowego użytku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E58" w:rsidRPr="00E337CB" w:rsidRDefault="008B7E58" w:rsidP="003C6BE0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E337CB">
              <w:rPr>
                <w:rFonts w:ascii="Arial Narrow" w:hAnsi="Arial Narrow" w:cs="Arial"/>
                <w:b/>
                <w:bCs/>
                <w:sz w:val="22"/>
                <w:szCs w:val="22"/>
              </w:rPr>
              <w:t>Medicus</w:t>
            </w:r>
            <w:proofErr w:type="spellEnd"/>
            <w:r w:rsidRPr="00E337C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Spółka z ograniczoną odpowiedzialnością Spółka komandytowo-akcyjna</w:t>
            </w:r>
          </w:p>
          <w:p w:rsidR="008B7E58" w:rsidRPr="00E337CB" w:rsidRDefault="008B7E58" w:rsidP="003C6BE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Browarowa 21</w:t>
            </w:r>
          </w:p>
          <w:p w:rsidR="008B7E58" w:rsidRPr="00E337CB" w:rsidRDefault="008B7E58" w:rsidP="003C6BE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43-100 Tychy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1 - Cena - 54.89</w:t>
            </w:r>
          </w:p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E58" w:rsidRPr="00E337CB" w:rsidRDefault="008B7E58" w:rsidP="003C6BE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 xml:space="preserve">  94,89</w:t>
            </w:r>
          </w:p>
        </w:tc>
      </w:tr>
      <w:tr w:rsidR="008B7E58" w:rsidRPr="00E337CB" w:rsidTr="00E337C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 xml:space="preserve">23 - </w:t>
            </w:r>
            <w:proofErr w:type="spellStart"/>
            <w:r w:rsidRPr="00E337CB">
              <w:rPr>
                <w:rFonts w:ascii="Arial Narrow" w:hAnsi="Arial Narrow" w:cs="Arial"/>
                <w:sz w:val="22"/>
                <w:szCs w:val="22"/>
              </w:rPr>
              <w:t>Staza</w:t>
            </w:r>
            <w:proofErr w:type="spellEnd"/>
            <w:r w:rsidRPr="00E337CB">
              <w:rPr>
                <w:rFonts w:ascii="Arial Narrow" w:hAnsi="Arial Narrow" w:cs="Arial"/>
                <w:sz w:val="22"/>
                <w:szCs w:val="22"/>
              </w:rPr>
              <w:t xml:space="preserve"> jednorazowego użytku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E58" w:rsidRPr="00E337CB" w:rsidRDefault="008B7E58" w:rsidP="003C6BE0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b/>
                <w:bCs/>
                <w:sz w:val="22"/>
                <w:szCs w:val="22"/>
              </w:rPr>
              <w:t>SINMED Sp. z o. o.</w:t>
            </w:r>
          </w:p>
          <w:p w:rsidR="008B7E58" w:rsidRPr="00E337CB" w:rsidRDefault="008B7E58" w:rsidP="003C6BE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Graniczna 32B</w:t>
            </w:r>
          </w:p>
          <w:p w:rsidR="008B7E58" w:rsidRPr="00E337CB" w:rsidRDefault="008B7E58" w:rsidP="003C6BE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44-178 Przyszowice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1 - Cena - 51.81</w:t>
            </w:r>
          </w:p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E58" w:rsidRPr="00E337CB" w:rsidRDefault="008B7E58" w:rsidP="003C6BE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 xml:space="preserve">  91,81</w:t>
            </w:r>
          </w:p>
        </w:tc>
      </w:tr>
      <w:tr w:rsidR="008B7E58" w:rsidRPr="00E337CB" w:rsidTr="00E337C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 xml:space="preserve">23 - </w:t>
            </w:r>
            <w:proofErr w:type="spellStart"/>
            <w:r w:rsidRPr="00E337CB">
              <w:rPr>
                <w:rFonts w:ascii="Arial Narrow" w:hAnsi="Arial Narrow" w:cs="Arial"/>
                <w:sz w:val="22"/>
                <w:szCs w:val="22"/>
              </w:rPr>
              <w:t>Staza</w:t>
            </w:r>
            <w:proofErr w:type="spellEnd"/>
            <w:r w:rsidRPr="00E337CB">
              <w:rPr>
                <w:rFonts w:ascii="Arial Narrow" w:hAnsi="Arial Narrow" w:cs="Arial"/>
                <w:sz w:val="22"/>
                <w:szCs w:val="22"/>
              </w:rPr>
              <w:t xml:space="preserve"> jednorazowego użytku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E58" w:rsidRPr="00E337CB" w:rsidRDefault="008B7E58" w:rsidP="003C6BE0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E337CB">
              <w:rPr>
                <w:rFonts w:ascii="Arial Narrow" w:hAnsi="Arial Narrow" w:cs="Arial"/>
                <w:b/>
                <w:bCs/>
                <w:sz w:val="22"/>
                <w:szCs w:val="22"/>
              </w:rPr>
              <w:t>Bialmed</w:t>
            </w:r>
            <w:proofErr w:type="spellEnd"/>
            <w:r w:rsidRPr="00E337C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:rsidR="008B7E58" w:rsidRPr="00E337CB" w:rsidRDefault="008B7E58" w:rsidP="003C6BE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Kazimierzowska 46/48/35</w:t>
            </w:r>
          </w:p>
          <w:p w:rsidR="008B7E58" w:rsidRPr="00E337CB" w:rsidRDefault="008B7E58" w:rsidP="003C6BE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02-546 Warszawa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1 - Cena - 44.64</w:t>
            </w:r>
          </w:p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E58" w:rsidRPr="00E337CB" w:rsidRDefault="008B7E58" w:rsidP="003C6BE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 xml:space="preserve">  84,64</w:t>
            </w:r>
          </w:p>
        </w:tc>
      </w:tr>
      <w:tr w:rsidR="008B7E58" w:rsidRPr="00E337CB" w:rsidTr="00E337C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 xml:space="preserve">23 - </w:t>
            </w:r>
            <w:proofErr w:type="spellStart"/>
            <w:r w:rsidRPr="00E337CB">
              <w:rPr>
                <w:rFonts w:ascii="Arial Narrow" w:hAnsi="Arial Narrow" w:cs="Arial"/>
                <w:sz w:val="22"/>
                <w:szCs w:val="22"/>
              </w:rPr>
              <w:t>Staza</w:t>
            </w:r>
            <w:proofErr w:type="spellEnd"/>
            <w:r w:rsidRPr="00E337CB">
              <w:rPr>
                <w:rFonts w:ascii="Arial Narrow" w:hAnsi="Arial Narrow" w:cs="Arial"/>
                <w:sz w:val="22"/>
                <w:szCs w:val="22"/>
              </w:rPr>
              <w:t xml:space="preserve"> jednorazowego użytku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E58" w:rsidRPr="00E337CB" w:rsidRDefault="008B7E58" w:rsidP="003C6BE0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E337CB">
              <w:rPr>
                <w:rFonts w:ascii="Arial Narrow" w:hAnsi="Arial Narrow" w:cs="Arial"/>
                <w:b/>
                <w:bCs/>
                <w:sz w:val="22"/>
                <w:szCs w:val="22"/>
              </w:rPr>
              <w:t>AB-MED</w:t>
            </w:r>
            <w:proofErr w:type="spellEnd"/>
            <w:r w:rsidRPr="00E337C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Hurtownia Farmaceutyczna Beata </w:t>
            </w:r>
            <w:proofErr w:type="spellStart"/>
            <w:r w:rsidRPr="00E337CB">
              <w:rPr>
                <w:rFonts w:ascii="Arial Narrow" w:hAnsi="Arial Narrow" w:cs="Arial"/>
                <w:b/>
                <w:bCs/>
                <w:sz w:val="22"/>
                <w:szCs w:val="22"/>
              </w:rPr>
              <w:t>Bogdziewicz-Murmyło</w:t>
            </w:r>
            <w:proofErr w:type="spellEnd"/>
          </w:p>
          <w:p w:rsidR="008B7E58" w:rsidRPr="00E337CB" w:rsidRDefault="008B7E58" w:rsidP="003C6BE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Damrota 147</w:t>
            </w:r>
          </w:p>
          <w:p w:rsidR="008B7E58" w:rsidRPr="00E337CB" w:rsidRDefault="008B7E58" w:rsidP="003C6BE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43-100 Tychy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1 - Cena - 30.90</w:t>
            </w:r>
          </w:p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2 - Termin dostawy - 16.67</w:t>
            </w:r>
          </w:p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E58" w:rsidRPr="00E337CB" w:rsidRDefault="008B7E58" w:rsidP="003C6BE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 xml:space="preserve">  62,57</w:t>
            </w:r>
          </w:p>
        </w:tc>
      </w:tr>
      <w:tr w:rsidR="008B7E58" w:rsidRPr="00E337CB" w:rsidTr="00E337C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 xml:space="preserve">25 - Filtry, dreny, przyrządy do pobierania leku, koreczki dwustronne, zestawy do infuzji dożylnej, łączniki </w:t>
            </w:r>
            <w:proofErr w:type="spellStart"/>
            <w:r w:rsidRPr="00E337CB">
              <w:rPr>
                <w:rFonts w:ascii="Arial Narrow" w:hAnsi="Arial Narrow" w:cs="Arial"/>
                <w:sz w:val="22"/>
                <w:szCs w:val="22"/>
              </w:rPr>
              <w:t>strzykawkowe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E58" w:rsidRPr="00E337CB" w:rsidRDefault="008B7E58" w:rsidP="003C6BE0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E337CB">
              <w:rPr>
                <w:rFonts w:ascii="Arial Narrow" w:hAnsi="Arial Narrow" w:cs="Arial"/>
                <w:b/>
                <w:bCs/>
                <w:sz w:val="22"/>
                <w:szCs w:val="22"/>
              </w:rPr>
              <w:t>Aesculap</w:t>
            </w:r>
            <w:proofErr w:type="spellEnd"/>
            <w:r w:rsidRPr="00E337C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E337CB">
              <w:rPr>
                <w:rFonts w:ascii="Arial Narrow" w:hAnsi="Arial Narrow" w:cs="Arial"/>
                <w:b/>
                <w:bCs/>
                <w:sz w:val="22"/>
                <w:szCs w:val="22"/>
              </w:rPr>
              <w:t>Chifa</w:t>
            </w:r>
            <w:proofErr w:type="spellEnd"/>
            <w:r w:rsidRPr="00E337C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Spółka z ograniczoną odpowiedzialnością</w:t>
            </w:r>
          </w:p>
          <w:p w:rsidR="008B7E58" w:rsidRPr="00E337CB" w:rsidRDefault="008B7E58" w:rsidP="003C6BE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Tysiąclecia 14</w:t>
            </w:r>
          </w:p>
          <w:p w:rsidR="008B7E58" w:rsidRPr="00E337CB" w:rsidRDefault="008B7E58" w:rsidP="003C6BE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64-300 Nowy Tomyśl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2 - Termin dostawy - 25.00</w:t>
            </w:r>
          </w:p>
          <w:p w:rsidR="008B7E58" w:rsidRPr="00E337CB" w:rsidRDefault="008B7E58" w:rsidP="003C6BE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E58" w:rsidRPr="00E337CB" w:rsidRDefault="008B7E58" w:rsidP="003C6BE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37CB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</w:tbl>
    <w:p w:rsidR="00B464D3" w:rsidRDefault="00B464D3" w:rsidP="00967CC9">
      <w:pPr>
        <w:spacing w:before="720" w:after="480" w:line="360" w:lineRule="auto"/>
        <w:ind w:left="5239" w:right="-425" w:firstLine="425"/>
        <w:jc w:val="center"/>
        <w:rPr>
          <w:rFonts w:ascii="Arial Narrow" w:hAnsi="Arial Narrow" w:cs="Arial"/>
          <w:i/>
          <w:sz w:val="22"/>
          <w:szCs w:val="22"/>
        </w:rPr>
      </w:pPr>
      <w:r w:rsidRPr="00E337CB">
        <w:rPr>
          <w:rFonts w:ascii="Arial Narrow" w:hAnsi="Arial Narrow" w:cs="Arial"/>
          <w:i/>
          <w:sz w:val="22"/>
          <w:szCs w:val="22"/>
        </w:rPr>
        <w:t>Zamawiający</w:t>
      </w:r>
    </w:p>
    <w:p w:rsidR="00967CC9" w:rsidRDefault="00967CC9" w:rsidP="00967CC9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Wykonano w 1 egz. na 6 ark.</w:t>
      </w:r>
    </w:p>
    <w:p w:rsidR="00967CC9" w:rsidRDefault="00967CC9" w:rsidP="00967CC9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Egz. 1 – biuro przepustek</w:t>
      </w:r>
    </w:p>
    <w:p w:rsidR="00967CC9" w:rsidRDefault="00967CC9" w:rsidP="00967CC9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 xml:space="preserve">Wyk. Barbara Baranowska – tel. 261 417 364, e-mail: </w:t>
      </w:r>
      <w:hyperlink r:id="rId6" w:history="1">
        <w:r w:rsidRPr="009919D0">
          <w:rPr>
            <w:rStyle w:val="Hipercze"/>
            <w:rFonts w:ascii="Arial Narrow" w:hAnsi="Arial Narrow" w:cs="Arial"/>
            <w:sz w:val="20"/>
            <w:szCs w:val="20"/>
          </w:rPr>
          <w:t>bbaranowska@10wsk.mil.pl</w:t>
        </w:r>
      </w:hyperlink>
    </w:p>
    <w:p w:rsidR="00967CC9" w:rsidRPr="00E337CB" w:rsidRDefault="00967CC9" w:rsidP="00967CC9">
      <w:pPr>
        <w:rPr>
          <w:rFonts w:ascii="Arial Narrow" w:hAnsi="Arial Narrow" w:cs="Arial"/>
          <w:i/>
          <w:sz w:val="22"/>
          <w:szCs w:val="22"/>
        </w:rPr>
      </w:pPr>
      <w:r>
        <w:rPr>
          <w:rFonts w:ascii="Arial Narrow" w:hAnsi="Arial Narrow" w:cs="Arial"/>
          <w:sz w:val="20"/>
          <w:szCs w:val="20"/>
        </w:rPr>
        <w:t>Data: 2024-12-17</w:t>
      </w:r>
    </w:p>
    <w:sectPr w:rsidR="00967CC9" w:rsidRPr="00E337CB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A0F1B" w:rsidRDefault="000A0F1B">
      <w:r>
        <w:separator/>
      </w:r>
    </w:p>
  </w:endnote>
  <w:endnote w:type="continuationSeparator" w:id="1">
    <w:p w:rsidR="000A0F1B" w:rsidRDefault="000A0F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A0F1B" w:rsidRDefault="000A0F1B">
      <w:r>
        <w:separator/>
      </w:r>
    </w:p>
  </w:footnote>
  <w:footnote w:type="continuationSeparator" w:id="1">
    <w:p w:rsidR="000A0F1B" w:rsidRDefault="000A0F1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B7E58"/>
    <w:rsid w:val="00022322"/>
    <w:rsid w:val="00042497"/>
    <w:rsid w:val="000A0F1B"/>
    <w:rsid w:val="000C1E6F"/>
    <w:rsid w:val="000E4E56"/>
    <w:rsid w:val="00104B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B7E58"/>
    <w:rsid w:val="008E5102"/>
    <w:rsid w:val="00915B9E"/>
    <w:rsid w:val="00952256"/>
    <w:rsid w:val="00967BF4"/>
    <w:rsid w:val="00967CC9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337CB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04B5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104B56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04B5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104B5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04B56"/>
  </w:style>
  <w:style w:type="paragraph" w:styleId="Tekstpodstawowy">
    <w:name w:val="Body Text"/>
    <w:basedOn w:val="Normalny"/>
    <w:rsid w:val="00104B56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  <w:style w:type="character" w:styleId="Hipercze">
    <w:name w:val="Hyperlink"/>
    <w:rsid w:val="00967CC9"/>
    <w:rPr>
      <w:color w:val="0563C1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bara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11</Pages>
  <Words>3515</Words>
  <Characters>18847</Characters>
  <Application>Microsoft Office Word</Application>
  <DocSecurity>0</DocSecurity>
  <Lines>157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4</cp:revision>
  <cp:lastPrinted>1601-01-01T00:00:00Z</cp:lastPrinted>
  <dcterms:created xsi:type="dcterms:W3CDTF">2024-12-17T10:09:00Z</dcterms:created>
  <dcterms:modified xsi:type="dcterms:W3CDTF">2024-12-17T10:12:00Z</dcterms:modified>
</cp:coreProperties>
</file>