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A96C7" w14:textId="77777777" w:rsidR="00025386" w:rsidRDefault="00657A47" w:rsidP="001C18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18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D36FBAD" w14:textId="77777777" w:rsidR="00B62AD0" w:rsidRPr="0012157F" w:rsidRDefault="00B62AD0" w:rsidP="001C18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161FC34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57154782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665205D" w14:textId="77777777" w:rsidR="00B62AD0" w:rsidRPr="0012157F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0977D54" w14:textId="77777777" w:rsidR="00B62AD0" w:rsidRPr="0012157F" w:rsidRDefault="00B62AD0" w:rsidP="001C18A8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AFEEC8" w14:textId="77777777" w:rsidR="00B62AD0" w:rsidRPr="00650D6C" w:rsidRDefault="00B62AD0" w:rsidP="001C18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6864BF" w14:textId="77777777" w:rsidR="00B62AD0" w:rsidRPr="0012157F" w:rsidRDefault="00B62AD0" w:rsidP="001C18A8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5EDB10E" w14:textId="77777777" w:rsidR="00B62AD0" w:rsidRDefault="00B62AD0" w:rsidP="001C18A8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2AAE2C5F" w14:textId="77777777" w:rsidR="001C18A8" w:rsidRPr="00B62AD0" w:rsidRDefault="001C18A8" w:rsidP="001C18A8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D0EDE4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E8FA85" w14:textId="77777777" w:rsidR="00053927" w:rsidRPr="00053927" w:rsidRDefault="00053927" w:rsidP="001C18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2DFC17E" w14:textId="77777777" w:rsidR="00053927" w:rsidRPr="00053927" w:rsidRDefault="00053927" w:rsidP="001C18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7346E0" w14:textId="77777777" w:rsidR="001C18A8" w:rsidRDefault="001C18A8"/>
    <w:p w14:paraId="4F861122" w14:textId="6E1F137C" w:rsidR="0071340C" w:rsidRPr="00351467" w:rsidRDefault="0071340C" w:rsidP="003514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r w:rsidRPr="00942F27">
        <w:rPr>
          <w:rFonts w:ascii="Arial" w:eastAsia="Times New Roman" w:hAnsi="Arial" w:cs="Arial"/>
          <w:bCs/>
          <w:sz w:val="24"/>
          <w:szCs w:val="24"/>
          <w:lang w:eastAsia="pl-PL"/>
        </w:rPr>
        <w:t>Oświadczam</w:t>
      </w:r>
      <w:r w:rsidR="00EF3368" w:rsidRPr="00942F2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End w:id="1"/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>z dnia 11 września 2019</w:t>
      </w:r>
      <w:r w:rsidR="00942F27">
        <w:rPr>
          <w:rFonts w:ascii="Arial" w:hAnsi="Arial" w:cs="Arial"/>
          <w:sz w:val="24"/>
          <w:szCs w:val="24"/>
        </w:rPr>
        <w:t xml:space="preserve"> </w:t>
      </w:r>
      <w:r w:rsidR="00EF3368"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="00982A79" w:rsidRPr="00982A79">
        <w:rPr>
          <w:rFonts w:ascii="Arial" w:hAnsi="Arial" w:cs="Arial"/>
          <w:sz w:val="24"/>
          <w:szCs w:val="24"/>
        </w:rPr>
        <w:t>(</w:t>
      </w:r>
      <w:proofErr w:type="spellStart"/>
      <w:r w:rsidR="00982A79" w:rsidRPr="00982A79">
        <w:rPr>
          <w:rFonts w:ascii="Arial" w:hAnsi="Arial" w:cs="Arial"/>
          <w:sz w:val="24"/>
          <w:szCs w:val="24"/>
        </w:rPr>
        <w:t>t.j</w:t>
      </w:r>
      <w:proofErr w:type="spellEnd"/>
      <w:r w:rsidR="00982A79" w:rsidRPr="00982A79">
        <w:rPr>
          <w:rFonts w:ascii="Arial" w:hAnsi="Arial" w:cs="Arial"/>
          <w:sz w:val="24"/>
          <w:szCs w:val="24"/>
        </w:rPr>
        <w:t>. Dz. U. z 202</w:t>
      </w:r>
      <w:r w:rsidR="00906227">
        <w:rPr>
          <w:rFonts w:ascii="Arial" w:hAnsi="Arial" w:cs="Arial"/>
          <w:sz w:val="24"/>
          <w:szCs w:val="24"/>
        </w:rPr>
        <w:t xml:space="preserve">4 </w:t>
      </w:r>
      <w:r w:rsidR="00982A79" w:rsidRPr="00982A79">
        <w:rPr>
          <w:rFonts w:ascii="Arial" w:hAnsi="Arial" w:cs="Arial"/>
          <w:sz w:val="24"/>
          <w:szCs w:val="24"/>
        </w:rPr>
        <w:t>r. poz. 1</w:t>
      </w:r>
      <w:r w:rsidR="00906227">
        <w:rPr>
          <w:rFonts w:ascii="Arial" w:hAnsi="Arial" w:cs="Arial"/>
          <w:sz w:val="24"/>
          <w:szCs w:val="24"/>
        </w:rPr>
        <w:t>320</w:t>
      </w:r>
      <w:r w:rsidR="00982A79" w:rsidRPr="00982A79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835BED">
        <w:rPr>
          <w:rFonts w:ascii="Arial" w:eastAsia="Times New Roman" w:hAnsi="Arial" w:cs="Arial"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bookmarkStart w:id="2" w:name="_Hlk184364291"/>
      <w:r w:rsidR="003514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C0E5B" w:rsidRPr="009C0E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Świadczenie usług projektowych, wsparcia i realizacji w zakresie procesów wdrażanych na platformie </w:t>
      </w:r>
      <w:proofErr w:type="spellStart"/>
      <w:r w:rsidR="009C0E5B" w:rsidRPr="009C0E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Webcon</w:t>
      </w:r>
      <w:proofErr w:type="spellEnd"/>
      <w:r w:rsidR="009C0E5B" w:rsidRPr="009C0E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BPS</w:t>
      </w:r>
      <w:bookmarkEnd w:id="2"/>
      <w:r w:rsidR="00351467">
        <w:rPr>
          <w:rFonts w:ascii="Arial" w:eastAsia="Times New Roman" w:hAnsi="Arial" w:cs="Arial"/>
          <w:sz w:val="24"/>
          <w:szCs w:val="24"/>
          <w:lang w:eastAsia="pl-PL"/>
        </w:rPr>
        <w:t>, z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nak sprawy: 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9C0E5B">
        <w:rPr>
          <w:rFonts w:ascii="Arial" w:eastAsia="Times New Roman" w:hAnsi="Arial" w:cs="Arial"/>
          <w:b/>
          <w:sz w:val="24"/>
          <w:szCs w:val="24"/>
          <w:lang w:eastAsia="pl-PL"/>
        </w:rPr>
        <w:t>10</w:t>
      </w:r>
      <w:r w:rsidR="00351467">
        <w:rPr>
          <w:rFonts w:ascii="Arial" w:eastAsia="Times New Roman" w:hAnsi="Arial" w:cs="Arial"/>
          <w:b/>
          <w:sz w:val="24"/>
          <w:szCs w:val="24"/>
          <w:lang w:eastAsia="pl-PL"/>
        </w:rPr>
        <w:t>8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4792DDB7" w14:textId="77777777" w:rsidR="009C0E5B" w:rsidRPr="0071340C" w:rsidRDefault="009C0E5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54C2704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81A0FE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09F043" w14:textId="77777777" w:rsidR="0071340C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D5318D4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EC325E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B550036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F5FD11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5FA7322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1F9FC9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41EA50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6E87E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D1CCC3" w14:textId="77777777" w:rsidR="00DC652A" w:rsidRPr="0071340C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FA94E60" w14:textId="77777777" w:rsidR="00DC652A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D308455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95160FC" w14:textId="77777777" w:rsidR="0093388F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2026E8C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3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3"/>
    <w:p w14:paraId="1257EA3F" w14:textId="77777777" w:rsidR="00CB29AC" w:rsidRPr="00053927" w:rsidRDefault="00CB29AC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C23041" w14:textId="77777777" w:rsidR="00CB29AC" w:rsidRPr="00053927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C1FE63" w14:textId="77777777" w:rsidR="00830970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A48EE76" w14:textId="77777777" w:rsidR="00E27ABB" w:rsidRPr="00053927" w:rsidRDefault="00830970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55988CE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F0FE2E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A541855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73644C1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7F86BB7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0492FE2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2BEDA3A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EC6B6D6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86132CB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3E663BF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88D7399" w14:textId="77777777" w:rsidR="00053927" w:rsidRPr="008833CF" w:rsidRDefault="00053927" w:rsidP="001C18A8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5863197E" w14:textId="77777777" w:rsidR="00E27ABB" w:rsidRPr="00EC10EE" w:rsidRDefault="00E27AB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38675" w14:textId="77777777" w:rsidR="00F82FCD" w:rsidRDefault="00F82FCD" w:rsidP="00025386">
      <w:pPr>
        <w:spacing w:after="0" w:line="240" w:lineRule="auto"/>
      </w:pPr>
      <w:r>
        <w:separator/>
      </w:r>
    </w:p>
  </w:endnote>
  <w:endnote w:type="continuationSeparator" w:id="0">
    <w:p w14:paraId="1CD984CD" w14:textId="77777777" w:rsidR="00F82FCD" w:rsidRDefault="00F82F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C2262" w14:textId="77777777" w:rsidR="00982A79" w:rsidRDefault="00982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89A20" w14:textId="16B5353E" w:rsidR="00025386" w:rsidRDefault="008E79A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3095B8D" wp14:editId="6C8A74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069A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A9D86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449E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0722" w14:textId="77777777" w:rsidR="00982A79" w:rsidRDefault="00982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834A2" w14:textId="77777777" w:rsidR="00F82FCD" w:rsidRDefault="00F82FCD" w:rsidP="00025386">
      <w:pPr>
        <w:spacing w:after="0" w:line="240" w:lineRule="auto"/>
      </w:pPr>
      <w:r>
        <w:separator/>
      </w:r>
    </w:p>
  </w:footnote>
  <w:footnote w:type="continuationSeparator" w:id="0">
    <w:p w14:paraId="4355AA09" w14:textId="77777777" w:rsidR="00F82FCD" w:rsidRDefault="00F82F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DDD26" w14:textId="77777777" w:rsidR="00982A79" w:rsidRDefault="0098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2C2E" w14:textId="77777777" w:rsidR="00982A79" w:rsidRDefault="00982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4FB82" w14:textId="77777777" w:rsidR="00982A79" w:rsidRDefault="00982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75A"/>
    <w:rsid w:val="00025386"/>
    <w:rsid w:val="000423B9"/>
    <w:rsid w:val="00053927"/>
    <w:rsid w:val="00066C44"/>
    <w:rsid w:val="00071D4C"/>
    <w:rsid w:val="00084786"/>
    <w:rsid w:val="000E33A4"/>
    <w:rsid w:val="0016158F"/>
    <w:rsid w:val="001C18A8"/>
    <w:rsid w:val="001C2314"/>
    <w:rsid w:val="00213980"/>
    <w:rsid w:val="0026573D"/>
    <w:rsid w:val="00351467"/>
    <w:rsid w:val="004374F2"/>
    <w:rsid w:val="00460705"/>
    <w:rsid w:val="00485239"/>
    <w:rsid w:val="004E27D7"/>
    <w:rsid w:val="0055145C"/>
    <w:rsid w:val="005624D8"/>
    <w:rsid w:val="00620476"/>
    <w:rsid w:val="00657A47"/>
    <w:rsid w:val="006A3606"/>
    <w:rsid w:val="0071340C"/>
    <w:rsid w:val="00745A44"/>
    <w:rsid w:val="007666D6"/>
    <w:rsid w:val="007D6755"/>
    <w:rsid w:val="00812D5D"/>
    <w:rsid w:val="00824D73"/>
    <w:rsid w:val="00830970"/>
    <w:rsid w:val="00835BED"/>
    <w:rsid w:val="00840463"/>
    <w:rsid w:val="008833CF"/>
    <w:rsid w:val="008B797E"/>
    <w:rsid w:val="008E79A7"/>
    <w:rsid w:val="008F2498"/>
    <w:rsid w:val="008F2F60"/>
    <w:rsid w:val="00906227"/>
    <w:rsid w:val="0093388F"/>
    <w:rsid w:val="00942F27"/>
    <w:rsid w:val="00982A79"/>
    <w:rsid w:val="009C0E5B"/>
    <w:rsid w:val="00A56A6F"/>
    <w:rsid w:val="00A87380"/>
    <w:rsid w:val="00AF4E90"/>
    <w:rsid w:val="00AF7375"/>
    <w:rsid w:val="00B62AD0"/>
    <w:rsid w:val="00B77707"/>
    <w:rsid w:val="00BE3BCE"/>
    <w:rsid w:val="00C56882"/>
    <w:rsid w:val="00CA759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3AE"/>
    <w:rsid w:val="00EC10EE"/>
    <w:rsid w:val="00EF3368"/>
    <w:rsid w:val="00F334B4"/>
    <w:rsid w:val="00F82FCD"/>
    <w:rsid w:val="00FB7BA7"/>
    <w:rsid w:val="00F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67E45"/>
  <w15:chartTrackingRefBased/>
  <w15:docId w15:val="{0BEF90D8-75E5-42FD-8855-01ECAE68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11</cp:revision>
  <cp:lastPrinted>2023-11-09T08:14:00Z</cp:lastPrinted>
  <dcterms:created xsi:type="dcterms:W3CDTF">2024-09-18T11:12:00Z</dcterms:created>
  <dcterms:modified xsi:type="dcterms:W3CDTF">2024-12-06T11:21:00Z</dcterms:modified>
</cp:coreProperties>
</file>