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7BA7A8" w14:textId="77777777" w:rsidR="00B639E0" w:rsidRDefault="00B639E0" w:rsidP="00B639E0">
      <w:pPr>
        <w:pStyle w:val="Nagwek4"/>
        <w:rPr>
          <w:bCs/>
          <w:i w:val="0"/>
          <w:szCs w:val="24"/>
        </w:rPr>
      </w:pPr>
      <w:r w:rsidRPr="00015A88">
        <w:rPr>
          <w:bCs/>
          <w:i w:val="0"/>
          <w:szCs w:val="24"/>
        </w:rPr>
        <w:t>Załącznik nr</w:t>
      </w:r>
      <w:r w:rsidRPr="00015A88">
        <w:rPr>
          <w:b/>
          <w:bCs/>
          <w:i w:val="0"/>
          <w:szCs w:val="24"/>
        </w:rPr>
        <w:t xml:space="preserve"> </w:t>
      </w:r>
      <w:r w:rsidR="00E8419D" w:rsidRPr="00015A88">
        <w:rPr>
          <w:bCs/>
          <w:i w:val="0"/>
          <w:szCs w:val="24"/>
        </w:rPr>
        <w:t>2</w:t>
      </w:r>
      <w:r w:rsidR="008D0201">
        <w:rPr>
          <w:bCs/>
          <w:i w:val="0"/>
          <w:szCs w:val="24"/>
        </w:rPr>
        <w:t xml:space="preserve"> do SWZ</w:t>
      </w:r>
    </w:p>
    <w:p w14:paraId="64DBB145" w14:textId="266E26D7" w:rsidR="008D0201" w:rsidRPr="008D0201" w:rsidRDefault="008D0201" w:rsidP="008D0201">
      <w:pPr>
        <w:rPr>
          <w:rFonts w:ascii="Times New Roman" w:hAnsi="Times New Roman" w:cs="Times New Roman"/>
        </w:rPr>
      </w:pPr>
      <w:r w:rsidRPr="008D0201">
        <w:rPr>
          <w:rFonts w:ascii="Times New Roman" w:hAnsi="Times New Roman" w:cs="Times New Roman"/>
        </w:rPr>
        <w:t>Znak sprawy : KA-2/</w:t>
      </w:r>
      <w:r w:rsidR="00700F31">
        <w:rPr>
          <w:rFonts w:ascii="Times New Roman" w:hAnsi="Times New Roman" w:cs="Times New Roman"/>
        </w:rPr>
        <w:t>108</w:t>
      </w:r>
      <w:r w:rsidRPr="008D0201">
        <w:rPr>
          <w:rFonts w:ascii="Times New Roman" w:hAnsi="Times New Roman" w:cs="Times New Roman"/>
        </w:rPr>
        <w:t>/202</w:t>
      </w:r>
      <w:r w:rsidR="00500291">
        <w:rPr>
          <w:rFonts w:ascii="Times New Roman" w:hAnsi="Times New Roman" w:cs="Times New Roman"/>
        </w:rPr>
        <w:t>4</w:t>
      </w:r>
    </w:p>
    <w:p w14:paraId="5B2C8AB8" w14:textId="77777777" w:rsidR="00B04206" w:rsidRPr="00015A88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6D288D6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5D86B55" w14:textId="77777777" w:rsidR="00E616D4" w:rsidRPr="00015A88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3A9A83CE" w14:textId="77777777" w:rsidR="00EF47EE" w:rsidRPr="00015A88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015A88">
        <w:rPr>
          <w:rFonts w:ascii="Times New Roman" w:hAnsi="Times New Roman" w:cs="Times New Roman"/>
          <w:sz w:val="24"/>
        </w:rPr>
        <w:t>OFERTA</w:t>
      </w:r>
    </w:p>
    <w:p w14:paraId="54BF4D34" w14:textId="77777777" w:rsidR="00EF47EE" w:rsidRPr="00015A88" w:rsidRDefault="00EF47EE" w:rsidP="00EF47EE">
      <w:pPr>
        <w:rPr>
          <w:rFonts w:ascii="Times New Roman" w:hAnsi="Times New Roman" w:cs="Times New Roman"/>
        </w:rPr>
      </w:pPr>
    </w:p>
    <w:p w14:paraId="4A0195C9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Nazwa</w:t>
      </w:r>
      <w:r w:rsidR="00D2448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</w:t>
      </w:r>
      <w:r w:rsidR="00D24480" w:rsidRPr="00015A88">
        <w:rPr>
          <w:rFonts w:ascii="Times New Roman" w:hAnsi="Times New Roman" w:cs="Times New Roman"/>
        </w:rPr>
        <w:t>(</w:t>
      </w:r>
      <w:r w:rsidRPr="00015A88">
        <w:rPr>
          <w:rFonts w:ascii="Times New Roman" w:hAnsi="Times New Roman" w:cs="Times New Roman"/>
        </w:rPr>
        <w:t>Wykonawcy lub Wykonawców w przypadku oferty wspólnej</w:t>
      </w:r>
      <w:r w:rsidR="00D24480" w:rsidRPr="00015A88">
        <w:rPr>
          <w:rFonts w:ascii="Times New Roman" w:hAnsi="Times New Roman" w:cs="Times New Roman"/>
        </w:rPr>
        <w:t>)</w:t>
      </w:r>
      <w:r w:rsidR="00815C90" w:rsidRPr="00015A88">
        <w:rPr>
          <w:rStyle w:val="Odwoanieprzypisudolnego"/>
          <w:rFonts w:ascii="Times New Roman" w:hAnsi="Times New Roman" w:cs="Times New Roman"/>
        </w:rPr>
        <w:footnoteReference w:id="1"/>
      </w:r>
      <w:r w:rsidRPr="00015A88">
        <w:rPr>
          <w:rFonts w:ascii="Times New Roman" w:hAnsi="Times New Roman" w:cs="Times New Roman"/>
        </w:rPr>
        <w:t>:</w:t>
      </w:r>
    </w:p>
    <w:p w14:paraId="39DC2E51" w14:textId="77777777" w:rsidR="00902B46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15A88">
        <w:rPr>
          <w:rFonts w:ascii="Times New Roman" w:hAnsi="Times New Roman" w:cs="Times New Roman"/>
        </w:rPr>
        <w:t>.............................</w:t>
      </w:r>
    </w:p>
    <w:p w14:paraId="4EE99B4A" w14:textId="77777777" w:rsidR="00B639E0" w:rsidRPr="00015A88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Adres: ul. .....................</w:t>
      </w:r>
      <w:r w:rsidR="00B639E0" w:rsidRPr="00015A88">
        <w:rPr>
          <w:rFonts w:ascii="Times New Roman" w:hAnsi="Times New Roman" w:cs="Times New Roman"/>
        </w:rPr>
        <w:t>...............</w:t>
      </w:r>
      <w:r w:rsidRPr="00015A88">
        <w:rPr>
          <w:rFonts w:ascii="Times New Roman" w:hAnsi="Times New Roman" w:cs="Times New Roman"/>
        </w:rPr>
        <w:t>.............kod pocztowy</w:t>
      </w:r>
      <w:r w:rsidR="00A23458" w:rsidRPr="00015A88">
        <w:rPr>
          <w:rFonts w:ascii="Times New Roman" w:hAnsi="Times New Roman" w:cs="Times New Roman"/>
        </w:rPr>
        <w:t>:</w:t>
      </w:r>
      <w:r w:rsidR="00B639E0" w:rsidRPr="00015A88">
        <w:rPr>
          <w:rFonts w:ascii="Times New Roman" w:hAnsi="Times New Roman" w:cs="Times New Roman"/>
        </w:rPr>
        <w:t>……………………</w:t>
      </w:r>
    </w:p>
    <w:p w14:paraId="72F732C2" w14:textId="77777777" w:rsidR="00902B46" w:rsidRPr="00015A88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m</w:t>
      </w:r>
      <w:r w:rsidR="00902B46" w:rsidRPr="00015A88">
        <w:rPr>
          <w:rFonts w:ascii="Times New Roman" w:hAnsi="Times New Roman" w:cs="Times New Roman"/>
        </w:rPr>
        <w:t>iasto</w:t>
      </w:r>
      <w:r w:rsidRPr="00015A88">
        <w:rPr>
          <w:rFonts w:ascii="Times New Roman" w:hAnsi="Times New Roman" w:cs="Times New Roman"/>
        </w:rPr>
        <w:t>:     ................................................</w:t>
      </w:r>
      <w:r w:rsidR="00902B46" w:rsidRPr="00015A88">
        <w:rPr>
          <w:rFonts w:ascii="Times New Roman" w:hAnsi="Times New Roman" w:cs="Times New Roman"/>
        </w:rPr>
        <w:t>województwo: ……………………..</w:t>
      </w:r>
    </w:p>
    <w:p w14:paraId="10632441" w14:textId="77777777" w:rsidR="001B5227" w:rsidRPr="00015A88" w:rsidRDefault="001B5227" w:rsidP="001B5227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 xml:space="preserve">Osoba do kontaktu: ..............................................................         </w:t>
      </w:r>
    </w:p>
    <w:p w14:paraId="46729B1E" w14:textId="77777777" w:rsidR="00B12D3B" w:rsidRPr="00015A88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tel.</w:t>
      </w:r>
      <w:r w:rsidR="001B5227" w:rsidRPr="00015A88">
        <w:rPr>
          <w:rFonts w:ascii="Times New Roman" w:hAnsi="Times New Roman" w:cs="Times New Roman"/>
        </w:rPr>
        <w:t>/fax</w:t>
      </w:r>
      <w:r w:rsidR="00B639E0" w:rsidRPr="00015A88">
        <w:rPr>
          <w:rFonts w:ascii="Times New Roman" w:hAnsi="Times New Roman" w:cs="Times New Roman"/>
        </w:rPr>
        <w:t>:</w:t>
      </w:r>
      <w:r w:rsidRPr="00015A88">
        <w:rPr>
          <w:rFonts w:ascii="Times New Roman" w:hAnsi="Times New Roman" w:cs="Times New Roman"/>
        </w:rPr>
        <w:t xml:space="preserve"> 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</w:t>
      </w:r>
      <w:r w:rsidR="00B639E0"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>.....</w:t>
      </w:r>
      <w:r w:rsidR="00B639E0" w:rsidRPr="00015A88">
        <w:rPr>
          <w:rFonts w:ascii="Times New Roman" w:hAnsi="Times New Roman" w:cs="Times New Roman"/>
        </w:rPr>
        <w:t>.</w:t>
      </w:r>
      <w:r w:rsidRPr="00015A88">
        <w:rPr>
          <w:rFonts w:ascii="Times New Roman" w:hAnsi="Times New Roman" w:cs="Times New Roman"/>
        </w:rPr>
        <w:t>..</w:t>
      </w:r>
      <w:r w:rsidR="00B12D3B" w:rsidRPr="00015A88">
        <w:rPr>
          <w:rFonts w:ascii="Times New Roman" w:hAnsi="Times New Roman" w:cs="Times New Roman"/>
        </w:rPr>
        <w:t>.............................</w:t>
      </w:r>
      <w:r w:rsidRPr="00015A88">
        <w:rPr>
          <w:rFonts w:ascii="Times New Roman" w:hAnsi="Times New Roman" w:cs="Times New Roman"/>
        </w:rPr>
        <w:t>.........</w:t>
      </w:r>
      <w:r w:rsidR="00B639E0" w:rsidRPr="00015A88">
        <w:rPr>
          <w:rFonts w:ascii="Times New Roman" w:hAnsi="Times New Roman" w:cs="Times New Roman"/>
        </w:rPr>
        <w:t>..</w:t>
      </w:r>
      <w:r w:rsidRPr="00015A88">
        <w:rPr>
          <w:rFonts w:ascii="Times New Roman" w:hAnsi="Times New Roman" w:cs="Times New Roman"/>
        </w:rPr>
        <w:t>....</w:t>
      </w:r>
      <w:r w:rsidR="00B12D3B" w:rsidRPr="00015A88">
        <w:rPr>
          <w:rFonts w:ascii="Times New Roman" w:hAnsi="Times New Roman" w:cs="Times New Roman"/>
        </w:rPr>
        <w:t xml:space="preserve">         </w:t>
      </w:r>
    </w:p>
    <w:p w14:paraId="35B5AF02" w14:textId="77777777" w:rsidR="00902B46" w:rsidRPr="00015A88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015A88">
        <w:rPr>
          <w:rFonts w:ascii="Times New Roman" w:hAnsi="Times New Roman" w:cs="Times New Roman"/>
        </w:rPr>
        <w:t>e-mail: ...........</w:t>
      </w:r>
      <w:r w:rsidR="00B12D3B" w:rsidRPr="00015A88">
        <w:rPr>
          <w:rFonts w:ascii="Times New Roman" w:hAnsi="Times New Roman" w:cs="Times New Roman"/>
        </w:rPr>
        <w:t>.......</w:t>
      </w:r>
      <w:r w:rsidRPr="00015A88">
        <w:rPr>
          <w:rFonts w:ascii="Times New Roman" w:hAnsi="Times New Roman" w:cs="Times New Roman"/>
        </w:rPr>
        <w:t>.....................................</w:t>
      </w:r>
      <w:r w:rsidR="00902B46" w:rsidRPr="00015A88">
        <w:rPr>
          <w:rFonts w:ascii="Times New Roman" w:hAnsi="Times New Roman" w:cs="Times New Roman"/>
        </w:rPr>
        <w:t>na który zamawiający ma przesyłać korespondencję</w:t>
      </w:r>
    </w:p>
    <w:p w14:paraId="1607A2CA" w14:textId="77777777" w:rsidR="00902B46" w:rsidRPr="00015A88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015A88">
        <w:rPr>
          <w:rFonts w:ascii="Times New Roman" w:eastAsia="MS Mincho" w:hAnsi="Times New Roman" w:cs="Times New Roman"/>
        </w:rPr>
        <w:t>NIP: ..............................................., REGON: ..................................</w:t>
      </w:r>
    </w:p>
    <w:p w14:paraId="3DFCE8AA" w14:textId="77777777" w:rsidR="00B639E0" w:rsidRPr="00015A88" w:rsidRDefault="00B639E0">
      <w:pPr>
        <w:ind w:left="567"/>
        <w:jc w:val="both"/>
        <w:rPr>
          <w:rFonts w:ascii="Times New Roman" w:hAnsi="Times New Roman" w:cs="Times New Roman"/>
        </w:rPr>
      </w:pPr>
    </w:p>
    <w:p w14:paraId="2A768DF6" w14:textId="77777777" w:rsidR="001B5227" w:rsidRPr="00015A88" w:rsidRDefault="002D6B17" w:rsidP="00BA65A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015A88">
        <w:rPr>
          <w:sz w:val="24"/>
          <w:szCs w:val="24"/>
        </w:rPr>
        <w:t xml:space="preserve">W odpowiedzi na ogłoszenie </w:t>
      </w:r>
      <w:r w:rsidR="00B04206" w:rsidRPr="00015A88">
        <w:rPr>
          <w:sz w:val="24"/>
          <w:szCs w:val="24"/>
        </w:rPr>
        <w:t>do postępowania prowadzonego w trybie</w:t>
      </w:r>
      <w:r w:rsidR="00930F5C" w:rsidRPr="00015A88">
        <w:rPr>
          <w:sz w:val="24"/>
          <w:szCs w:val="24"/>
        </w:rPr>
        <w:t xml:space="preserve"> </w:t>
      </w:r>
      <w:r w:rsidR="00CF5ACC" w:rsidRPr="00015A88">
        <w:rPr>
          <w:sz w:val="24"/>
          <w:szCs w:val="24"/>
        </w:rPr>
        <w:t>podstawowy</w:t>
      </w:r>
      <w:r w:rsidR="003F5FEC" w:rsidRPr="00015A88">
        <w:rPr>
          <w:sz w:val="24"/>
          <w:szCs w:val="24"/>
        </w:rPr>
        <w:t>m</w:t>
      </w:r>
      <w:r w:rsidR="00015A88">
        <w:rPr>
          <w:sz w:val="24"/>
          <w:szCs w:val="24"/>
        </w:rPr>
        <w:t xml:space="preserve"> </w:t>
      </w:r>
      <w:r w:rsidR="00040674" w:rsidRPr="00015A88">
        <w:rPr>
          <w:sz w:val="24"/>
          <w:szCs w:val="24"/>
        </w:rPr>
        <w:t xml:space="preserve"> </w:t>
      </w:r>
      <w:r w:rsidR="00B639E0" w:rsidRPr="00015A88">
        <w:rPr>
          <w:sz w:val="24"/>
          <w:szCs w:val="24"/>
        </w:rPr>
        <w:t>pn.</w:t>
      </w:r>
      <w:r w:rsidR="00B04206" w:rsidRPr="00015A88">
        <w:rPr>
          <w:sz w:val="24"/>
          <w:szCs w:val="24"/>
        </w:rPr>
        <w:t>:</w:t>
      </w:r>
    </w:p>
    <w:p w14:paraId="2130E5CB" w14:textId="12D6A381" w:rsidR="001B5227" w:rsidRPr="00015A88" w:rsidRDefault="00354E17" w:rsidP="001B5227">
      <w:pPr>
        <w:jc w:val="both"/>
        <w:rPr>
          <w:rFonts w:ascii="Times New Roman" w:hAnsi="Times New Roman" w:cs="Times New Roman"/>
          <w:b/>
        </w:rPr>
      </w:pPr>
      <w:bookmarkStart w:id="0" w:name="_Hlk184364291"/>
      <w:bookmarkStart w:id="1" w:name="_Hlk88203243"/>
      <w:r w:rsidRPr="00354E17">
        <w:rPr>
          <w:rFonts w:ascii="Times New Roman" w:hAnsi="Times New Roman" w:cs="Times New Roman"/>
          <w:b/>
          <w:bCs/>
        </w:rPr>
        <w:t xml:space="preserve">Świadczenie usług projektowych, wsparcia i realizacji w zakresie procesów wdrażanych na platformie </w:t>
      </w:r>
      <w:proofErr w:type="spellStart"/>
      <w:r w:rsidRPr="00354E17">
        <w:rPr>
          <w:rFonts w:ascii="Times New Roman" w:hAnsi="Times New Roman" w:cs="Times New Roman"/>
          <w:b/>
          <w:bCs/>
        </w:rPr>
        <w:t>Webcon</w:t>
      </w:r>
      <w:proofErr w:type="spellEnd"/>
      <w:r w:rsidRPr="00354E17">
        <w:rPr>
          <w:rFonts w:ascii="Times New Roman" w:hAnsi="Times New Roman" w:cs="Times New Roman"/>
          <w:b/>
          <w:bCs/>
        </w:rPr>
        <w:t xml:space="preserve"> BPS</w:t>
      </w:r>
      <w:bookmarkEnd w:id="0"/>
      <w:r w:rsidR="00015A88">
        <w:rPr>
          <w:rFonts w:ascii="Times New Roman" w:hAnsi="Times New Roman" w:cs="Times New Roman"/>
          <w:b/>
        </w:rPr>
        <w:t>:</w:t>
      </w:r>
    </w:p>
    <w:p w14:paraId="6BEC64E6" w14:textId="1F12BC57" w:rsidR="001B5227" w:rsidRDefault="001B5227" w:rsidP="001B5227">
      <w:pPr>
        <w:jc w:val="both"/>
        <w:rPr>
          <w:rFonts w:ascii="Times New Roman" w:hAnsi="Times New Roman" w:cs="Times New Roman"/>
          <w:b/>
        </w:rPr>
      </w:pPr>
    </w:p>
    <w:p w14:paraId="2CD02029" w14:textId="77777777" w:rsidR="001540AC" w:rsidRPr="00015A88" w:rsidRDefault="001540AC" w:rsidP="001B5227">
      <w:pPr>
        <w:jc w:val="both"/>
        <w:rPr>
          <w:rFonts w:ascii="Times New Roman" w:hAnsi="Times New Roman" w:cs="Times New Roman"/>
          <w:b/>
        </w:rPr>
      </w:pPr>
    </w:p>
    <w:bookmarkEnd w:id="1"/>
    <w:p w14:paraId="70A9E8F0" w14:textId="77777777" w:rsidR="00801A1B" w:rsidRPr="002B5F83" w:rsidRDefault="00801A1B" w:rsidP="00801A1B">
      <w:pPr>
        <w:jc w:val="center"/>
        <w:rPr>
          <w:rFonts w:ascii="Times New Roman" w:hAnsi="Times New Roman" w:cs="Times New Roman"/>
          <w:b/>
        </w:rPr>
      </w:pPr>
      <w:r w:rsidRPr="002B5F83">
        <w:rPr>
          <w:rFonts w:ascii="Times New Roman" w:hAnsi="Times New Roman" w:cs="Times New Roman"/>
          <w:b/>
        </w:rPr>
        <w:t>Cena (c)</w:t>
      </w:r>
    </w:p>
    <w:p w14:paraId="44516F8B" w14:textId="77777777" w:rsidR="00E30316" w:rsidRPr="002B5F83" w:rsidRDefault="00E30316" w:rsidP="00E30316">
      <w:pPr>
        <w:jc w:val="center"/>
        <w:rPr>
          <w:rFonts w:ascii="Times New Roman" w:hAnsi="Times New Roman" w:cs="Times New Roman"/>
        </w:rPr>
      </w:pPr>
      <w:bookmarkStart w:id="2" w:name="_Hlk156378240"/>
      <w:r w:rsidRPr="002B5F83">
        <w:rPr>
          <w:rFonts w:ascii="Times New Roman" w:hAnsi="Times New Roman" w:cs="Times New Roman"/>
        </w:rPr>
        <w:t>(kryterium oceny ofert)</w:t>
      </w:r>
    </w:p>
    <w:bookmarkEnd w:id="2"/>
    <w:p w14:paraId="0A35501B" w14:textId="38DDE35C" w:rsidR="00E30316" w:rsidRDefault="00E30316" w:rsidP="00801A1B">
      <w:pPr>
        <w:jc w:val="both"/>
        <w:rPr>
          <w:rFonts w:ascii="Times New Roman" w:hAnsi="Times New Roman" w:cs="Times New Roman"/>
        </w:rPr>
      </w:pPr>
    </w:p>
    <w:tbl>
      <w:tblPr>
        <w:tblW w:w="494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1985"/>
        <w:gridCol w:w="1698"/>
        <w:gridCol w:w="2302"/>
      </w:tblGrid>
      <w:tr w:rsidR="00231D60" w:rsidRPr="00922E60" w14:paraId="0A9F65F7" w14:textId="77777777" w:rsidTr="00231D60">
        <w:trPr>
          <w:trHeight w:val="845"/>
        </w:trPr>
        <w:tc>
          <w:tcPr>
            <w:tcW w:w="1659" w:type="pct"/>
            <w:shd w:val="clear" w:color="auto" w:fill="B4C6E7"/>
            <w:vAlign w:val="center"/>
          </w:tcPr>
          <w:p w14:paraId="2ACC98ED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Nazwa</w:t>
            </w:r>
          </w:p>
        </w:tc>
        <w:tc>
          <w:tcPr>
            <w:tcW w:w="1108" w:type="pct"/>
            <w:shd w:val="clear" w:color="auto" w:fill="B4C6E7"/>
            <w:vAlign w:val="center"/>
          </w:tcPr>
          <w:p w14:paraId="061391AB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 xml:space="preserve">Cena brutto </w:t>
            </w:r>
          </w:p>
          <w:p w14:paraId="37C8113B" w14:textId="16474724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 xml:space="preserve">za </w:t>
            </w:r>
            <w:r w:rsidR="00D04E04">
              <w:rPr>
                <w:sz w:val="20"/>
                <w:szCs w:val="20"/>
              </w:rPr>
              <w:t>jedną roboczogodzinę</w:t>
            </w:r>
          </w:p>
          <w:p w14:paraId="1149E28C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(PLN)</w:t>
            </w:r>
          </w:p>
          <w:p w14:paraId="5A84CDBB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(1)</w:t>
            </w:r>
          </w:p>
        </w:tc>
        <w:tc>
          <w:tcPr>
            <w:tcW w:w="948" w:type="pct"/>
            <w:shd w:val="clear" w:color="auto" w:fill="B4C6E7"/>
            <w:vAlign w:val="center"/>
          </w:tcPr>
          <w:p w14:paraId="33D5539B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Liczba jednostek</w:t>
            </w:r>
          </w:p>
          <w:p w14:paraId="19F51E87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(2)</w:t>
            </w:r>
          </w:p>
        </w:tc>
        <w:tc>
          <w:tcPr>
            <w:tcW w:w="1285" w:type="pct"/>
            <w:shd w:val="clear" w:color="auto" w:fill="B4C6E7"/>
            <w:vAlign w:val="center"/>
          </w:tcPr>
          <w:p w14:paraId="6BA0E3E0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Cena łączna brutto (PLN)</w:t>
            </w:r>
          </w:p>
          <w:p w14:paraId="1653097B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(1)*(2)</w:t>
            </w:r>
          </w:p>
        </w:tc>
      </w:tr>
      <w:tr w:rsidR="00231D60" w:rsidRPr="00922E60" w14:paraId="4901ADF3" w14:textId="77777777" w:rsidTr="00231D60">
        <w:trPr>
          <w:trHeight w:val="1075"/>
        </w:trPr>
        <w:tc>
          <w:tcPr>
            <w:tcW w:w="1659" w:type="pct"/>
            <w:shd w:val="clear" w:color="auto" w:fill="auto"/>
            <w:vAlign w:val="center"/>
          </w:tcPr>
          <w:p w14:paraId="21057C73" w14:textId="2D3D714D" w:rsidR="00231D60" w:rsidRPr="00D04E04" w:rsidRDefault="00D04E04" w:rsidP="00BD7F56">
            <w:pPr>
              <w:jc w:val="center"/>
              <w:rPr>
                <w:sz w:val="20"/>
                <w:szCs w:val="20"/>
              </w:rPr>
            </w:pPr>
            <w:r w:rsidRPr="00D04E04">
              <w:rPr>
                <w:color w:val="000000" w:themeColor="text1"/>
                <w:sz w:val="20"/>
                <w:szCs w:val="20"/>
              </w:rPr>
              <w:t xml:space="preserve">świadczenie usług projektowych, serwisowych, wsparcia i realizacji w zakresie procesów wdrażanych na platformie </w:t>
            </w:r>
            <w:proofErr w:type="spellStart"/>
            <w:r w:rsidRPr="00D04E04">
              <w:rPr>
                <w:color w:val="000000" w:themeColor="text1"/>
                <w:sz w:val="20"/>
                <w:szCs w:val="20"/>
              </w:rPr>
              <w:t>Webcon</w:t>
            </w:r>
            <w:proofErr w:type="spellEnd"/>
            <w:r w:rsidRPr="00D04E04">
              <w:rPr>
                <w:color w:val="000000" w:themeColor="text1"/>
                <w:sz w:val="20"/>
                <w:szCs w:val="20"/>
              </w:rPr>
              <w:t xml:space="preserve"> BPS wraz z dodatkowymi pracami rozwojowymi</w:t>
            </w:r>
          </w:p>
        </w:tc>
        <w:tc>
          <w:tcPr>
            <w:tcW w:w="1108" w:type="pct"/>
            <w:shd w:val="clear" w:color="auto" w:fill="auto"/>
            <w:vAlign w:val="center"/>
          </w:tcPr>
          <w:p w14:paraId="6A841B78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……………………</w:t>
            </w:r>
          </w:p>
          <w:p w14:paraId="691EC6AC" w14:textId="4AE1B5E1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cena za</w:t>
            </w:r>
            <w:r w:rsidR="00D04E04">
              <w:rPr>
                <w:sz w:val="20"/>
                <w:szCs w:val="20"/>
              </w:rPr>
              <w:t xml:space="preserve"> jedną</w:t>
            </w:r>
            <w:bookmarkStart w:id="3" w:name="_GoBack"/>
            <w:bookmarkEnd w:id="3"/>
            <w:r w:rsidRPr="00922E60">
              <w:rPr>
                <w:sz w:val="20"/>
                <w:szCs w:val="20"/>
              </w:rPr>
              <w:t xml:space="preserve"> roboczogodzinę</w:t>
            </w:r>
          </w:p>
        </w:tc>
        <w:tc>
          <w:tcPr>
            <w:tcW w:w="948" w:type="pct"/>
            <w:shd w:val="clear" w:color="auto" w:fill="auto"/>
            <w:vAlign w:val="center"/>
          </w:tcPr>
          <w:p w14:paraId="5CB8ACE5" w14:textId="584F457A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2500</w:t>
            </w:r>
          </w:p>
          <w:p w14:paraId="33CDA30F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(roboczogodzin)</w:t>
            </w:r>
          </w:p>
        </w:tc>
        <w:tc>
          <w:tcPr>
            <w:tcW w:w="1285" w:type="pct"/>
            <w:shd w:val="clear" w:color="auto" w:fill="auto"/>
            <w:vAlign w:val="center"/>
          </w:tcPr>
          <w:p w14:paraId="72F5566E" w14:textId="77777777" w:rsidR="00231D60" w:rsidRPr="00922E60" w:rsidRDefault="00231D60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sz w:val="20"/>
                <w:szCs w:val="20"/>
              </w:rPr>
              <w:t>…………………</w:t>
            </w:r>
          </w:p>
        </w:tc>
      </w:tr>
      <w:tr w:rsidR="00E30316" w:rsidRPr="00922E60" w14:paraId="2C9462B1" w14:textId="77777777" w:rsidTr="00E30316">
        <w:trPr>
          <w:trHeight w:val="1075"/>
        </w:trPr>
        <w:tc>
          <w:tcPr>
            <w:tcW w:w="3715" w:type="pct"/>
            <w:gridSpan w:val="3"/>
            <w:shd w:val="clear" w:color="auto" w:fill="auto"/>
            <w:vAlign w:val="center"/>
          </w:tcPr>
          <w:p w14:paraId="512D642B" w14:textId="1FA60421" w:rsidR="00E30316" w:rsidRPr="00922E60" w:rsidRDefault="00E30316" w:rsidP="00BD7F56">
            <w:pPr>
              <w:jc w:val="center"/>
              <w:rPr>
                <w:sz w:val="20"/>
                <w:szCs w:val="20"/>
              </w:rPr>
            </w:pPr>
            <w:r w:rsidRPr="00922E60">
              <w:rPr>
                <w:b/>
                <w:sz w:val="20"/>
                <w:szCs w:val="20"/>
              </w:rPr>
              <w:t>ŁĄCZNA CENA OFERTY BRUTTO</w:t>
            </w:r>
          </w:p>
        </w:tc>
        <w:tc>
          <w:tcPr>
            <w:tcW w:w="1285" w:type="pct"/>
            <w:shd w:val="clear" w:color="auto" w:fill="auto"/>
            <w:vAlign w:val="center"/>
          </w:tcPr>
          <w:p w14:paraId="5568B27E" w14:textId="20BECF98" w:rsidR="00E30316" w:rsidRPr="00922E60" w:rsidRDefault="00E30316" w:rsidP="00BD7F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</w:t>
            </w:r>
          </w:p>
        </w:tc>
      </w:tr>
    </w:tbl>
    <w:p w14:paraId="234EE0BB" w14:textId="785070E7" w:rsidR="00015A88" w:rsidRDefault="00015A88" w:rsidP="00015A88">
      <w:pPr>
        <w:jc w:val="both"/>
        <w:rPr>
          <w:rFonts w:ascii="Times New Roman" w:hAnsi="Times New Roman" w:cs="Times New Roman"/>
        </w:rPr>
      </w:pPr>
    </w:p>
    <w:p w14:paraId="41084128" w14:textId="3C42C852" w:rsidR="0095198D" w:rsidRDefault="0095198D" w:rsidP="00015A88">
      <w:pPr>
        <w:jc w:val="both"/>
        <w:rPr>
          <w:rFonts w:ascii="Times New Roman" w:hAnsi="Times New Roman" w:cs="Times New Roman"/>
        </w:rPr>
      </w:pPr>
    </w:p>
    <w:p w14:paraId="690BD5AB" w14:textId="2D754F77" w:rsidR="00E30316" w:rsidRDefault="00E30316" w:rsidP="00015A88">
      <w:pPr>
        <w:jc w:val="both"/>
        <w:rPr>
          <w:rFonts w:ascii="Times New Roman" w:hAnsi="Times New Roman" w:cs="Times New Roman"/>
        </w:rPr>
      </w:pPr>
    </w:p>
    <w:p w14:paraId="0876497F" w14:textId="702A7371" w:rsidR="001540AC" w:rsidRDefault="001540AC" w:rsidP="00015A88">
      <w:pPr>
        <w:jc w:val="both"/>
        <w:rPr>
          <w:rFonts w:ascii="Times New Roman" w:hAnsi="Times New Roman" w:cs="Times New Roman"/>
        </w:rPr>
      </w:pPr>
    </w:p>
    <w:p w14:paraId="279BAC5D" w14:textId="1A303E6F" w:rsidR="001540AC" w:rsidRDefault="001540AC" w:rsidP="00015A88">
      <w:pPr>
        <w:jc w:val="both"/>
        <w:rPr>
          <w:rFonts w:ascii="Times New Roman" w:hAnsi="Times New Roman" w:cs="Times New Roman"/>
        </w:rPr>
      </w:pPr>
    </w:p>
    <w:p w14:paraId="47D7E936" w14:textId="411AA1FF" w:rsidR="001540AC" w:rsidRDefault="001540AC" w:rsidP="00015A88">
      <w:pPr>
        <w:jc w:val="both"/>
        <w:rPr>
          <w:rFonts w:ascii="Times New Roman" w:hAnsi="Times New Roman" w:cs="Times New Roman"/>
        </w:rPr>
      </w:pPr>
    </w:p>
    <w:p w14:paraId="35C58443" w14:textId="756FC2E5" w:rsidR="001540AC" w:rsidRDefault="001540AC" w:rsidP="00015A88">
      <w:pPr>
        <w:jc w:val="both"/>
        <w:rPr>
          <w:rFonts w:ascii="Times New Roman" w:hAnsi="Times New Roman" w:cs="Times New Roman"/>
        </w:rPr>
      </w:pPr>
    </w:p>
    <w:p w14:paraId="5B94D31C" w14:textId="77777777" w:rsidR="001540AC" w:rsidRDefault="001540AC" w:rsidP="00015A88">
      <w:pPr>
        <w:jc w:val="both"/>
        <w:rPr>
          <w:rFonts w:ascii="Times New Roman" w:hAnsi="Times New Roman" w:cs="Times New Roman"/>
        </w:rPr>
      </w:pPr>
    </w:p>
    <w:p w14:paraId="4A698C2F" w14:textId="71B2F752" w:rsidR="0033310F" w:rsidRPr="002B5F83" w:rsidRDefault="0033310F" w:rsidP="0033310F">
      <w:pPr>
        <w:spacing w:before="120" w:after="120"/>
        <w:jc w:val="both"/>
        <w:outlineLvl w:val="1"/>
        <w:rPr>
          <w:rFonts w:ascii="Times New Roman" w:hAnsi="Times New Roman" w:cs="Times New Roman"/>
          <w:b/>
        </w:rPr>
      </w:pPr>
      <w:r w:rsidRPr="002B5F83">
        <w:rPr>
          <w:rFonts w:ascii="Times New Roman" w:eastAsia="Arial" w:hAnsi="Times New Roman" w:cs="Times New Roman"/>
          <w:b/>
          <w:iCs/>
        </w:rPr>
        <w:t xml:space="preserve">Informacje dotyczące doświadczenia </w:t>
      </w:r>
      <w:r w:rsidRPr="002B5F83">
        <w:rPr>
          <w:rFonts w:ascii="Times New Roman" w:hAnsi="Times New Roman" w:cs="Times New Roman"/>
          <w:b/>
        </w:rPr>
        <w:t>os</w:t>
      </w:r>
      <w:r w:rsidR="00096562">
        <w:rPr>
          <w:rFonts w:ascii="Times New Roman" w:hAnsi="Times New Roman" w:cs="Times New Roman"/>
          <w:b/>
        </w:rPr>
        <w:t>oby</w:t>
      </w:r>
      <w:r w:rsidRPr="002B5F83">
        <w:rPr>
          <w:rFonts w:ascii="Times New Roman" w:hAnsi="Times New Roman" w:cs="Times New Roman"/>
          <w:b/>
        </w:rPr>
        <w:t xml:space="preserve"> wyznaczon</w:t>
      </w:r>
      <w:r w:rsidR="00096562">
        <w:rPr>
          <w:rFonts w:ascii="Times New Roman" w:hAnsi="Times New Roman" w:cs="Times New Roman"/>
          <w:b/>
        </w:rPr>
        <w:t>ej</w:t>
      </w:r>
      <w:r w:rsidRPr="002B5F83">
        <w:rPr>
          <w:rFonts w:ascii="Times New Roman" w:hAnsi="Times New Roman" w:cs="Times New Roman"/>
          <w:b/>
        </w:rPr>
        <w:t xml:space="preserve"> do realizacji zamówienia (D)</w:t>
      </w:r>
    </w:p>
    <w:p w14:paraId="4E33C8EE" w14:textId="42477EE9" w:rsidR="0033310F" w:rsidRDefault="0033310F" w:rsidP="0033310F">
      <w:pPr>
        <w:jc w:val="center"/>
        <w:rPr>
          <w:rFonts w:ascii="Times New Roman" w:hAnsi="Times New Roman" w:cs="Times New Roman"/>
        </w:rPr>
      </w:pPr>
      <w:r w:rsidRPr="002B5F83">
        <w:rPr>
          <w:rFonts w:ascii="Times New Roman" w:hAnsi="Times New Roman" w:cs="Times New Roman"/>
        </w:rPr>
        <w:t>(kryterium oceny ofert)</w:t>
      </w:r>
    </w:p>
    <w:p w14:paraId="7419DBD0" w14:textId="77777777" w:rsidR="001540AC" w:rsidRPr="002B5F83" w:rsidRDefault="001540AC" w:rsidP="0033310F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33310F" w:rsidRPr="002B5F83" w14:paraId="09E808E8" w14:textId="77777777" w:rsidTr="00B96C9E">
        <w:tc>
          <w:tcPr>
            <w:tcW w:w="9060" w:type="dxa"/>
            <w:gridSpan w:val="2"/>
            <w:shd w:val="clear" w:color="auto" w:fill="DEEAF6"/>
          </w:tcPr>
          <w:p w14:paraId="33B034D8" w14:textId="21984623" w:rsidR="0033310F" w:rsidRPr="002B5F83" w:rsidRDefault="0033310F" w:rsidP="00B96C9E">
            <w:pPr>
              <w:spacing w:before="120" w:after="120"/>
              <w:jc w:val="both"/>
              <w:outlineLvl w:val="1"/>
              <w:rPr>
                <w:rFonts w:ascii="Times New Roman" w:hAnsi="Times New Roman" w:cs="Times New Roman"/>
                <w:b/>
              </w:rPr>
            </w:pPr>
            <w:r w:rsidRPr="002B5F83">
              <w:rPr>
                <w:rFonts w:ascii="Times New Roman" w:eastAsia="Arial" w:hAnsi="Times New Roman" w:cs="Times New Roman"/>
                <w:b/>
              </w:rPr>
              <w:t>Informacje dotycząc</w:t>
            </w:r>
            <w:r>
              <w:rPr>
                <w:rFonts w:ascii="Times New Roman" w:eastAsia="Arial" w:hAnsi="Times New Roman" w:cs="Times New Roman"/>
                <w:b/>
              </w:rPr>
              <w:t>a</w:t>
            </w:r>
            <w:r w:rsidRPr="002B5F83">
              <w:rPr>
                <w:rFonts w:ascii="Times New Roman" w:eastAsia="Arial" w:hAnsi="Times New Roman" w:cs="Times New Roman"/>
                <w:b/>
              </w:rPr>
              <w:t xml:space="preserve"> </w:t>
            </w:r>
            <w:r>
              <w:rPr>
                <w:rFonts w:ascii="Times New Roman" w:eastAsia="Arial" w:hAnsi="Times New Roman" w:cs="Times New Roman"/>
                <w:b/>
              </w:rPr>
              <w:t xml:space="preserve">doświadczenia </w:t>
            </w:r>
            <w:r w:rsidRPr="002B5F83">
              <w:rPr>
                <w:rFonts w:ascii="Times New Roman" w:hAnsi="Times New Roman" w:cs="Times New Roman"/>
                <w:b/>
              </w:rPr>
              <w:t>os</w:t>
            </w:r>
            <w:r w:rsidR="0016489F">
              <w:rPr>
                <w:rFonts w:ascii="Times New Roman" w:hAnsi="Times New Roman" w:cs="Times New Roman"/>
                <w:b/>
              </w:rPr>
              <w:t>oby</w:t>
            </w:r>
            <w:r w:rsidRPr="002B5F83">
              <w:rPr>
                <w:rFonts w:ascii="Times New Roman" w:hAnsi="Times New Roman" w:cs="Times New Roman"/>
                <w:b/>
              </w:rPr>
              <w:t xml:space="preserve"> wyznaczon</w:t>
            </w:r>
            <w:r w:rsidR="0016489F">
              <w:rPr>
                <w:rFonts w:ascii="Times New Roman" w:hAnsi="Times New Roman" w:cs="Times New Roman"/>
                <w:b/>
              </w:rPr>
              <w:t>ej</w:t>
            </w:r>
            <w:r w:rsidRPr="002B5F83">
              <w:rPr>
                <w:rFonts w:ascii="Times New Roman" w:hAnsi="Times New Roman" w:cs="Times New Roman"/>
                <w:b/>
              </w:rPr>
              <w:t xml:space="preserve"> do realizacji zamówienia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33310F" w:rsidRPr="002B5F83" w14:paraId="0B447D60" w14:textId="77777777" w:rsidTr="00B96C9E">
        <w:trPr>
          <w:trHeight w:val="567"/>
        </w:trPr>
        <w:tc>
          <w:tcPr>
            <w:tcW w:w="4530" w:type="dxa"/>
            <w:shd w:val="clear" w:color="auto" w:fill="DEEAF6"/>
            <w:vAlign w:val="center"/>
          </w:tcPr>
          <w:p w14:paraId="10BB5CA1" w14:textId="7C0EE579" w:rsidR="0033310F" w:rsidRPr="001540AC" w:rsidRDefault="001540AC" w:rsidP="00B96C9E">
            <w:pPr>
              <w:rPr>
                <w:rFonts w:ascii="Times New Roman" w:eastAsia="Arial" w:hAnsi="Times New Roman" w:cs="Times New Roman"/>
                <w:b/>
              </w:rPr>
            </w:pPr>
            <w:bookmarkStart w:id="4" w:name="_Hlk156471462"/>
            <w:r w:rsidRPr="001540AC">
              <w:rPr>
                <w:rFonts w:ascii="Times New Roman" w:eastAsia="Arial" w:hAnsi="Times New Roman" w:cs="Times New Roman"/>
                <w:b/>
              </w:rPr>
              <w:t xml:space="preserve">Osoba: </w:t>
            </w:r>
            <w:r w:rsidR="0033310F" w:rsidRPr="001540AC">
              <w:rPr>
                <w:rFonts w:ascii="Times New Roman" w:eastAsia="Arial" w:hAnsi="Times New Roman" w:cs="Times New Roman"/>
                <w:b/>
              </w:rPr>
              <w:t>imię i nazwisko</w:t>
            </w:r>
          </w:p>
        </w:tc>
        <w:tc>
          <w:tcPr>
            <w:tcW w:w="4530" w:type="dxa"/>
            <w:shd w:val="clear" w:color="auto" w:fill="auto"/>
            <w:vAlign w:val="center"/>
          </w:tcPr>
          <w:p w14:paraId="7EDD4F9F" w14:textId="22EB1D4C" w:rsidR="0033310F" w:rsidRPr="00DD0D4F" w:rsidRDefault="0035144B" w:rsidP="00B96C9E">
            <w:pPr>
              <w:rPr>
                <w:rFonts w:ascii="Times New Roman" w:eastAsia="Arial" w:hAnsi="Times New Roman" w:cs="Times New Roman"/>
                <w:b/>
              </w:rPr>
            </w:pPr>
            <w:r w:rsidRPr="00DD0D4F">
              <w:rPr>
                <w:rFonts w:ascii="Times New Roman" w:eastAsia="Arial" w:hAnsi="Times New Roman" w:cs="Times New Roman"/>
                <w:b/>
              </w:rPr>
              <w:t>……………………………………</w:t>
            </w:r>
            <w:r w:rsidR="00D347A3">
              <w:rPr>
                <w:rFonts w:ascii="Times New Roman" w:eastAsia="Arial" w:hAnsi="Times New Roman" w:cs="Times New Roman"/>
                <w:b/>
              </w:rPr>
              <w:t>……</w:t>
            </w:r>
          </w:p>
        </w:tc>
      </w:tr>
      <w:tr w:rsidR="0033310F" w:rsidRPr="002B5F83" w14:paraId="31A8265D" w14:textId="77777777" w:rsidTr="00B96C9E">
        <w:trPr>
          <w:trHeight w:val="416"/>
        </w:trPr>
        <w:tc>
          <w:tcPr>
            <w:tcW w:w="4530" w:type="dxa"/>
            <w:shd w:val="clear" w:color="auto" w:fill="DEEAF6"/>
            <w:vAlign w:val="center"/>
          </w:tcPr>
          <w:p w14:paraId="01188B14" w14:textId="77777777" w:rsidR="0096639F" w:rsidRDefault="0033310F" w:rsidP="00B96C9E">
            <w:pPr>
              <w:widowControl w:val="0"/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  <w:r w:rsidRPr="00F432E9">
              <w:rPr>
                <w:rFonts w:ascii="Times New Roman" w:hAnsi="Times New Roman" w:cs="Times New Roman"/>
                <w:b/>
                <w:iCs/>
              </w:rPr>
              <w:t>Doświadczenie</w:t>
            </w:r>
            <w:r w:rsidR="0096639F">
              <w:rPr>
                <w:rFonts w:ascii="Times New Roman" w:hAnsi="Times New Roman" w:cs="Times New Roman"/>
                <w:b/>
                <w:iCs/>
              </w:rPr>
              <w:t>:</w:t>
            </w:r>
          </w:p>
          <w:p w14:paraId="5D8A9408" w14:textId="57AD5806" w:rsidR="0033310F" w:rsidRPr="001820FB" w:rsidRDefault="0033310F" w:rsidP="00B96C9E">
            <w:pPr>
              <w:widowControl w:val="0"/>
              <w:autoSpaceDE w:val="0"/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  <w:tc>
          <w:tcPr>
            <w:tcW w:w="4530" w:type="dxa"/>
            <w:shd w:val="clear" w:color="auto" w:fill="auto"/>
            <w:vAlign w:val="center"/>
          </w:tcPr>
          <w:p w14:paraId="1B198E48" w14:textId="1953E740" w:rsidR="008570DD" w:rsidRDefault="00A46AEA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sdt>
              <w:sdtPr>
                <w:rPr>
                  <w:rFonts w:ascii="Times New Roman" w:eastAsia="Calibri" w:hAnsi="Times New Roman" w:cs="Times New Roman"/>
                  <w:color w:val="000000"/>
                </w:rPr>
                <w:id w:val="1264029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E1B" w:rsidRPr="007E1330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ab/>
              <w:t>w okresie ostatnich 3 lat przed upływem terminu składania ofert pełnił funkcję kierownika projektu lub koordynatora zespołu w</w:t>
            </w:r>
            <w:r w:rsidR="00AC0B5D">
              <w:rPr>
                <w:rFonts w:ascii="Times New Roman" w:eastAsia="Calibri" w:hAnsi="Times New Roman" w:cs="Times New Roman"/>
                <w:color w:val="000000"/>
              </w:rPr>
              <w:t xml:space="preserve"> </w:t>
            </w:r>
            <w:r w:rsidR="009104EE" w:rsidRPr="00596666">
              <w:rPr>
                <w:rFonts w:ascii="Times New Roman" w:eastAsia="Calibri" w:hAnsi="Times New Roman" w:cs="Times New Roman"/>
                <w:b/>
                <w:color w:val="000000"/>
              </w:rPr>
              <w:t>1 projekcie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 związanym z wdrożeniem systemu informatycznego Elektronicznego Obiegu Dokumentów wykonanego </w:t>
            </w:r>
            <w:r w:rsidR="007E1330">
              <w:rPr>
                <w:rFonts w:ascii="Times New Roman" w:eastAsia="Calibri" w:hAnsi="Times New Roman" w:cs="Times New Roman"/>
                <w:color w:val="000000"/>
              </w:rPr>
              <w:t xml:space="preserve">                                             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z wykorzystaniem </w:t>
            </w:r>
            <w:proofErr w:type="spellStart"/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>Webcon</w:t>
            </w:r>
            <w:proofErr w:type="spellEnd"/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 BPS</w:t>
            </w:r>
          </w:p>
          <w:p w14:paraId="41736AD8" w14:textId="2DF2DE78" w:rsidR="00510C85" w:rsidRPr="005C438D" w:rsidRDefault="00510C85" w:rsidP="005C438D">
            <w:pPr>
              <w:pStyle w:val="Akapitzlist"/>
              <w:numPr>
                <w:ilvl w:val="0"/>
                <w:numId w:val="35"/>
              </w:numPr>
              <w:jc w:val="both"/>
              <w:rPr>
                <w:rFonts w:eastAsia="Calibri"/>
                <w:b/>
                <w:color w:val="000000"/>
              </w:rPr>
            </w:pPr>
            <w:r w:rsidRPr="005C438D">
              <w:rPr>
                <w:rFonts w:eastAsia="Calibri"/>
                <w:b/>
                <w:color w:val="000000"/>
              </w:rPr>
              <w:t>…………</w:t>
            </w:r>
            <w:r w:rsidR="008570DD" w:rsidRPr="005C438D">
              <w:rPr>
                <w:rFonts w:eastAsia="Calibri"/>
                <w:b/>
                <w:color w:val="000000"/>
              </w:rPr>
              <w:t>………</w:t>
            </w:r>
            <w:r w:rsidRPr="005C438D">
              <w:rPr>
                <w:rFonts w:eastAsia="Calibri"/>
                <w:b/>
                <w:color w:val="000000"/>
              </w:rPr>
              <w:t xml:space="preserve"> (nazwa projektu)</w:t>
            </w:r>
          </w:p>
          <w:p w14:paraId="0C4F8FE4" w14:textId="53F04DC7" w:rsidR="00510C85" w:rsidRPr="006F1846" w:rsidRDefault="00510C85" w:rsidP="009104EE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 w:rsidR="00AD0CBD"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</w:t>
            </w:r>
            <w:r w:rsidR="008570DD"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którego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 zrealizowano </w:t>
            </w:r>
            <w:r w:rsidR="008570DD" w:rsidRPr="006F1846">
              <w:rPr>
                <w:rFonts w:ascii="Times New Roman" w:eastAsia="Calibri" w:hAnsi="Times New Roman" w:cs="Times New Roman"/>
                <w:b/>
                <w:color w:val="000000"/>
              </w:rPr>
              <w:t>projekt</w:t>
            </w:r>
            <w:r w:rsidR="00D56308" w:rsidRPr="006F1846">
              <w:rPr>
                <w:rFonts w:ascii="Times New Roman" w:eastAsia="Calibri" w:hAnsi="Times New Roman" w:cs="Times New Roman"/>
                <w:b/>
                <w:color w:val="000000"/>
              </w:rPr>
              <w:t>)</w:t>
            </w:r>
            <w:r w:rsidR="00F1552D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</w:p>
          <w:p w14:paraId="1A2A1999" w14:textId="77777777" w:rsidR="00510C85" w:rsidRPr="009104EE" w:rsidRDefault="00510C85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3D5CA6E" w14:textId="1DF792C4" w:rsidR="006F1846" w:rsidRDefault="00A46AEA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sdt>
              <w:sdtPr>
                <w:rPr>
                  <w:rFonts w:ascii="Times New Roman" w:eastAsia="Calibri" w:hAnsi="Times New Roman" w:cs="Times New Roman"/>
                  <w:color w:val="000000"/>
                </w:rPr>
                <w:id w:val="514735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E1B" w:rsidRPr="007E1330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ab/>
              <w:t xml:space="preserve">w okresie ostatnich 3 lat przed upływem terminu składania ofert pełnił funkcję kierownika projektu lub koordynatora zespołu w </w:t>
            </w:r>
            <w:r w:rsidR="009104EE" w:rsidRPr="00ED19D8">
              <w:rPr>
                <w:rFonts w:ascii="Times New Roman" w:eastAsia="Calibri" w:hAnsi="Times New Roman" w:cs="Times New Roman"/>
                <w:b/>
                <w:color w:val="000000"/>
              </w:rPr>
              <w:t>2</w:t>
            </w:r>
            <w:r w:rsidR="00AD448B" w:rsidRPr="00ED19D8">
              <w:rPr>
                <w:rFonts w:ascii="Times New Roman" w:eastAsia="Calibri" w:hAnsi="Times New Roman" w:cs="Times New Roman"/>
                <w:b/>
                <w:color w:val="000000"/>
              </w:rPr>
              <w:t>-4</w:t>
            </w:r>
            <w:r w:rsidR="009104EE" w:rsidRPr="00ED19D8">
              <w:rPr>
                <w:rFonts w:ascii="Times New Roman" w:eastAsia="Calibri" w:hAnsi="Times New Roman" w:cs="Times New Roman"/>
                <w:b/>
                <w:color w:val="000000"/>
              </w:rPr>
              <w:t xml:space="preserve"> projektach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 związanych z wdrożeniem systemu informatycznego Elektronicznego Obiegu Dokumentów wykonanego </w:t>
            </w:r>
            <w:r w:rsidR="007E1330">
              <w:rPr>
                <w:rFonts w:ascii="Times New Roman" w:eastAsia="Calibri" w:hAnsi="Times New Roman" w:cs="Times New Roman"/>
                <w:color w:val="000000"/>
              </w:rPr>
              <w:t xml:space="preserve">                             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z wykorzystaniem </w:t>
            </w:r>
            <w:proofErr w:type="spellStart"/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>Webcon</w:t>
            </w:r>
            <w:proofErr w:type="spellEnd"/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 BPS</w:t>
            </w:r>
          </w:p>
          <w:p w14:paraId="328ADCFF" w14:textId="12B9357C" w:rsidR="006F1846" w:rsidRPr="005C438D" w:rsidRDefault="006F1846" w:rsidP="005C438D">
            <w:pPr>
              <w:pStyle w:val="Akapitzlist"/>
              <w:numPr>
                <w:ilvl w:val="0"/>
                <w:numId w:val="36"/>
              </w:numPr>
              <w:jc w:val="both"/>
              <w:rPr>
                <w:rFonts w:eastAsia="Calibri"/>
                <w:b/>
                <w:color w:val="000000"/>
              </w:rPr>
            </w:pPr>
            <w:r w:rsidRPr="005C438D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485FBAD5" w14:textId="33745541" w:rsidR="005C438D" w:rsidRDefault="006F1846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 w:rsidR="00BF05C0"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 w:rsidR="005C438D"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53FB8F88" w14:textId="65BDB06F" w:rsidR="005C438D" w:rsidRPr="005C438D" w:rsidRDefault="005C438D" w:rsidP="005C438D">
            <w:pPr>
              <w:pStyle w:val="Akapitzlist"/>
              <w:numPr>
                <w:ilvl w:val="0"/>
                <w:numId w:val="36"/>
              </w:numPr>
              <w:jc w:val="both"/>
              <w:rPr>
                <w:rFonts w:eastAsia="Calibri"/>
                <w:b/>
                <w:color w:val="000000"/>
              </w:rPr>
            </w:pPr>
            <w:r w:rsidRPr="005C438D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74BE495E" w14:textId="68766364" w:rsidR="005C438D" w:rsidRDefault="005C438D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 w:rsidR="002160CD"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60B3A8A2" w14:textId="77777777" w:rsidR="002160CD" w:rsidRPr="00E01F18" w:rsidRDefault="002160CD" w:rsidP="002160CD">
            <w:pPr>
              <w:pStyle w:val="Akapitzlist"/>
              <w:numPr>
                <w:ilvl w:val="0"/>
                <w:numId w:val="36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67594204" w14:textId="77777777" w:rsidR="002160CD" w:rsidRPr="006F1846" w:rsidRDefault="002160CD" w:rsidP="002160C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66467442" w14:textId="77777777" w:rsidR="002160CD" w:rsidRPr="00E01F18" w:rsidRDefault="002160CD" w:rsidP="002160CD">
            <w:pPr>
              <w:pStyle w:val="Akapitzlist"/>
              <w:numPr>
                <w:ilvl w:val="0"/>
                <w:numId w:val="36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20CFD88F" w14:textId="72BC72DE" w:rsidR="002160CD" w:rsidRPr="006F1846" w:rsidRDefault="002160CD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 w:rsidR="002D2941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</w:p>
          <w:p w14:paraId="721FCE0D" w14:textId="77777777" w:rsidR="006F1846" w:rsidRPr="009104EE" w:rsidRDefault="006F1846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362FE51D" w14:textId="00E74EDC" w:rsidR="006F1846" w:rsidRDefault="00A46AEA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sdt>
              <w:sdtPr>
                <w:rPr>
                  <w:rFonts w:ascii="Times New Roman" w:eastAsia="Calibri" w:hAnsi="Times New Roman" w:cs="Times New Roman"/>
                  <w:color w:val="000000"/>
                </w:rPr>
                <w:id w:val="-1814253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2E1B" w:rsidRPr="007E1330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ab/>
              <w:t xml:space="preserve">w okresie ostatnich 3 lat przed upływem terminu składania ofert pełnił funkcję kierownika projektu lub koordynatora zespołu w </w:t>
            </w:r>
            <w:r w:rsidR="009104EE" w:rsidRPr="00BA5A30">
              <w:rPr>
                <w:rFonts w:ascii="Times New Roman" w:eastAsia="Calibri" w:hAnsi="Times New Roman" w:cs="Times New Roman"/>
                <w:b/>
                <w:color w:val="000000"/>
              </w:rPr>
              <w:t>co najmniej 5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 projektach związanych z wdrożeniem 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lastRenderedPageBreak/>
              <w:t xml:space="preserve">systemu informatycznego Elektronicznego Obiegu Dokumentów wykonanego </w:t>
            </w:r>
            <w:r w:rsidR="007E1330">
              <w:rPr>
                <w:rFonts w:ascii="Times New Roman" w:eastAsia="Calibri" w:hAnsi="Times New Roman" w:cs="Times New Roman"/>
                <w:color w:val="000000"/>
              </w:rPr>
              <w:t xml:space="preserve">                            </w:t>
            </w:r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z wykorzystaniem </w:t>
            </w:r>
            <w:proofErr w:type="spellStart"/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>Webcon</w:t>
            </w:r>
            <w:proofErr w:type="spellEnd"/>
            <w:r w:rsidR="009104EE" w:rsidRPr="009104EE">
              <w:rPr>
                <w:rFonts w:ascii="Times New Roman" w:eastAsia="Calibri" w:hAnsi="Times New Roman" w:cs="Times New Roman"/>
                <w:color w:val="000000"/>
              </w:rPr>
              <w:t xml:space="preserve"> BPS</w:t>
            </w:r>
          </w:p>
          <w:p w14:paraId="368675A5" w14:textId="53411811" w:rsidR="006F1846" w:rsidRPr="00E01F18" w:rsidRDefault="006F1846" w:rsidP="00256069">
            <w:pPr>
              <w:pStyle w:val="Akapitzlist"/>
              <w:numPr>
                <w:ilvl w:val="0"/>
                <w:numId w:val="40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5F5C141B" w14:textId="00EBCAC8" w:rsidR="006F1846" w:rsidRDefault="006F1846" w:rsidP="006F1846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AE5001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 w:rsidR="00C30E22"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AE5001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 w:rsidR="005C438D"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2303F4B6" w14:textId="28A21C7C" w:rsidR="005C438D" w:rsidRPr="00E01F18" w:rsidRDefault="005C438D" w:rsidP="00256069">
            <w:pPr>
              <w:pStyle w:val="Akapitzlist"/>
              <w:numPr>
                <w:ilvl w:val="0"/>
                <w:numId w:val="40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69CFA588" w14:textId="66C059A0" w:rsidR="005C438D" w:rsidRDefault="005C438D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27B75C56" w14:textId="69D701CC" w:rsidR="005C438D" w:rsidRPr="00E01F18" w:rsidRDefault="005C438D" w:rsidP="00256069">
            <w:pPr>
              <w:pStyle w:val="Akapitzlist"/>
              <w:numPr>
                <w:ilvl w:val="0"/>
                <w:numId w:val="40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405E069D" w14:textId="723097CA" w:rsidR="005C438D" w:rsidRPr="006F1846" w:rsidRDefault="005C438D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4D3C09A8" w14:textId="1AD9D7E2" w:rsidR="005C438D" w:rsidRPr="00E01F18" w:rsidRDefault="005C438D" w:rsidP="00256069">
            <w:pPr>
              <w:pStyle w:val="Akapitzlist"/>
              <w:numPr>
                <w:ilvl w:val="0"/>
                <w:numId w:val="40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134B53D1" w14:textId="4BDB2DFA" w:rsidR="005C438D" w:rsidRPr="006F1846" w:rsidRDefault="005C438D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,</w:t>
            </w:r>
          </w:p>
          <w:p w14:paraId="327F9A60" w14:textId="7F68F180" w:rsidR="005C438D" w:rsidRPr="00E01F18" w:rsidRDefault="005C438D" w:rsidP="00256069">
            <w:pPr>
              <w:pStyle w:val="Akapitzlist"/>
              <w:numPr>
                <w:ilvl w:val="0"/>
                <w:numId w:val="40"/>
              </w:numPr>
              <w:jc w:val="both"/>
              <w:rPr>
                <w:rFonts w:eastAsia="Calibri"/>
                <w:b/>
                <w:color w:val="000000"/>
              </w:rPr>
            </w:pPr>
            <w:r w:rsidRPr="00E01F18">
              <w:rPr>
                <w:rFonts w:eastAsia="Calibri"/>
                <w:b/>
                <w:color w:val="000000"/>
              </w:rPr>
              <w:t>………………… (nazwa projektu)</w:t>
            </w:r>
          </w:p>
          <w:p w14:paraId="64522472" w14:textId="12FBD6E3" w:rsidR="005C438D" w:rsidRPr="006F1846" w:rsidRDefault="005C438D" w:rsidP="005C438D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 xml:space="preserve">………….(nazwa i dane kontaktowe </w:t>
            </w:r>
            <w:r>
              <w:rPr>
                <w:rFonts w:ascii="Times New Roman" w:eastAsia="Calibri" w:hAnsi="Times New Roman" w:cs="Times New Roman"/>
                <w:b/>
                <w:color w:val="000000"/>
              </w:rPr>
              <w:t>p</w:t>
            </w:r>
            <w:r w:rsidRPr="006F1846">
              <w:rPr>
                <w:rFonts w:ascii="Times New Roman" w:eastAsia="Calibri" w:hAnsi="Times New Roman" w:cs="Times New Roman"/>
                <w:b/>
                <w:color w:val="000000"/>
              </w:rPr>
              <w:t>odmiotu, na rzecz którego zrealizowano projekt)</w:t>
            </w:r>
            <w:r w:rsidR="003B41B1">
              <w:rPr>
                <w:rFonts w:ascii="Times New Roman" w:eastAsia="Calibri" w:hAnsi="Times New Roman" w:cs="Times New Roman"/>
                <w:b/>
                <w:color w:val="000000"/>
              </w:rPr>
              <w:t>.</w:t>
            </w:r>
          </w:p>
          <w:p w14:paraId="41942949" w14:textId="77777777" w:rsidR="009D6A91" w:rsidRPr="007E1330" w:rsidRDefault="009D6A91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7D06A062" w14:textId="626F8B12" w:rsidR="009D6A91" w:rsidRDefault="00A46AEA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sdt>
              <w:sdtPr>
                <w:rPr>
                  <w:rFonts w:ascii="Times New Roman" w:eastAsia="Calibri" w:hAnsi="Times New Roman" w:cs="Times New Roman"/>
                  <w:color w:val="000000"/>
                </w:rPr>
                <w:id w:val="888140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D6A91" w:rsidRPr="007E1330">
                  <w:rPr>
                    <w:rFonts w:ascii="Segoe UI Symbol" w:eastAsia="MS Gothic" w:hAnsi="Segoe UI Symbol" w:cs="Segoe UI Symbol"/>
                    <w:color w:val="000000"/>
                  </w:rPr>
                  <w:t>☐</w:t>
                </w:r>
              </w:sdtContent>
            </w:sdt>
            <w:r w:rsidR="009D6A91" w:rsidRPr="007E1330">
              <w:rPr>
                <w:rFonts w:ascii="Times New Roman" w:eastAsia="Calibri" w:hAnsi="Times New Roman" w:cs="Times New Roman"/>
                <w:color w:val="000000"/>
              </w:rPr>
              <w:t>- wskazać właściwe</w:t>
            </w:r>
          </w:p>
          <w:p w14:paraId="6C370BC0" w14:textId="77777777" w:rsidR="002160CD" w:rsidRDefault="002160CD" w:rsidP="009104EE">
            <w:pPr>
              <w:jc w:val="both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85DCDAD" w14:textId="3CD81117" w:rsidR="0033310F" w:rsidRPr="007A36D5" w:rsidRDefault="006F1846" w:rsidP="007E1330">
            <w:pPr>
              <w:jc w:val="both"/>
              <w:rPr>
                <w:rFonts w:ascii="Times New Roman" w:eastAsia="Calibri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iCs/>
              </w:rPr>
              <w:t>N</w:t>
            </w:r>
            <w:r w:rsidR="007E1330" w:rsidRPr="007A36D5">
              <w:rPr>
                <w:rFonts w:ascii="Times New Roman" w:hAnsi="Times New Roman" w:cs="Times New Roman"/>
                <w:b/>
                <w:iCs/>
              </w:rPr>
              <w:t>ależy podać informacje pozwalające na stwierdzenie spełnienia kryterium oceny ofert określonego w pkt.21.2</w:t>
            </w:r>
            <w:r w:rsidR="007E1330" w:rsidRPr="007A36D5">
              <w:rPr>
                <w:rFonts w:ascii="Times New Roman" w:hAnsi="Times New Roman" w:cs="Times New Roman"/>
                <w:b/>
              </w:rPr>
              <w:t xml:space="preserve"> tabela SWZ - dot. Doświadczenia Koordynatora Umowy</w:t>
            </w:r>
            <w:r w:rsidR="007A36D5">
              <w:rPr>
                <w:rFonts w:ascii="Times New Roman" w:hAnsi="Times New Roman" w:cs="Times New Roman"/>
                <w:b/>
              </w:rPr>
              <w:t>.</w:t>
            </w:r>
          </w:p>
        </w:tc>
      </w:tr>
      <w:bookmarkEnd w:id="4"/>
    </w:tbl>
    <w:p w14:paraId="132D9593" w14:textId="77777777" w:rsidR="00032A49" w:rsidRPr="00EB7649" w:rsidRDefault="00032A49" w:rsidP="00EB7649">
      <w:pPr>
        <w:jc w:val="both"/>
        <w:rPr>
          <w:b/>
          <w:lang w:eastAsia="zh-CN"/>
        </w:rPr>
      </w:pPr>
    </w:p>
    <w:p w14:paraId="56CFDFD9" w14:textId="77777777" w:rsidR="00032A49" w:rsidRDefault="00032A49" w:rsidP="00032A49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14:paraId="7FCB718D" w14:textId="77777777" w:rsidR="00032A49" w:rsidRPr="00032A49" w:rsidRDefault="00032A49" w:rsidP="00032A49">
      <w:pPr>
        <w:pStyle w:val="Akapitzlist"/>
        <w:jc w:val="both"/>
        <w:rPr>
          <w:b/>
          <w:lang w:eastAsia="zh-CN"/>
        </w:rPr>
      </w:pPr>
    </w:p>
    <w:p w14:paraId="3AD039BD" w14:textId="37DEBEA5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lang w:eastAsia="zh-CN"/>
        </w:rPr>
        <w:t xml:space="preserve">Przedmiot zamówienia zostanie wykonany </w:t>
      </w:r>
      <w:r w:rsidRPr="00015A88">
        <w:rPr>
          <w:b/>
          <w:lang w:eastAsia="zh-CN"/>
        </w:rPr>
        <w:t>w terminie zgodnym z</w:t>
      </w:r>
      <w:r w:rsidR="00893A92" w:rsidRPr="00015A88">
        <w:rPr>
          <w:b/>
          <w:lang w:eastAsia="zh-CN"/>
        </w:rPr>
        <w:t> </w:t>
      </w:r>
      <w:r w:rsidRPr="00015A88">
        <w:rPr>
          <w:b/>
          <w:lang w:eastAsia="zh-CN"/>
        </w:rPr>
        <w:t>SWZ</w:t>
      </w:r>
      <w:r w:rsidR="004043DE" w:rsidRPr="00015A88">
        <w:rPr>
          <w:b/>
          <w:lang w:eastAsia="zh-CN"/>
        </w:rPr>
        <w:t>.</w:t>
      </w:r>
    </w:p>
    <w:p w14:paraId="6143E9E4" w14:textId="77777777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jesteśmy związani niniejszą ofertą od upływu terminu składania ofert do dnia wskazanego w SWZ.</w:t>
      </w:r>
    </w:p>
    <w:p w14:paraId="0570AEB1" w14:textId="77777777" w:rsidR="004043DE" w:rsidRPr="00015A88" w:rsidRDefault="00E13970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bCs/>
        </w:rPr>
        <w:t>Oświadczamy, że zapoznaliśmy się ze specyfikacją warunków zamówienia wraz z jej załącznikami i nie wnosimy do niej zastrzeżeń oraz, że zdobyliśmy konieczne informacje do przygotowania oferty.</w:t>
      </w:r>
    </w:p>
    <w:p w14:paraId="4EEA6E21" w14:textId="1E6A24CA" w:rsidR="004043DE" w:rsidRPr="00015A88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rPr>
          <w:color w:val="000000"/>
          <w:lang w:eastAsia="ar-SA"/>
        </w:rPr>
        <w:t>Oświadczamy, że zapoznaliśmy się z postanowieniami umowy, określonymi w  SWZ</w:t>
      </w:r>
      <w:r w:rsidR="00BA65A4" w:rsidRPr="00015A88">
        <w:rPr>
          <w:color w:val="000000"/>
          <w:lang w:eastAsia="ar-SA"/>
        </w:rPr>
        <w:t xml:space="preserve"> </w:t>
      </w:r>
      <w:r w:rsidR="001931B1">
        <w:rPr>
          <w:color w:val="000000"/>
          <w:lang w:eastAsia="ar-SA"/>
        </w:rPr>
        <w:t xml:space="preserve">             </w:t>
      </w:r>
      <w:r w:rsidRPr="00015A88">
        <w:rPr>
          <w:color w:val="000000"/>
          <w:lang w:eastAsia="ar-SA"/>
        </w:rPr>
        <w:t>i zobowiązujemy się, w przypadku wyboru naszej oferty, do zawarcia umowy zgodnej z niniejszą ofertą, na warunkach określonych w Specyfikacji Warunków Zamówienia, w miejscu i</w:t>
      </w:r>
      <w:r w:rsidR="00893A92" w:rsidRPr="00015A88">
        <w:rPr>
          <w:color w:val="000000"/>
          <w:lang w:eastAsia="ar-SA"/>
        </w:rPr>
        <w:t> </w:t>
      </w:r>
      <w:r w:rsidRPr="00015A88">
        <w:rPr>
          <w:color w:val="000000"/>
          <w:lang w:eastAsia="ar-SA"/>
        </w:rPr>
        <w:t xml:space="preserve">terminie wyznaczonym przez </w:t>
      </w:r>
      <w:r w:rsidRPr="00015A88">
        <w:rPr>
          <w:lang w:eastAsia="ar-SA"/>
        </w:rPr>
        <w:t>zamawiającego</w:t>
      </w:r>
      <w:r w:rsidRPr="00015A88">
        <w:rPr>
          <w:lang w:eastAsia="zh-CN"/>
        </w:rPr>
        <w:t xml:space="preserve"> i nie wnosimy do nich żadnych zastrzeżeń.</w:t>
      </w:r>
    </w:p>
    <w:p w14:paraId="128FB9D0" w14:textId="4FC5BE1E" w:rsidR="004043DE" w:rsidRPr="00032A49" w:rsidRDefault="00F53FFB" w:rsidP="004043DE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15A88">
        <w:t xml:space="preserve">Zobowiązujemy się do niezwłocznego poinformowania zamawiającego, jeżeli w trakcie prowadzenia postępowania nastąpi zmiana w zakresie aktualności dokumentów  </w:t>
      </w:r>
      <w:r w:rsidR="001931B1">
        <w:t xml:space="preserve">                           </w:t>
      </w:r>
      <w:r w:rsidRPr="00015A88">
        <w:t>i oświadczeń.</w:t>
      </w:r>
    </w:p>
    <w:p w14:paraId="2ED82187" w14:textId="77777777" w:rsidR="00032A49" w:rsidRPr="00032A49" w:rsidRDefault="00032A49" w:rsidP="00032A49">
      <w:pPr>
        <w:pStyle w:val="Akapitzlist"/>
        <w:numPr>
          <w:ilvl w:val="0"/>
          <w:numId w:val="22"/>
        </w:numPr>
        <w:jc w:val="both"/>
        <w:rPr>
          <w:b/>
          <w:lang w:eastAsia="zh-CN"/>
        </w:rPr>
      </w:pPr>
      <w:r w:rsidRPr="00032A49">
        <w:rPr>
          <w:sz w:val="23"/>
          <w:szCs w:val="23"/>
          <w:lang w:eastAsia="zh-CN"/>
        </w:rPr>
        <w:t xml:space="preserve">Oświadczamy, że jesteśmy mikro / małym / średnim / dużym przedsiębiorstwem </w:t>
      </w:r>
    </w:p>
    <w:p w14:paraId="348AFE07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ascii="Cambria" w:hAnsi="Cambria"/>
          <w:sz w:val="23"/>
          <w:szCs w:val="23"/>
        </w:rPr>
      </w:pPr>
    </w:p>
    <w:p w14:paraId="53401F0B" w14:textId="77777777" w:rsidR="00032A49" w:rsidRDefault="00032A49" w:rsidP="00032A49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b/>
          <w:sz w:val="18"/>
          <w:szCs w:val="18"/>
        </w:rPr>
        <w:t xml:space="preserve">1. Średnie przedsiębiorstwo: </w:t>
      </w:r>
      <w:r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>
        <w:rPr>
          <w:b/>
          <w:sz w:val="18"/>
          <w:szCs w:val="18"/>
        </w:rPr>
        <w:t xml:space="preserve">2. Małe przedsiębiorstwo: </w:t>
      </w:r>
      <w:r>
        <w:rPr>
          <w:sz w:val="18"/>
          <w:szCs w:val="18"/>
        </w:rPr>
        <w:lastRenderedPageBreak/>
        <w:t xml:space="preserve">a) zatrudnia mniej niż 50 pracowników oraz b) jego roczny obrót nie przekracza 10 mln euro lub roczna suma bilansowa nie przekracza 10 mln euro; </w:t>
      </w:r>
      <w:r>
        <w:rPr>
          <w:b/>
          <w:sz w:val="18"/>
          <w:szCs w:val="18"/>
        </w:rPr>
        <w:t xml:space="preserve">3. Mikroprzedsiębiorstwo: </w:t>
      </w:r>
      <w:r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5DF3D44B" w14:textId="77777777" w:rsidR="00032A49" w:rsidRDefault="00032A49" w:rsidP="00032A49">
      <w:pPr>
        <w:tabs>
          <w:tab w:val="left" w:pos="2520"/>
          <w:tab w:val="left" w:pos="2586"/>
        </w:tabs>
        <w:suppressAutoHyphens/>
        <w:ind w:left="357"/>
        <w:rPr>
          <w:rFonts w:ascii="Times New Roman" w:hAnsi="Times New Roman" w:cs="Times New Roman"/>
          <w:lang w:eastAsia="zh-CN"/>
        </w:rPr>
      </w:pPr>
    </w:p>
    <w:p w14:paraId="6E241F47" w14:textId="77777777" w:rsidR="00032A49" w:rsidRDefault="00032A49" w:rsidP="00032A49">
      <w:pPr>
        <w:numPr>
          <w:ilvl w:val="0"/>
          <w:numId w:val="22"/>
        </w:numPr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>Oświadczam, że wypełniłem obowiązki informacyjne przewidziane w art. 13 lub art. 14 RODO</w:t>
      </w:r>
      <w:r>
        <w:rPr>
          <w:rFonts w:ascii="Times New Roman" w:hAnsi="Times New Roman" w:cs="Times New Roman"/>
          <w:sz w:val="23"/>
          <w:szCs w:val="23"/>
          <w:lang w:eastAsia="zh-CN"/>
        </w:rPr>
        <w:t>*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wobec osób fizycznych, </w:t>
      </w:r>
      <w:r>
        <w:rPr>
          <w:rFonts w:ascii="Times New Roman" w:hAnsi="Times New Roman" w:cs="Times New Roman"/>
          <w:sz w:val="23"/>
          <w:szCs w:val="23"/>
          <w:lang w:eastAsia="zh-CN"/>
        </w:rPr>
        <w:t>od których dane osobowe bezpośrednio lub pośrednio pozyskałem</w:t>
      </w:r>
      <w:r>
        <w:rPr>
          <w:rFonts w:ascii="Times New Roman" w:hAnsi="Times New Roman" w:cs="Times New Roman"/>
          <w:color w:val="000000"/>
          <w:sz w:val="23"/>
          <w:szCs w:val="23"/>
          <w:lang w:eastAsia="zh-CN"/>
        </w:rPr>
        <w:t xml:space="preserve"> w celu ubiegania się o udzielenie zamówienia publicznego w niniejszym postępowaniu</w:t>
      </w:r>
      <w:r>
        <w:rPr>
          <w:rFonts w:ascii="Times New Roman" w:hAnsi="Times New Roman" w:cs="Times New Roman"/>
          <w:sz w:val="23"/>
          <w:szCs w:val="23"/>
          <w:lang w:eastAsia="zh-CN"/>
        </w:rPr>
        <w:t xml:space="preserve">.* * </w:t>
      </w:r>
    </w:p>
    <w:p w14:paraId="7AD0E56B" w14:textId="77777777" w:rsidR="00032A49" w:rsidRDefault="00032A49" w:rsidP="00032A49">
      <w:pPr>
        <w:ind w:left="426"/>
        <w:jc w:val="both"/>
        <w:rPr>
          <w:rFonts w:ascii="Times New Roman" w:hAnsi="Times New Roman" w:cs="Times New Roman"/>
          <w:lang w:eastAsia="zh-CN"/>
        </w:rPr>
      </w:pPr>
    </w:p>
    <w:p w14:paraId="3AFE392D" w14:textId="77777777" w:rsidR="00032A49" w:rsidRDefault="00032A49" w:rsidP="00032A49">
      <w:pPr>
        <w:suppressAutoHyphens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  <w:r>
        <w:rPr>
          <w:rFonts w:ascii="Times New Roman" w:hAnsi="Times New Roman" w:cs="Times New Roman"/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E43E33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18"/>
          <w:szCs w:val="18"/>
          <w:lang w:eastAsia="zh-CN"/>
        </w:rPr>
      </w:pPr>
      <w:r>
        <w:rPr>
          <w:rFonts w:ascii="Times New Roman" w:eastAsia="Calibri" w:hAnsi="Times New Roman" w:cs="Times New Roman"/>
          <w:sz w:val="18"/>
          <w:szCs w:val="18"/>
          <w:lang w:eastAsia="zh-CN"/>
        </w:rPr>
        <w:t>**</w:t>
      </w:r>
      <w:r>
        <w:rPr>
          <w:rFonts w:ascii="Times New Roman" w:eastAsia="Calibri" w:hAnsi="Times New Roman" w:cs="Times New Roman"/>
          <w:color w:val="000000"/>
          <w:sz w:val="18"/>
          <w:szCs w:val="18"/>
          <w:lang w:eastAsia="zh-CN"/>
        </w:rPr>
        <w:t xml:space="preserve">W przypadku gdy wykonawca </w:t>
      </w:r>
      <w:r>
        <w:rPr>
          <w:rFonts w:ascii="Times New Roman" w:eastAsia="Calibri" w:hAnsi="Times New Roman" w:cs="Times New Roman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03315F9" w14:textId="77777777" w:rsidR="00032A49" w:rsidRDefault="00032A49" w:rsidP="00032A49">
      <w:pPr>
        <w:suppressAutoHyphens/>
        <w:ind w:left="142" w:hanging="142"/>
        <w:jc w:val="both"/>
        <w:rPr>
          <w:rFonts w:ascii="Times New Roman" w:eastAsia="Calibri" w:hAnsi="Times New Roman" w:cs="Times New Roman"/>
          <w:sz w:val="23"/>
          <w:szCs w:val="23"/>
          <w:lang w:eastAsia="zh-CN"/>
        </w:rPr>
      </w:pPr>
    </w:p>
    <w:p w14:paraId="5AE194FC" w14:textId="08D6A979" w:rsidR="00032A49" w:rsidRPr="00056727" w:rsidRDefault="00032A49" w:rsidP="00056727">
      <w:pPr>
        <w:numPr>
          <w:ilvl w:val="0"/>
          <w:numId w:val="22"/>
        </w:numPr>
        <w:tabs>
          <w:tab w:val="left" w:pos="284"/>
        </w:tabs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zh-CN"/>
        </w:rPr>
        <w:t>Oświadczam/y, że warunki udziału w postępowaniu określone w pkt. 7 SWZ spełniamy              osobiście</w:t>
      </w:r>
      <w:r>
        <w:rPr>
          <w:rFonts w:ascii="Times New Roman" w:hAnsi="Times New Roman" w:cs="Times New Roman"/>
          <w:b/>
          <w:sz w:val="32"/>
          <w:szCs w:val="32"/>
          <w:lang w:eastAsia="zh-CN"/>
        </w:rPr>
        <w:t>/</w:t>
      </w:r>
      <w:r>
        <w:rPr>
          <w:rFonts w:ascii="Times New Roman" w:hAnsi="Times New Roman" w:cs="Times New Roman"/>
          <w:lang w:eastAsia="zh-CN"/>
        </w:rPr>
        <w:t xml:space="preserve">powołujemy się na zasoby podmiotu trzeciego ..……………………………….……………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(podać nazwę i siedzibę)</w:t>
      </w:r>
      <w:r>
        <w:rPr>
          <w:rFonts w:ascii="Times New Roman" w:hAnsi="Times New Roman" w:cs="Times New Roman"/>
          <w:lang w:eastAsia="zh-CN"/>
        </w:rPr>
        <w:t xml:space="preserve"> w następującym</w:t>
      </w:r>
      <w:r w:rsidR="00056727">
        <w:rPr>
          <w:rFonts w:ascii="Times New Roman" w:hAnsi="Times New Roman" w:cs="Times New Roman"/>
          <w:lang w:eastAsia="zh-CN"/>
        </w:rPr>
        <w:t xml:space="preserve"> </w:t>
      </w:r>
      <w:r>
        <w:rPr>
          <w:rFonts w:ascii="Times New Roman" w:hAnsi="Times New Roman" w:cs="Times New Roman"/>
          <w:lang w:eastAsia="zh-CN"/>
        </w:rPr>
        <w:t xml:space="preserve">zakresie </w:t>
      </w:r>
      <w:r>
        <w:rPr>
          <w:rFonts w:ascii="Times New Roman" w:hAnsi="Times New Roman" w:cs="Times New Roman"/>
          <w:i/>
          <w:sz w:val="20"/>
          <w:szCs w:val="20"/>
          <w:lang w:eastAsia="zh-CN"/>
        </w:rPr>
        <w:t>………………………………………………………………………………………</w:t>
      </w:r>
    </w:p>
    <w:p w14:paraId="1B1D6117" w14:textId="77777777" w:rsidR="00032A49" w:rsidRDefault="00032A49" w:rsidP="00032A49">
      <w:pPr>
        <w:tabs>
          <w:tab w:val="left" w:pos="0"/>
        </w:tabs>
        <w:suppressAutoHyphens/>
        <w:ind w:left="426"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51226527" w14:textId="77777777" w:rsidR="00032A49" w:rsidRDefault="00032A49" w:rsidP="00032A49">
      <w:pPr>
        <w:numPr>
          <w:ilvl w:val="0"/>
          <w:numId w:val="22"/>
        </w:num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  <w:r>
        <w:rPr>
          <w:rFonts w:ascii="Times New Roman" w:hAnsi="Times New Roman" w:cs="Times New Roman"/>
          <w:sz w:val="23"/>
          <w:szCs w:val="23"/>
          <w:lang w:eastAsia="zh-CN"/>
        </w:rPr>
        <w:t>Oświadczam/y, że zamierzam/y / nie zamierzam/y powierzyć realizację następujących części zamówienia podwykonawcom :</w:t>
      </w:r>
    </w:p>
    <w:p w14:paraId="2F8F730B" w14:textId="77777777" w:rsidR="00032A49" w:rsidRDefault="00032A49" w:rsidP="00032A49">
      <w:pPr>
        <w:tabs>
          <w:tab w:val="left" w:pos="0"/>
        </w:tabs>
        <w:suppressAutoHyphens/>
        <w:ind w:right="1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032A49" w14:paraId="04A803D7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D3D39B9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DC480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Opis części zamówienia, którą wykonawca </w:t>
            </w:r>
          </w:p>
          <w:p w14:paraId="3DC4C608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EDFA4C" w14:textId="77777777" w:rsidR="00032A49" w:rsidRDefault="00032A49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  <w:r>
              <w:rPr>
                <w:rFonts w:ascii="Times New Roman" w:hAnsi="Times New Roman" w:cs="Times New Roman"/>
                <w:sz w:val="23"/>
                <w:szCs w:val="23"/>
                <w:lang w:eastAsia="zh-CN"/>
              </w:rPr>
              <w:t xml:space="preserve">Nazwa podwykonawcy                </w:t>
            </w:r>
            <w:r>
              <w:rPr>
                <w:rFonts w:ascii="Times New Roman" w:hAnsi="Times New Roman" w:cs="Times New Roman"/>
                <w:i/>
                <w:sz w:val="23"/>
                <w:szCs w:val="23"/>
                <w:lang w:eastAsia="zh-CN"/>
              </w:rPr>
              <w:t>(o ile jest znany)</w:t>
            </w:r>
          </w:p>
        </w:tc>
      </w:tr>
      <w:tr w:rsidR="00032A49" w14:paraId="758A33F8" w14:textId="77777777" w:rsidTr="00032A4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A7F47F" w14:textId="77777777" w:rsidR="00032A49" w:rsidRDefault="00032A49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5B781E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  <w:p w14:paraId="5A1BD16B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DCA63" w14:textId="77777777" w:rsidR="00032A49" w:rsidRDefault="00032A49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sz w:val="23"/>
                <w:szCs w:val="23"/>
                <w:lang w:eastAsia="zh-CN"/>
              </w:rPr>
            </w:pPr>
          </w:p>
        </w:tc>
      </w:tr>
    </w:tbl>
    <w:p w14:paraId="51F8A29C" w14:textId="77777777" w:rsidR="00032A49" w:rsidRDefault="00032A49" w:rsidP="00032A49">
      <w:pPr>
        <w:tabs>
          <w:tab w:val="left" w:pos="0"/>
        </w:tabs>
        <w:suppressAutoHyphens/>
        <w:ind w:right="1"/>
        <w:jc w:val="both"/>
        <w:rPr>
          <w:rFonts w:ascii="Times New Roman" w:hAnsi="Times New Roman" w:cs="Times New Roman"/>
          <w:b/>
          <w:sz w:val="23"/>
          <w:szCs w:val="23"/>
          <w:lang w:eastAsia="zh-CN"/>
        </w:rPr>
      </w:pPr>
    </w:p>
    <w:p w14:paraId="4915711A" w14:textId="77777777" w:rsidR="00032A49" w:rsidRDefault="00032A49" w:rsidP="001931B1">
      <w:pPr>
        <w:rPr>
          <w:rFonts w:ascii="Times New Roman" w:hAnsi="Times New Roman" w:cs="Times New Roman"/>
          <w:sz w:val="22"/>
          <w:szCs w:val="22"/>
        </w:rPr>
      </w:pPr>
    </w:p>
    <w:p w14:paraId="6F4BBAE6" w14:textId="3A4BEDEF" w:rsidR="00032A49" w:rsidRPr="001931B1" w:rsidRDefault="00032A49" w:rsidP="001931B1">
      <w:pPr>
        <w:ind w:left="2124" w:firstLine="708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 , dnia ............................................</w:t>
      </w:r>
    </w:p>
    <w:p w14:paraId="474E037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</w:p>
    <w:p w14:paraId="16E7B417" w14:textId="77777777" w:rsidR="00032A49" w:rsidRDefault="00032A49" w:rsidP="00032A49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14:paraId="5CBCF949" w14:textId="0DF3C4CA" w:rsidR="00032A49" w:rsidRPr="001931B1" w:rsidRDefault="00032A49" w:rsidP="001931B1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  <w:r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032A49" w:rsidRPr="001931B1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B63659" w14:textId="77777777" w:rsidR="00A46AEA" w:rsidRDefault="00A46AEA">
      <w:r>
        <w:separator/>
      </w:r>
    </w:p>
  </w:endnote>
  <w:endnote w:type="continuationSeparator" w:id="0">
    <w:p w14:paraId="2B36FF96" w14:textId="77777777" w:rsidR="00A46AEA" w:rsidRDefault="00A46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E4E3C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A0C4EAE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F22A4" w14:textId="77777777"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85F147" w14:textId="77777777"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D3C643" w14:textId="77777777" w:rsidR="00A46AEA" w:rsidRDefault="00A46AEA">
      <w:r>
        <w:separator/>
      </w:r>
    </w:p>
  </w:footnote>
  <w:footnote w:type="continuationSeparator" w:id="0">
    <w:p w14:paraId="075761DE" w14:textId="77777777" w:rsidR="00A46AEA" w:rsidRDefault="00A46AEA">
      <w:r>
        <w:continuationSeparator/>
      </w:r>
    </w:p>
  </w:footnote>
  <w:footnote w:id="1">
    <w:p w14:paraId="020DA2ED" w14:textId="77777777"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C507D" w14:textId="77777777"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1A8BC1" w14:textId="77777777"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952780" w14:textId="77777777"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-7578"/>
        </w:tabs>
        <w:ind w:left="-7578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-6498"/>
        </w:tabs>
        <w:ind w:left="-6498" w:hanging="360"/>
      </w:pPr>
    </w:lvl>
    <w:lvl w:ilvl="2">
      <w:start w:val="1"/>
      <w:numFmt w:val="decimal"/>
      <w:lvlText w:val="%3."/>
      <w:lvlJc w:val="left"/>
      <w:pPr>
        <w:tabs>
          <w:tab w:val="num" w:pos="-5778"/>
        </w:tabs>
        <w:ind w:left="-5778" w:hanging="360"/>
      </w:pPr>
    </w:lvl>
    <w:lvl w:ilvl="3">
      <w:start w:val="1"/>
      <w:numFmt w:val="decimal"/>
      <w:lvlText w:val="%4."/>
      <w:lvlJc w:val="left"/>
      <w:pPr>
        <w:tabs>
          <w:tab w:val="num" w:pos="-5058"/>
        </w:tabs>
        <w:ind w:left="-5058" w:hanging="360"/>
      </w:pPr>
    </w:lvl>
    <w:lvl w:ilvl="4">
      <w:start w:val="1"/>
      <w:numFmt w:val="decimal"/>
      <w:lvlText w:val="%5."/>
      <w:lvlJc w:val="left"/>
      <w:pPr>
        <w:tabs>
          <w:tab w:val="num" w:pos="-4338"/>
        </w:tabs>
        <w:ind w:left="-4338" w:hanging="360"/>
      </w:pPr>
    </w:lvl>
    <w:lvl w:ilvl="5">
      <w:start w:val="1"/>
      <w:numFmt w:val="decimal"/>
      <w:lvlText w:val="%6."/>
      <w:lvlJc w:val="left"/>
      <w:pPr>
        <w:tabs>
          <w:tab w:val="num" w:pos="-3618"/>
        </w:tabs>
        <w:ind w:left="-3618" w:hanging="360"/>
      </w:pPr>
    </w:lvl>
    <w:lvl w:ilvl="6">
      <w:start w:val="1"/>
      <w:numFmt w:val="decimal"/>
      <w:lvlText w:val="%7."/>
      <w:lvlJc w:val="left"/>
      <w:pPr>
        <w:tabs>
          <w:tab w:val="num" w:pos="-2898"/>
        </w:tabs>
        <w:ind w:left="-2898" w:hanging="360"/>
      </w:pPr>
    </w:lvl>
    <w:lvl w:ilvl="7">
      <w:start w:val="1"/>
      <w:numFmt w:val="decimal"/>
      <w:lvlText w:val="%8."/>
      <w:lvlJc w:val="left"/>
      <w:pPr>
        <w:tabs>
          <w:tab w:val="num" w:pos="-2178"/>
        </w:tabs>
        <w:ind w:left="-2178" w:hanging="360"/>
      </w:pPr>
    </w:lvl>
    <w:lvl w:ilvl="8">
      <w:start w:val="1"/>
      <w:numFmt w:val="decimal"/>
      <w:lvlText w:val="%9."/>
      <w:lvlJc w:val="left"/>
      <w:pPr>
        <w:tabs>
          <w:tab w:val="num" w:pos="-1458"/>
        </w:tabs>
        <w:ind w:left="-1458" w:hanging="36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6778C5"/>
    <w:multiLevelType w:val="hybridMultilevel"/>
    <w:tmpl w:val="1EF60C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4B6AD6"/>
    <w:multiLevelType w:val="hybridMultilevel"/>
    <w:tmpl w:val="F2E04312"/>
    <w:lvl w:ilvl="0" w:tplc="429817A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9" w15:restartNumberingAfterBreak="0">
    <w:nsid w:val="2ADF5529"/>
    <w:multiLevelType w:val="hybridMultilevel"/>
    <w:tmpl w:val="5B5E7EA8"/>
    <w:lvl w:ilvl="0" w:tplc="CFA0DABE">
      <w:start w:val="1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086B59"/>
    <w:multiLevelType w:val="hybridMultilevel"/>
    <w:tmpl w:val="0E02A0A2"/>
    <w:lvl w:ilvl="0" w:tplc="ADC6FA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D917C1A"/>
    <w:multiLevelType w:val="hybridMultilevel"/>
    <w:tmpl w:val="1126260E"/>
    <w:lvl w:ilvl="0" w:tplc="BF385BE6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344C2"/>
    <w:multiLevelType w:val="hybridMultilevel"/>
    <w:tmpl w:val="6F128894"/>
    <w:lvl w:ilvl="0" w:tplc="1D1061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FC21E0"/>
    <w:multiLevelType w:val="hybridMultilevel"/>
    <w:tmpl w:val="34BEA76E"/>
    <w:lvl w:ilvl="0" w:tplc="4802CD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5119A"/>
    <w:multiLevelType w:val="hybridMultilevel"/>
    <w:tmpl w:val="8FAEB07E"/>
    <w:lvl w:ilvl="0" w:tplc="05446882">
      <w:start w:val="6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80B89"/>
    <w:multiLevelType w:val="hybridMultilevel"/>
    <w:tmpl w:val="7E70F966"/>
    <w:lvl w:ilvl="0" w:tplc="EE921E8E">
      <w:start w:val="12"/>
      <w:numFmt w:val="decimal"/>
      <w:lvlText w:val="%1."/>
      <w:lvlJc w:val="left"/>
      <w:pPr>
        <w:ind w:left="957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FF2DE6"/>
    <w:multiLevelType w:val="hybridMultilevel"/>
    <w:tmpl w:val="43A227BA"/>
    <w:lvl w:ilvl="0" w:tplc="943438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C956E80"/>
    <w:multiLevelType w:val="multilevel"/>
    <w:tmpl w:val="3EA0D8BE"/>
    <w:lvl w:ilvl="0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30" w15:restartNumberingAfterBreak="0">
    <w:nsid w:val="72B7181B"/>
    <w:multiLevelType w:val="hybridMultilevel"/>
    <w:tmpl w:val="06B46CC0"/>
    <w:lvl w:ilvl="0" w:tplc="F12E26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78C7346E"/>
    <w:multiLevelType w:val="hybridMultilevel"/>
    <w:tmpl w:val="CB400A9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DC6000"/>
    <w:multiLevelType w:val="hybridMultilevel"/>
    <w:tmpl w:val="34BEA76E"/>
    <w:lvl w:ilvl="0" w:tplc="4802CD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E27247"/>
    <w:multiLevelType w:val="hybridMultilevel"/>
    <w:tmpl w:val="41FCBE60"/>
    <w:lvl w:ilvl="0" w:tplc="06DA5920">
      <w:start w:val="12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2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5"/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0"/>
  </w:num>
  <w:num w:numId="23">
    <w:abstractNumId w:val="29"/>
  </w:num>
  <w:num w:numId="24">
    <w:abstractNumId w:val="23"/>
  </w:num>
  <w:num w:numId="25">
    <w:abstractNumId w:val="13"/>
  </w:num>
  <w:num w:numId="26">
    <w:abstractNumId w:val="16"/>
  </w:num>
  <w:num w:numId="27">
    <w:abstractNumId w:val="9"/>
  </w:num>
  <w:num w:numId="28">
    <w:abstractNumId w:val="34"/>
  </w:num>
  <w:num w:numId="29">
    <w:abstractNumId w:val="18"/>
  </w:num>
  <w:num w:numId="30">
    <w:abstractNumId w:val="21"/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6"/>
  </w:num>
  <w:num w:numId="36">
    <w:abstractNumId w:val="33"/>
  </w:num>
  <w:num w:numId="37">
    <w:abstractNumId w:val="32"/>
  </w:num>
  <w:num w:numId="38">
    <w:abstractNumId w:val="7"/>
  </w:num>
  <w:num w:numId="39">
    <w:abstractNumId w:val="15"/>
  </w:num>
  <w:num w:numId="4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1533C"/>
    <w:rsid w:val="00015A88"/>
    <w:rsid w:val="0002404E"/>
    <w:rsid w:val="0003050D"/>
    <w:rsid w:val="00032A49"/>
    <w:rsid w:val="00040674"/>
    <w:rsid w:val="0004590C"/>
    <w:rsid w:val="00056727"/>
    <w:rsid w:val="000932FA"/>
    <w:rsid w:val="00094210"/>
    <w:rsid w:val="0009535E"/>
    <w:rsid w:val="00096562"/>
    <w:rsid w:val="000A7462"/>
    <w:rsid w:val="000D401E"/>
    <w:rsid w:val="000E038D"/>
    <w:rsid w:val="000E2072"/>
    <w:rsid w:val="000F42F4"/>
    <w:rsid w:val="000F7132"/>
    <w:rsid w:val="001101F9"/>
    <w:rsid w:val="001141D0"/>
    <w:rsid w:val="00124B57"/>
    <w:rsid w:val="001355A3"/>
    <w:rsid w:val="00142716"/>
    <w:rsid w:val="001518E2"/>
    <w:rsid w:val="001540AC"/>
    <w:rsid w:val="0015722F"/>
    <w:rsid w:val="0016489F"/>
    <w:rsid w:val="001931B1"/>
    <w:rsid w:val="00195721"/>
    <w:rsid w:val="0019679F"/>
    <w:rsid w:val="001A52F1"/>
    <w:rsid w:val="001A7714"/>
    <w:rsid w:val="001B5227"/>
    <w:rsid w:val="001C18B2"/>
    <w:rsid w:val="001C6B7C"/>
    <w:rsid w:val="001E0A3F"/>
    <w:rsid w:val="0020004E"/>
    <w:rsid w:val="00215196"/>
    <w:rsid w:val="002160CD"/>
    <w:rsid w:val="00231D60"/>
    <w:rsid w:val="00235473"/>
    <w:rsid w:val="00256069"/>
    <w:rsid w:val="00257D3C"/>
    <w:rsid w:val="002737ED"/>
    <w:rsid w:val="002855DD"/>
    <w:rsid w:val="002C5543"/>
    <w:rsid w:val="002D0DC3"/>
    <w:rsid w:val="002D2941"/>
    <w:rsid w:val="002D3CCF"/>
    <w:rsid w:val="002D4A6C"/>
    <w:rsid w:val="002D6B17"/>
    <w:rsid w:val="0033310F"/>
    <w:rsid w:val="0033695E"/>
    <w:rsid w:val="00346422"/>
    <w:rsid w:val="0035144B"/>
    <w:rsid w:val="0035159A"/>
    <w:rsid w:val="00352BF7"/>
    <w:rsid w:val="00354E17"/>
    <w:rsid w:val="00363F21"/>
    <w:rsid w:val="003701F8"/>
    <w:rsid w:val="00382993"/>
    <w:rsid w:val="00394D2A"/>
    <w:rsid w:val="003B310D"/>
    <w:rsid w:val="003B41B1"/>
    <w:rsid w:val="003D05D2"/>
    <w:rsid w:val="003D2E1B"/>
    <w:rsid w:val="003D3968"/>
    <w:rsid w:val="003D7DB7"/>
    <w:rsid w:val="003F5FEC"/>
    <w:rsid w:val="004043DE"/>
    <w:rsid w:val="00405E03"/>
    <w:rsid w:val="00417B4B"/>
    <w:rsid w:val="00426D29"/>
    <w:rsid w:val="00435D72"/>
    <w:rsid w:val="00447B14"/>
    <w:rsid w:val="004A6DD5"/>
    <w:rsid w:val="00500291"/>
    <w:rsid w:val="00504246"/>
    <w:rsid w:val="00510C85"/>
    <w:rsid w:val="00515A5A"/>
    <w:rsid w:val="0051633B"/>
    <w:rsid w:val="005175CD"/>
    <w:rsid w:val="00523D48"/>
    <w:rsid w:val="005374A1"/>
    <w:rsid w:val="00545482"/>
    <w:rsid w:val="005506CC"/>
    <w:rsid w:val="00565A94"/>
    <w:rsid w:val="00571A2F"/>
    <w:rsid w:val="0057285E"/>
    <w:rsid w:val="00586B94"/>
    <w:rsid w:val="00596666"/>
    <w:rsid w:val="005C438D"/>
    <w:rsid w:val="005C5151"/>
    <w:rsid w:val="006063C6"/>
    <w:rsid w:val="006249FA"/>
    <w:rsid w:val="00641579"/>
    <w:rsid w:val="00642CD5"/>
    <w:rsid w:val="00647A8A"/>
    <w:rsid w:val="00655697"/>
    <w:rsid w:val="006859F6"/>
    <w:rsid w:val="00687135"/>
    <w:rsid w:val="006B221B"/>
    <w:rsid w:val="006E73B2"/>
    <w:rsid w:val="006F1846"/>
    <w:rsid w:val="006F4EB2"/>
    <w:rsid w:val="006F5077"/>
    <w:rsid w:val="0070052D"/>
    <w:rsid w:val="00700F31"/>
    <w:rsid w:val="0071586B"/>
    <w:rsid w:val="00721B5F"/>
    <w:rsid w:val="00732B3A"/>
    <w:rsid w:val="00735215"/>
    <w:rsid w:val="007516CC"/>
    <w:rsid w:val="00770FC5"/>
    <w:rsid w:val="007728BA"/>
    <w:rsid w:val="00772A74"/>
    <w:rsid w:val="0078093C"/>
    <w:rsid w:val="0079153E"/>
    <w:rsid w:val="00791AF5"/>
    <w:rsid w:val="00792229"/>
    <w:rsid w:val="00794E37"/>
    <w:rsid w:val="007A36D5"/>
    <w:rsid w:val="007D579C"/>
    <w:rsid w:val="007E1330"/>
    <w:rsid w:val="007F1354"/>
    <w:rsid w:val="00801A1B"/>
    <w:rsid w:val="00815C90"/>
    <w:rsid w:val="00847ABF"/>
    <w:rsid w:val="008570DD"/>
    <w:rsid w:val="00862ADC"/>
    <w:rsid w:val="008878EE"/>
    <w:rsid w:val="00893A92"/>
    <w:rsid w:val="0089429C"/>
    <w:rsid w:val="008958AD"/>
    <w:rsid w:val="008A569F"/>
    <w:rsid w:val="008C36D8"/>
    <w:rsid w:val="008D0201"/>
    <w:rsid w:val="008D6126"/>
    <w:rsid w:val="008F273D"/>
    <w:rsid w:val="00900441"/>
    <w:rsid w:val="00902B46"/>
    <w:rsid w:val="009104EE"/>
    <w:rsid w:val="00910B76"/>
    <w:rsid w:val="0092106E"/>
    <w:rsid w:val="009268D8"/>
    <w:rsid w:val="00930F5C"/>
    <w:rsid w:val="0095198D"/>
    <w:rsid w:val="0096639F"/>
    <w:rsid w:val="0099012C"/>
    <w:rsid w:val="009A3137"/>
    <w:rsid w:val="009A4CE8"/>
    <w:rsid w:val="009B5029"/>
    <w:rsid w:val="009C2BDB"/>
    <w:rsid w:val="009D5477"/>
    <w:rsid w:val="009D5C1C"/>
    <w:rsid w:val="009D6A91"/>
    <w:rsid w:val="00A03CD9"/>
    <w:rsid w:val="00A23458"/>
    <w:rsid w:val="00A409F9"/>
    <w:rsid w:val="00A46AEA"/>
    <w:rsid w:val="00A727AB"/>
    <w:rsid w:val="00A82AB7"/>
    <w:rsid w:val="00AB5BA8"/>
    <w:rsid w:val="00AC0B5D"/>
    <w:rsid w:val="00AC3B8E"/>
    <w:rsid w:val="00AC48B5"/>
    <w:rsid w:val="00AC5167"/>
    <w:rsid w:val="00AC6993"/>
    <w:rsid w:val="00AD0CBD"/>
    <w:rsid w:val="00AD448B"/>
    <w:rsid w:val="00AD5E04"/>
    <w:rsid w:val="00AE5001"/>
    <w:rsid w:val="00AE61AA"/>
    <w:rsid w:val="00AF5C0C"/>
    <w:rsid w:val="00B04206"/>
    <w:rsid w:val="00B11E95"/>
    <w:rsid w:val="00B12D3B"/>
    <w:rsid w:val="00B26133"/>
    <w:rsid w:val="00B51445"/>
    <w:rsid w:val="00B639E0"/>
    <w:rsid w:val="00B83CBC"/>
    <w:rsid w:val="00B9752F"/>
    <w:rsid w:val="00BA5A30"/>
    <w:rsid w:val="00BA65A4"/>
    <w:rsid w:val="00BC1E84"/>
    <w:rsid w:val="00BC780D"/>
    <w:rsid w:val="00BD183C"/>
    <w:rsid w:val="00BD78E5"/>
    <w:rsid w:val="00BE2535"/>
    <w:rsid w:val="00BE5F30"/>
    <w:rsid w:val="00BE751B"/>
    <w:rsid w:val="00BF05C0"/>
    <w:rsid w:val="00C2145D"/>
    <w:rsid w:val="00C30DDF"/>
    <w:rsid w:val="00C30E22"/>
    <w:rsid w:val="00C70E06"/>
    <w:rsid w:val="00C77FD9"/>
    <w:rsid w:val="00C863D0"/>
    <w:rsid w:val="00C87A40"/>
    <w:rsid w:val="00CA2413"/>
    <w:rsid w:val="00CA56B7"/>
    <w:rsid w:val="00CA6A4D"/>
    <w:rsid w:val="00CA6D02"/>
    <w:rsid w:val="00CB6F5B"/>
    <w:rsid w:val="00CB7259"/>
    <w:rsid w:val="00CB7BDD"/>
    <w:rsid w:val="00CC233F"/>
    <w:rsid w:val="00CD0860"/>
    <w:rsid w:val="00CE73B1"/>
    <w:rsid w:val="00CF5ACC"/>
    <w:rsid w:val="00CF678A"/>
    <w:rsid w:val="00D02D93"/>
    <w:rsid w:val="00D04E04"/>
    <w:rsid w:val="00D24480"/>
    <w:rsid w:val="00D31A71"/>
    <w:rsid w:val="00D32490"/>
    <w:rsid w:val="00D347A3"/>
    <w:rsid w:val="00D427A2"/>
    <w:rsid w:val="00D56308"/>
    <w:rsid w:val="00D77022"/>
    <w:rsid w:val="00DC034D"/>
    <w:rsid w:val="00DD0D4F"/>
    <w:rsid w:val="00DE341D"/>
    <w:rsid w:val="00DF26B7"/>
    <w:rsid w:val="00E01F18"/>
    <w:rsid w:val="00E13970"/>
    <w:rsid w:val="00E26FD6"/>
    <w:rsid w:val="00E30316"/>
    <w:rsid w:val="00E45581"/>
    <w:rsid w:val="00E50B07"/>
    <w:rsid w:val="00E60230"/>
    <w:rsid w:val="00E607EA"/>
    <w:rsid w:val="00E616D4"/>
    <w:rsid w:val="00E72692"/>
    <w:rsid w:val="00E803FE"/>
    <w:rsid w:val="00E8419D"/>
    <w:rsid w:val="00E9362B"/>
    <w:rsid w:val="00EB002F"/>
    <w:rsid w:val="00EB7649"/>
    <w:rsid w:val="00EC0743"/>
    <w:rsid w:val="00ED19D8"/>
    <w:rsid w:val="00EF47EE"/>
    <w:rsid w:val="00F13212"/>
    <w:rsid w:val="00F15130"/>
    <w:rsid w:val="00F1552D"/>
    <w:rsid w:val="00F25932"/>
    <w:rsid w:val="00F26A2D"/>
    <w:rsid w:val="00F51C44"/>
    <w:rsid w:val="00F53FFB"/>
    <w:rsid w:val="00F76904"/>
    <w:rsid w:val="00F9461A"/>
    <w:rsid w:val="00F94F4F"/>
    <w:rsid w:val="00FB2FB5"/>
    <w:rsid w:val="00FD439A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3EF877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  <w:style w:type="paragraph" w:styleId="Tekstpodstawowywcity2">
    <w:name w:val="Body Text Indent 2"/>
    <w:basedOn w:val="Normalny"/>
    <w:link w:val="Tekstpodstawowywcity2Znak"/>
    <w:rsid w:val="001B522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B5227"/>
    <w:rPr>
      <w:rFonts w:ascii="Arial" w:hAnsi="Arial" w:cs="Arial"/>
      <w:sz w:val="24"/>
      <w:szCs w:val="24"/>
    </w:rPr>
  </w:style>
  <w:style w:type="paragraph" w:customStyle="1" w:styleId="Skrconyadreszwrotny">
    <w:name w:val="Skrócony adres zwrotny"/>
    <w:basedOn w:val="Normalny"/>
    <w:rsid w:val="001B5227"/>
    <w:pPr>
      <w:suppressAutoHyphens/>
      <w:autoSpaceDN w:val="0"/>
      <w:textAlignment w:val="baseline"/>
    </w:pPr>
    <w:rPr>
      <w:rFonts w:ascii="Times New Roman" w:hAnsi="Times New Roman" w:cs="Times New Roman"/>
      <w:kern w:val="3"/>
      <w:szCs w:val="20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32A49"/>
    <w:rPr>
      <w:sz w:val="28"/>
    </w:rPr>
  </w:style>
  <w:style w:type="paragraph" w:styleId="Tekstdymka">
    <w:name w:val="Balloon Text"/>
    <w:basedOn w:val="Normalny"/>
    <w:link w:val="TekstdymkaZnak"/>
    <w:semiHidden/>
    <w:unhideWhenUsed/>
    <w:rsid w:val="00990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901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3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7E500-EC78-4C55-9DCC-70967956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61</TotalTime>
  <Pages>4</Pages>
  <Words>1044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Alicja Dudzińska</cp:lastModifiedBy>
  <cp:revision>107</cp:revision>
  <cp:lastPrinted>2023-11-09T07:53:00Z</cp:lastPrinted>
  <dcterms:created xsi:type="dcterms:W3CDTF">2024-09-18T11:13:00Z</dcterms:created>
  <dcterms:modified xsi:type="dcterms:W3CDTF">2024-12-17T06:55:00Z</dcterms:modified>
</cp:coreProperties>
</file>