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CDB36" w14:textId="77777777" w:rsidR="00081D13" w:rsidRPr="00221154" w:rsidRDefault="00786CC3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221154">
        <w:rPr>
          <w:rFonts w:ascii="Cambria" w:hAnsi="Cambria" w:cs="Arial"/>
        </w:rPr>
        <w:t>Poznań</w:t>
      </w:r>
      <w:r w:rsidR="00081D13" w:rsidRPr="00221154">
        <w:rPr>
          <w:rFonts w:ascii="Cambria" w:hAnsi="Cambria" w:cs="Arial"/>
        </w:rPr>
        <w:t xml:space="preserve"> dnia: </w:t>
      </w:r>
      <w:r w:rsidRPr="00221154">
        <w:rPr>
          <w:rFonts w:ascii="Cambria" w:hAnsi="Cambria" w:cs="Arial"/>
        </w:rPr>
        <w:t>2024-12-18</w:t>
      </w:r>
    </w:p>
    <w:p w14:paraId="7D326794" w14:textId="77777777" w:rsidR="00081D13" w:rsidRPr="00221154" w:rsidRDefault="00786CC3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221154">
        <w:rPr>
          <w:rFonts w:ascii="Cambria" w:hAnsi="Cambria" w:cs="Arial"/>
          <w:b/>
          <w:bCs/>
        </w:rPr>
        <w:t>Uniwersytet im. Adama Mickiewicza w Poznaniu</w:t>
      </w:r>
    </w:p>
    <w:p w14:paraId="11BC851D" w14:textId="77777777" w:rsidR="00081D13" w:rsidRPr="00221154" w:rsidRDefault="00786CC3" w:rsidP="00081D13">
      <w:pPr>
        <w:spacing w:line="360" w:lineRule="auto"/>
        <w:ind w:right="3969"/>
        <w:rPr>
          <w:rFonts w:ascii="Cambria" w:hAnsi="Cambria" w:cs="Arial"/>
        </w:rPr>
      </w:pPr>
      <w:r w:rsidRPr="00221154">
        <w:rPr>
          <w:rFonts w:ascii="Cambria" w:hAnsi="Cambria" w:cs="Arial"/>
        </w:rPr>
        <w:t>ul. Wieniawskiego</w:t>
      </w:r>
      <w:r w:rsidR="00081D13" w:rsidRPr="00221154">
        <w:rPr>
          <w:rFonts w:ascii="Cambria" w:hAnsi="Cambria" w:cs="Arial"/>
        </w:rPr>
        <w:t xml:space="preserve"> </w:t>
      </w:r>
      <w:r w:rsidRPr="00221154">
        <w:rPr>
          <w:rFonts w:ascii="Cambria" w:hAnsi="Cambria" w:cs="Arial"/>
        </w:rPr>
        <w:t>1</w:t>
      </w:r>
    </w:p>
    <w:p w14:paraId="084B7631" w14:textId="77777777" w:rsidR="00081D13" w:rsidRPr="00221154" w:rsidRDefault="00786CC3" w:rsidP="00081D13">
      <w:pPr>
        <w:ind w:right="3969"/>
        <w:rPr>
          <w:rFonts w:ascii="Cambria" w:hAnsi="Cambria" w:cs="Arial"/>
        </w:rPr>
      </w:pPr>
      <w:r w:rsidRPr="00221154">
        <w:rPr>
          <w:rFonts w:ascii="Cambria" w:hAnsi="Cambria" w:cs="Arial"/>
        </w:rPr>
        <w:t>61-712</w:t>
      </w:r>
      <w:r w:rsidR="00081D13" w:rsidRPr="00221154">
        <w:rPr>
          <w:rFonts w:ascii="Cambria" w:hAnsi="Cambria" w:cs="Arial"/>
        </w:rPr>
        <w:t xml:space="preserve"> </w:t>
      </w:r>
      <w:r w:rsidRPr="00221154">
        <w:rPr>
          <w:rFonts w:ascii="Cambria" w:hAnsi="Cambria" w:cs="Arial"/>
        </w:rPr>
        <w:t>Poznań</w:t>
      </w:r>
    </w:p>
    <w:p w14:paraId="2D53C67E" w14:textId="63E0E563" w:rsidR="00081D13" w:rsidRPr="00221154" w:rsidRDefault="00221154" w:rsidP="00221154">
      <w:pPr>
        <w:tabs>
          <w:tab w:val="right" w:pos="9072"/>
        </w:tabs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ZP3/3036</w:t>
      </w:r>
    </w:p>
    <w:p w14:paraId="01F2A8CB" w14:textId="77777777" w:rsidR="00081D13" w:rsidRPr="0022115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21154" w14:paraId="788CD870" w14:textId="77777777" w:rsidTr="00C13EA9">
        <w:tc>
          <w:tcPr>
            <w:tcW w:w="10065" w:type="dxa"/>
            <w:shd w:val="clear" w:color="auto" w:fill="F2F2F2"/>
            <w:hideMark/>
          </w:tcPr>
          <w:p w14:paraId="55421F21" w14:textId="77777777" w:rsidR="00081D13" w:rsidRPr="0022115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221154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4B11559" w14:textId="77777777" w:rsidR="00081D13" w:rsidRPr="00221154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221154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E582A1C" w14:textId="77777777" w:rsidR="00081D13" w:rsidRPr="00221154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275463E4" w14:textId="7E31AA2D" w:rsidR="00081D13" w:rsidRPr="00221154" w:rsidRDefault="00081D13" w:rsidP="00081D13">
      <w:pPr>
        <w:spacing w:after="120" w:line="360" w:lineRule="auto"/>
        <w:jc w:val="both"/>
        <w:rPr>
          <w:rFonts w:ascii="Cambria" w:eastAsia="Calibri" w:hAnsi="Cambria" w:cs="Arial"/>
          <w:lang w:eastAsia="en-US"/>
        </w:rPr>
      </w:pPr>
      <w:r w:rsidRPr="00221154">
        <w:rPr>
          <w:rFonts w:ascii="Cambria" w:eastAsia="Calibri" w:hAnsi="Cambria" w:cs="Arial"/>
          <w:lang w:eastAsia="en-US"/>
        </w:rPr>
        <w:t xml:space="preserve">Dotyczy </w:t>
      </w:r>
      <w:r w:rsidRPr="00221154">
        <w:rPr>
          <w:rFonts w:ascii="Cambria" w:hAnsi="Cambria" w:cs="Arial"/>
        </w:rPr>
        <w:t>postępowania o udzielenie zamówienia publicznego</w:t>
      </w:r>
      <w:r w:rsidR="00221154">
        <w:rPr>
          <w:rFonts w:ascii="Cambria" w:hAnsi="Cambria" w:cs="Arial"/>
        </w:rPr>
        <w:t xml:space="preserve"> na </w:t>
      </w:r>
      <w:r w:rsidR="00221154" w:rsidRPr="00221154">
        <w:rPr>
          <w:rFonts w:ascii="Cambria" w:hAnsi="Cambria" w:cs="Arial"/>
          <w:bCs/>
        </w:rPr>
        <w:t>dostaw</w:t>
      </w:r>
      <w:r w:rsidR="00221154">
        <w:rPr>
          <w:rFonts w:ascii="Cambria" w:hAnsi="Cambria" w:cs="Arial"/>
          <w:bCs/>
        </w:rPr>
        <w:t>ę</w:t>
      </w:r>
      <w:r w:rsidR="00221154" w:rsidRPr="00221154">
        <w:rPr>
          <w:rFonts w:ascii="Cambria" w:hAnsi="Cambria" w:cs="Arial"/>
          <w:bCs/>
        </w:rPr>
        <w:t xml:space="preserve"> lasera </w:t>
      </w:r>
      <w:proofErr w:type="spellStart"/>
      <w:r w:rsidR="00221154" w:rsidRPr="00221154">
        <w:rPr>
          <w:rFonts w:ascii="Cambria" w:hAnsi="Cambria" w:cs="Arial"/>
          <w:bCs/>
        </w:rPr>
        <w:t>jednomodowego</w:t>
      </w:r>
      <w:proofErr w:type="spellEnd"/>
      <w:r w:rsidR="00221154" w:rsidRPr="00221154">
        <w:rPr>
          <w:rFonts w:ascii="Cambria" w:hAnsi="Cambria" w:cs="Arial"/>
          <w:bCs/>
        </w:rPr>
        <w:t xml:space="preserve"> do spektroskopii </w:t>
      </w:r>
      <w:proofErr w:type="spellStart"/>
      <w:r w:rsidR="00221154" w:rsidRPr="00221154">
        <w:rPr>
          <w:rFonts w:ascii="Cambria" w:hAnsi="Cambria" w:cs="Arial"/>
          <w:bCs/>
        </w:rPr>
        <w:t>Brillouina</w:t>
      </w:r>
      <w:proofErr w:type="spellEnd"/>
    </w:p>
    <w:p w14:paraId="6DBF00B9" w14:textId="77777777" w:rsidR="00081D13" w:rsidRPr="0022115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538BA2DB" w14:textId="77777777" w:rsidR="00081D13" w:rsidRPr="00221154" w:rsidRDefault="00C65E53" w:rsidP="00221154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221154">
        <w:rPr>
          <w:rFonts w:ascii="Cambria" w:hAnsi="Cambria" w:cs="Arial"/>
        </w:rPr>
        <w:t xml:space="preserve">Zamawiający, </w:t>
      </w:r>
      <w:r w:rsidR="00786CC3" w:rsidRPr="00221154">
        <w:rPr>
          <w:rFonts w:ascii="Cambria" w:hAnsi="Cambria" w:cs="Arial"/>
          <w:b/>
        </w:rPr>
        <w:t>Uniwersytet im. Adama Mickiewicza w Poznaniu</w:t>
      </w:r>
      <w:r w:rsidRPr="00221154">
        <w:rPr>
          <w:rFonts w:ascii="Cambria" w:hAnsi="Cambria" w:cs="Arial"/>
        </w:rPr>
        <w:t xml:space="preserve">, działając na podstawie art. 253 </w:t>
      </w:r>
      <w:r w:rsidR="00A17CDB" w:rsidRPr="00221154">
        <w:rPr>
          <w:rFonts w:ascii="Cambria" w:hAnsi="Cambria" w:cs="Arial"/>
        </w:rPr>
        <w:t xml:space="preserve">ust. 1 pkt. 1 i </w:t>
      </w:r>
      <w:r w:rsidRPr="00221154">
        <w:rPr>
          <w:rFonts w:ascii="Cambria" w:hAnsi="Cambria" w:cs="Arial"/>
        </w:rPr>
        <w:t xml:space="preserve">ust. </w:t>
      </w:r>
      <w:r w:rsidR="00A17CDB" w:rsidRPr="00221154">
        <w:rPr>
          <w:rFonts w:ascii="Cambria" w:hAnsi="Cambria" w:cs="Arial"/>
        </w:rPr>
        <w:t>2</w:t>
      </w:r>
      <w:r w:rsidRPr="00221154">
        <w:rPr>
          <w:rFonts w:ascii="Cambria" w:hAnsi="Cambria" w:cs="Arial"/>
        </w:rPr>
        <w:t xml:space="preserve"> </w:t>
      </w:r>
      <w:r w:rsidR="00081D13" w:rsidRPr="00221154">
        <w:rPr>
          <w:rFonts w:ascii="Cambria" w:hAnsi="Cambria" w:cs="Arial"/>
        </w:rPr>
        <w:t xml:space="preserve">ustawy z dnia 11 września 2019r. Prawo zamówień publicznych </w:t>
      </w:r>
      <w:r w:rsidR="00786CC3" w:rsidRPr="00221154">
        <w:rPr>
          <w:rFonts w:ascii="Cambria" w:hAnsi="Cambria" w:cs="Arial"/>
        </w:rPr>
        <w:t>(</w:t>
      </w:r>
      <w:proofErr w:type="spellStart"/>
      <w:r w:rsidR="00786CC3" w:rsidRPr="00221154">
        <w:rPr>
          <w:rFonts w:ascii="Cambria" w:hAnsi="Cambria" w:cs="Arial"/>
        </w:rPr>
        <w:t>t.j</w:t>
      </w:r>
      <w:proofErr w:type="spellEnd"/>
      <w:r w:rsidR="00786CC3" w:rsidRPr="00221154">
        <w:rPr>
          <w:rFonts w:ascii="Cambria" w:hAnsi="Cambria" w:cs="Arial"/>
        </w:rPr>
        <w:t>. Dz. U. z 2024 poz. 1320)</w:t>
      </w:r>
      <w:r w:rsidR="00081D13" w:rsidRPr="00221154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221154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86CC3" w:rsidRPr="00221154" w14:paraId="0CD90F8E" w14:textId="77777777" w:rsidTr="002211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EF389E5" w14:textId="77777777" w:rsidR="00786CC3" w:rsidRPr="00221154" w:rsidRDefault="00786CC3" w:rsidP="00221154">
            <w:pPr>
              <w:spacing w:before="80"/>
              <w:ind w:left="351"/>
              <w:jc w:val="both"/>
              <w:rPr>
                <w:rFonts w:ascii="Cambria" w:hAnsi="Cambria" w:cs="Arial"/>
                <w:b/>
              </w:rPr>
            </w:pPr>
            <w:proofErr w:type="spellStart"/>
            <w:r w:rsidRPr="00221154">
              <w:rPr>
                <w:rFonts w:ascii="Cambria" w:hAnsi="Cambria" w:cs="Arial"/>
                <w:b/>
              </w:rPr>
              <w:t>Amecam</w:t>
            </w:r>
            <w:proofErr w:type="spellEnd"/>
            <w:r w:rsidRPr="00221154">
              <w:rPr>
                <w:rFonts w:ascii="Cambria" w:hAnsi="Cambria" w:cs="Arial"/>
                <w:b/>
              </w:rPr>
              <w:t xml:space="preserve"> Wojciech Faliński</w:t>
            </w:r>
          </w:p>
          <w:p w14:paraId="4FFDE3F7" w14:textId="4E64DB47" w:rsidR="00786CC3" w:rsidRPr="00221154" w:rsidRDefault="00221154" w:rsidP="00221154">
            <w:pPr>
              <w:ind w:left="351"/>
              <w:jc w:val="both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Cs/>
              </w:rPr>
              <w:t xml:space="preserve">Ul. </w:t>
            </w:r>
            <w:r w:rsidR="00786CC3" w:rsidRPr="00221154">
              <w:rPr>
                <w:rFonts w:ascii="Cambria" w:hAnsi="Cambria" w:cs="Arial"/>
                <w:bCs/>
              </w:rPr>
              <w:t>Wincentego</w:t>
            </w:r>
            <w:r w:rsidR="00786CC3" w:rsidRPr="00221154">
              <w:rPr>
                <w:rFonts w:ascii="Cambria" w:hAnsi="Cambria" w:cs="Arial"/>
                <w:bCs/>
              </w:rPr>
              <w:t xml:space="preserve"> </w:t>
            </w:r>
            <w:r w:rsidR="00786CC3" w:rsidRPr="00221154">
              <w:rPr>
                <w:rFonts w:ascii="Cambria" w:hAnsi="Cambria" w:cs="Arial"/>
                <w:bCs/>
              </w:rPr>
              <w:t>54</w:t>
            </w:r>
            <w:r w:rsidR="00786CC3" w:rsidRPr="00221154">
              <w:rPr>
                <w:rFonts w:ascii="Cambria" w:hAnsi="Cambria" w:cs="Arial"/>
                <w:bCs/>
              </w:rPr>
              <w:t xml:space="preserve"> </w:t>
            </w:r>
            <w:r w:rsidR="00786CC3" w:rsidRPr="00221154">
              <w:rPr>
                <w:rFonts w:ascii="Cambria" w:hAnsi="Cambria" w:cs="Arial"/>
                <w:bCs/>
              </w:rPr>
              <w:t>/25</w:t>
            </w:r>
          </w:p>
          <w:p w14:paraId="5A1F6966" w14:textId="77777777" w:rsidR="00786CC3" w:rsidRPr="00221154" w:rsidRDefault="00786CC3" w:rsidP="00221154">
            <w:pPr>
              <w:ind w:left="351"/>
              <w:jc w:val="both"/>
              <w:rPr>
                <w:rFonts w:ascii="Cambria" w:hAnsi="Cambria" w:cs="Arial"/>
                <w:bCs/>
              </w:rPr>
            </w:pPr>
            <w:r w:rsidRPr="00221154">
              <w:rPr>
                <w:rFonts w:ascii="Cambria" w:hAnsi="Cambria" w:cs="Arial"/>
                <w:bCs/>
              </w:rPr>
              <w:t>03-530</w:t>
            </w:r>
            <w:r w:rsidRPr="00221154">
              <w:rPr>
                <w:rFonts w:ascii="Cambria" w:hAnsi="Cambria" w:cs="Arial"/>
                <w:bCs/>
              </w:rPr>
              <w:t xml:space="preserve"> </w:t>
            </w:r>
            <w:r w:rsidRPr="00221154">
              <w:rPr>
                <w:rFonts w:ascii="Cambria" w:hAnsi="Cambria" w:cs="Arial"/>
                <w:bCs/>
              </w:rPr>
              <w:t>Warszawa</w:t>
            </w:r>
          </w:p>
          <w:p w14:paraId="021B52C3" w14:textId="77777777" w:rsidR="00786CC3" w:rsidRPr="00221154" w:rsidRDefault="00786CC3" w:rsidP="00221154">
            <w:pPr>
              <w:spacing w:before="120" w:after="40"/>
              <w:ind w:left="351"/>
              <w:jc w:val="both"/>
              <w:rPr>
                <w:rFonts w:ascii="Cambria" w:hAnsi="Cambria" w:cs="Arial"/>
              </w:rPr>
            </w:pPr>
            <w:r w:rsidRPr="00221154">
              <w:rPr>
                <w:rFonts w:ascii="Cambria" w:hAnsi="Cambria" w:cs="Arial"/>
              </w:rPr>
              <w:t>za cenę wykonania przedmiotu zamówienia w wysokości</w:t>
            </w:r>
            <w:bookmarkStart w:id="1" w:name="p360105_01"/>
            <w:r w:rsidRPr="00221154">
              <w:rPr>
                <w:rFonts w:ascii="Cambria" w:hAnsi="Cambria" w:cs="Arial"/>
              </w:rPr>
              <w:t xml:space="preserve"> </w:t>
            </w:r>
            <w:bookmarkEnd w:id="1"/>
            <w:r w:rsidRPr="00221154">
              <w:rPr>
                <w:rFonts w:ascii="Cambria" w:hAnsi="Cambria" w:cs="Arial"/>
                <w:b/>
              </w:rPr>
              <w:t>44 034.00 zł</w:t>
            </w:r>
            <w:r w:rsidRPr="00221154">
              <w:rPr>
                <w:rFonts w:ascii="Cambria" w:hAnsi="Cambria" w:cs="Arial"/>
                <w:b/>
              </w:rPr>
              <w:t xml:space="preserve"> brutto</w:t>
            </w:r>
            <w:r w:rsidRPr="00221154">
              <w:rPr>
                <w:rFonts w:ascii="Cambria" w:hAnsi="Cambria" w:cs="Arial"/>
                <w:bCs/>
              </w:rPr>
              <w:t>.</w:t>
            </w:r>
          </w:p>
          <w:p w14:paraId="34110AD3" w14:textId="59B276A6" w:rsidR="00786CC3" w:rsidRPr="00221154" w:rsidRDefault="00786CC3" w:rsidP="00221154">
            <w:pPr>
              <w:spacing w:before="240" w:after="60"/>
              <w:ind w:left="351"/>
              <w:jc w:val="both"/>
              <w:rPr>
                <w:rFonts w:ascii="Cambria" w:hAnsi="Cambria" w:cs="Arial"/>
              </w:rPr>
            </w:pPr>
            <w:r w:rsidRPr="00221154">
              <w:rPr>
                <w:rFonts w:ascii="Cambria" w:hAnsi="Cambria" w:cs="Arial"/>
                <w:color w:val="000000"/>
              </w:rPr>
              <w:t>Uzasadnienie wyboru:</w:t>
            </w:r>
            <w:r w:rsidR="00221154">
              <w:rPr>
                <w:rFonts w:ascii="Cambria" w:hAnsi="Cambria" w:cs="Arial"/>
                <w:color w:val="000000"/>
              </w:rPr>
              <w:t xml:space="preserve"> </w:t>
            </w:r>
            <w:r w:rsidRPr="00221154">
              <w:rPr>
                <w:rFonts w:ascii="Cambria" w:hAnsi="Cambria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7E367853" w14:textId="77777777" w:rsidR="00081D13" w:rsidRPr="00221154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221154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221154">
        <w:rPr>
          <w:rFonts w:ascii="Cambria" w:hAnsi="Cambria" w:cs="Arial"/>
          <w:color w:val="000000"/>
        </w:rPr>
        <w:t>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005"/>
        <w:gridCol w:w="2268"/>
        <w:gridCol w:w="1843"/>
        <w:gridCol w:w="1418"/>
      </w:tblGrid>
      <w:tr w:rsidR="00221154" w:rsidRPr="008767C7" w14:paraId="1F9B8B5D" w14:textId="77777777" w:rsidTr="0030664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490A0F3" w14:textId="77777777" w:rsidR="00221154" w:rsidRPr="008767C7" w:rsidRDefault="00221154" w:rsidP="00306647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bookmarkStart w:id="2" w:name="_Hlk53517864"/>
            <w:r w:rsidRPr="008767C7">
              <w:rPr>
                <w:rFonts w:ascii="Cambria" w:hAnsi="Cambria" w:cs="Arial"/>
                <w:sz w:val="24"/>
                <w:szCs w:val="24"/>
              </w:rPr>
              <w:t>Nr oferty</w:t>
            </w:r>
          </w:p>
        </w:tc>
        <w:tc>
          <w:tcPr>
            <w:tcW w:w="3005" w:type="dxa"/>
            <w:shd w:val="clear" w:color="auto" w:fill="F2F2F2"/>
            <w:vAlign w:val="center"/>
          </w:tcPr>
          <w:p w14:paraId="1B7B6CE3" w14:textId="77777777" w:rsidR="00221154" w:rsidRPr="008767C7" w:rsidRDefault="00221154" w:rsidP="00306647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8767C7">
              <w:rPr>
                <w:rFonts w:ascii="Cambria" w:hAnsi="Cambria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690CF570" w14:textId="77777777" w:rsidR="00221154" w:rsidRPr="008767C7" w:rsidRDefault="00221154" w:rsidP="00306647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767C7">
              <w:rPr>
                <w:rFonts w:ascii="Cambria" w:hAnsi="Cambria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3130B3A3" w14:textId="77777777" w:rsidR="00221154" w:rsidRPr="008767C7" w:rsidRDefault="00221154" w:rsidP="00306647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767C7">
              <w:rPr>
                <w:rFonts w:ascii="Cambria" w:hAnsi="Cambria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346847E9" w14:textId="77777777" w:rsidR="00221154" w:rsidRPr="008767C7" w:rsidRDefault="00221154" w:rsidP="00306647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8767C7">
              <w:rPr>
                <w:rFonts w:ascii="Cambria" w:hAnsi="Cambria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21154" w:rsidRPr="008767C7" w14:paraId="663BB95B" w14:textId="77777777" w:rsidTr="00306647">
        <w:tc>
          <w:tcPr>
            <w:tcW w:w="851" w:type="dxa"/>
            <w:vAlign w:val="center"/>
          </w:tcPr>
          <w:p w14:paraId="2D3E40D5" w14:textId="77777777" w:rsidR="00221154" w:rsidRPr="008767C7" w:rsidRDefault="00221154" w:rsidP="0030664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8767C7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005" w:type="dxa"/>
            <w:vAlign w:val="center"/>
          </w:tcPr>
          <w:p w14:paraId="484A013F" w14:textId="77777777" w:rsidR="00221154" w:rsidRPr="008767C7" w:rsidRDefault="00221154" w:rsidP="00306647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proofErr w:type="spellStart"/>
            <w:r w:rsidRPr="008767C7">
              <w:rPr>
                <w:rFonts w:ascii="Cambria" w:hAnsi="Cambria" w:cs="Arial"/>
                <w:b/>
                <w:sz w:val="22"/>
                <w:szCs w:val="22"/>
              </w:rPr>
              <w:t>Amecam</w:t>
            </w:r>
            <w:proofErr w:type="spellEnd"/>
            <w:r w:rsidRPr="008767C7">
              <w:rPr>
                <w:rFonts w:ascii="Cambria" w:hAnsi="Cambria" w:cs="Arial"/>
                <w:b/>
                <w:sz w:val="22"/>
                <w:szCs w:val="22"/>
              </w:rPr>
              <w:t xml:space="preserve"> Wojciech Faliński</w:t>
            </w:r>
          </w:p>
          <w:p w14:paraId="5A1EADDE" w14:textId="77777777" w:rsidR="00221154" w:rsidRPr="008767C7" w:rsidRDefault="00221154" w:rsidP="00306647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Ul. </w:t>
            </w:r>
            <w:r w:rsidRPr="008767C7">
              <w:rPr>
                <w:rFonts w:ascii="Cambria" w:hAnsi="Cambria" w:cs="Arial"/>
                <w:bCs/>
                <w:sz w:val="22"/>
                <w:szCs w:val="22"/>
              </w:rPr>
              <w:t>Wincentego 54 /25</w:t>
            </w:r>
          </w:p>
          <w:p w14:paraId="660111A3" w14:textId="77777777" w:rsidR="00221154" w:rsidRPr="008767C7" w:rsidRDefault="00221154" w:rsidP="00306647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8767C7">
              <w:rPr>
                <w:rFonts w:ascii="Cambria" w:hAnsi="Cambria" w:cs="Arial"/>
                <w:bCs/>
                <w:sz w:val="22"/>
                <w:szCs w:val="22"/>
              </w:rPr>
              <w:t>03-530 Warszawa</w:t>
            </w:r>
          </w:p>
        </w:tc>
        <w:tc>
          <w:tcPr>
            <w:tcW w:w="2268" w:type="dxa"/>
            <w:vAlign w:val="center"/>
          </w:tcPr>
          <w:p w14:paraId="520E7AF2" w14:textId="77777777" w:rsidR="00221154" w:rsidRDefault="00221154" w:rsidP="0030664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44 034,00 zł brutto /</w:t>
            </w:r>
            <w:r w:rsidRPr="008767C7">
              <w:rPr>
                <w:rFonts w:ascii="Cambria" w:hAnsi="Cambria" w:cs="Arial"/>
                <w:sz w:val="22"/>
                <w:szCs w:val="22"/>
              </w:rPr>
              <w:t xml:space="preserve">  </w:t>
            </w:r>
          </w:p>
          <w:p w14:paraId="108F82DD" w14:textId="77777777" w:rsidR="00221154" w:rsidRPr="008767C7" w:rsidRDefault="00221154" w:rsidP="0030664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8767C7">
              <w:rPr>
                <w:rFonts w:ascii="Cambria" w:hAnsi="Cambria" w:cs="Arial"/>
                <w:sz w:val="22"/>
                <w:szCs w:val="22"/>
              </w:rPr>
              <w:t>60,00</w:t>
            </w:r>
          </w:p>
        </w:tc>
        <w:tc>
          <w:tcPr>
            <w:tcW w:w="1843" w:type="dxa"/>
            <w:vAlign w:val="center"/>
          </w:tcPr>
          <w:p w14:paraId="6C9C0FCE" w14:textId="77777777" w:rsidR="00221154" w:rsidRDefault="00221154" w:rsidP="0030664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25 miesięcy /</w:t>
            </w:r>
            <w:r w:rsidRPr="008767C7"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  <w:p w14:paraId="3A174287" w14:textId="77777777" w:rsidR="00221154" w:rsidRPr="008767C7" w:rsidRDefault="00221154" w:rsidP="0030664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8767C7">
              <w:rPr>
                <w:rFonts w:ascii="Cambria" w:hAnsi="Cambria" w:cs="Arial"/>
                <w:sz w:val="22"/>
                <w:szCs w:val="22"/>
              </w:rPr>
              <w:t xml:space="preserve"> 40,00</w:t>
            </w:r>
          </w:p>
        </w:tc>
        <w:tc>
          <w:tcPr>
            <w:tcW w:w="1418" w:type="dxa"/>
            <w:vAlign w:val="center"/>
          </w:tcPr>
          <w:p w14:paraId="29601614" w14:textId="77777777" w:rsidR="00221154" w:rsidRPr="008767C7" w:rsidRDefault="00221154" w:rsidP="0030664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8767C7"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  <w:bookmarkEnd w:id="0"/>
    </w:tbl>
    <w:p w14:paraId="2AD81782" w14:textId="6D21651B" w:rsidR="008642B3" w:rsidRPr="00221154" w:rsidRDefault="008642B3" w:rsidP="00221154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/>
          <w:sz w:val="32"/>
          <w:szCs w:val="32"/>
        </w:rPr>
      </w:pPr>
    </w:p>
    <w:sectPr w:rsidR="008642B3" w:rsidRPr="00221154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CE170" w14:textId="77777777" w:rsidR="00F32BD7" w:rsidRDefault="00F32BD7">
      <w:r>
        <w:separator/>
      </w:r>
    </w:p>
  </w:endnote>
  <w:endnote w:type="continuationSeparator" w:id="0">
    <w:p w14:paraId="18A2ED44" w14:textId="77777777" w:rsidR="00F32BD7" w:rsidRDefault="00F32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A0C57" w14:textId="77777777" w:rsidR="00786CC3" w:rsidRDefault="00786C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4E5BA" w14:textId="701DA8AB" w:rsidR="000C1E6F" w:rsidRPr="00221154" w:rsidRDefault="000C1E6F" w:rsidP="002211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EE163" w14:textId="77777777" w:rsidR="00786CC3" w:rsidRDefault="00786C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D4B4B" w14:textId="77777777" w:rsidR="00F32BD7" w:rsidRDefault="00F32BD7">
      <w:r>
        <w:separator/>
      </w:r>
    </w:p>
  </w:footnote>
  <w:footnote w:type="continuationSeparator" w:id="0">
    <w:p w14:paraId="78470292" w14:textId="77777777" w:rsidR="00F32BD7" w:rsidRDefault="00F32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CBD71" w14:textId="77777777" w:rsidR="00786CC3" w:rsidRDefault="00786C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4D08A" w14:textId="77777777" w:rsidR="00786CC3" w:rsidRDefault="00786C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0899C" w14:textId="77777777" w:rsidR="00786CC3" w:rsidRDefault="00786C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BD7"/>
    <w:rsid w:val="00005838"/>
    <w:rsid w:val="00022322"/>
    <w:rsid w:val="00042497"/>
    <w:rsid w:val="00081D13"/>
    <w:rsid w:val="000C1E6F"/>
    <w:rsid w:val="000E4E56"/>
    <w:rsid w:val="001A1468"/>
    <w:rsid w:val="001B7815"/>
    <w:rsid w:val="0022115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6CC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2BD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8663DE"/>
  <w15:chartTrackingRefBased/>
  <w15:docId w15:val="{711F7457-6C9D-40C0-B2FA-7BE7825FA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2024-12-18T08:12:00Z</dcterms:created>
  <dcterms:modified xsi:type="dcterms:W3CDTF">2024-12-18T08:12:00Z</dcterms:modified>
</cp:coreProperties>
</file>