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6CFA5" w14:textId="10B354E1" w:rsidR="00D64136" w:rsidRPr="00C6757E" w:rsidRDefault="003157CD" w:rsidP="007468F3">
      <w:pPr>
        <w:spacing w:after="600"/>
        <w:jc w:val="right"/>
      </w:pPr>
      <w:bookmarkStart w:id="0" w:name="_Hlk53520193"/>
      <w:r w:rsidRPr="0045576C">
        <w:t>Poznań</w:t>
      </w:r>
      <w:r w:rsidR="00D64136" w:rsidRPr="0045576C">
        <w:t xml:space="preserve"> dnia: </w:t>
      </w:r>
      <w:r w:rsidRPr="0045576C">
        <w:t>2024-</w:t>
      </w:r>
      <w:r w:rsidR="00E965D7" w:rsidRPr="0045576C">
        <w:t>12</w:t>
      </w:r>
      <w:r w:rsidRPr="0045576C">
        <w:t>-</w:t>
      </w:r>
      <w:r w:rsidR="0045576C" w:rsidRPr="0045576C">
        <w:t>18</w:t>
      </w:r>
    </w:p>
    <w:p w14:paraId="2AB8BC98" w14:textId="77777777" w:rsidR="003157CD" w:rsidRPr="00C6757E" w:rsidRDefault="003157CD" w:rsidP="007468F3">
      <w:pPr>
        <w:ind w:right="3969"/>
        <w:rPr>
          <w:b/>
          <w:bCs/>
        </w:rPr>
      </w:pPr>
      <w:r w:rsidRPr="00C6757E">
        <w:rPr>
          <w:b/>
          <w:bCs/>
        </w:rPr>
        <w:t>Szpital Wojewódzki w Poznaniu</w:t>
      </w:r>
    </w:p>
    <w:p w14:paraId="0C27C9EB" w14:textId="77777777" w:rsidR="00D64136" w:rsidRPr="00C6757E" w:rsidRDefault="003157CD" w:rsidP="007468F3">
      <w:pPr>
        <w:ind w:right="3969"/>
        <w:rPr>
          <w:b/>
          <w:bCs/>
        </w:rPr>
      </w:pPr>
      <w:r w:rsidRPr="00C6757E">
        <w:rPr>
          <w:b/>
          <w:bCs/>
        </w:rPr>
        <w:t>Dział Zamówień Publicznych</w:t>
      </w:r>
    </w:p>
    <w:p w14:paraId="6D7A06C6" w14:textId="77777777" w:rsidR="00D64136" w:rsidRPr="00C6757E" w:rsidRDefault="003157CD" w:rsidP="007468F3">
      <w:pPr>
        <w:ind w:right="3969"/>
      </w:pPr>
      <w:r w:rsidRPr="00C6757E">
        <w:t>Juraszów</w:t>
      </w:r>
      <w:r w:rsidR="00D64136" w:rsidRPr="00C6757E">
        <w:t xml:space="preserve"> </w:t>
      </w:r>
      <w:r w:rsidRPr="00C6757E">
        <w:t>7/19</w:t>
      </w:r>
    </w:p>
    <w:p w14:paraId="7D62C1ED" w14:textId="77777777" w:rsidR="00D64136" w:rsidRPr="00C6757E" w:rsidRDefault="003157CD" w:rsidP="007468F3">
      <w:pPr>
        <w:ind w:right="3969"/>
      </w:pPr>
      <w:r w:rsidRPr="00C6757E">
        <w:t>60-479</w:t>
      </w:r>
      <w:r w:rsidR="00D64136" w:rsidRPr="00C6757E">
        <w:t xml:space="preserve"> </w:t>
      </w:r>
      <w:r w:rsidRPr="00C6757E">
        <w:t>Poznań</w:t>
      </w:r>
    </w:p>
    <w:p w14:paraId="3C45BCA4" w14:textId="77777777" w:rsidR="009F463B" w:rsidRPr="00C6757E" w:rsidRDefault="009F463B" w:rsidP="007468F3">
      <w:pPr>
        <w:tabs>
          <w:tab w:val="right" w:pos="9072"/>
        </w:tabs>
        <w:ind w:left="5670"/>
        <w:jc w:val="both"/>
        <w:rPr>
          <w:b/>
        </w:rPr>
      </w:pPr>
      <w:r w:rsidRPr="00C6757E">
        <w:rPr>
          <w:b/>
        </w:rPr>
        <w:t>WYKONAWCY</w:t>
      </w:r>
    </w:p>
    <w:p w14:paraId="5A62C029" w14:textId="77777777" w:rsidR="00D64136" w:rsidRPr="00C6757E" w:rsidRDefault="009F463B" w:rsidP="007468F3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C6757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C6757E" w14:paraId="3AFBA4F1" w14:textId="77777777" w:rsidTr="005E0D0A">
        <w:tc>
          <w:tcPr>
            <w:tcW w:w="10065" w:type="dxa"/>
            <w:shd w:val="clear" w:color="auto" w:fill="F2F2F2"/>
            <w:hideMark/>
          </w:tcPr>
          <w:p w14:paraId="1972C3E8" w14:textId="77777777" w:rsidR="00D64136" w:rsidRPr="00C6757E" w:rsidRDefault="00D64136" w:rsidP="007468F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C6757E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2D25B0B" w14:textId="7A463234" w:rsidR="00E965D7" w:rsidRPr="00C6757E" w:rsidRDefault="00D64136" w:rsidP="00E965D7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6757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E965D7">
              <w:rPr>
                <w:b/>
                <w:spacing w:val="50"/>
                <w:kern w:val="28"/>
                <w:sz w:val="32"/>
                <w:szCs w:val="32"/>
              </w:rPr>
              <w:t>2 (zadanie nr 12)</w:t>
            </w:r>
          </w:p>
        </w:tc>
      </w:tr>
    </w:tbl>
    <w:p w14:paraId="62F37343" w14:textId="77777777" w:rsidR="00D64136" w:rsidRPr="00C6757E" w:rsidRDefault="00D64136" w:rsidP="007468F3">
      <w:pPr>
        <w:keepNext/>
        <w:spacing w:after="240"/>
        <w:outlineLvl w:val="0"/>
        <w:rPr>
          <w:b/>
        </w:rPr>
      </w:pPr>
    </w:p>
    <w:p w14:paraId="3099B6A5" w14:textId="77777777" w:rsidR="00D64136" w:rsidRPr="00C6757E" w:rsidRDefault="00D64136" w:rsidP="007468F3">
      <w:pPr>
        <w:spacing w:after="120"/>
        <w:jc w:val="both"/>
        <w:rPr>
          <w:rFonts w:eastAsia="Calibri"/>
          <w:lang w:eastAsia="en-US"/>
        </w:rPr>
      </w:pPr>
      <w:r w:rsidRPr="00C6757E">
        <w:rPr>
          <w:rFonts w:eastAsia="Calibri"/>
          <w:lang w:eastAsia="en-US"/>
        </w:rPr>
        <w:t xml:space="preserve">Dotyczy </w:t>
      </w:r>
      <w:r w:rsidRPr="00C6757E">
        <w:t>postępowania o udzielenie zamówienia publicznego</w:t>
      </w:r>
      <w:r w:rsidRPr="00C6757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C6757E" w14:paraId="0E6F7286" w14:textId="77777777" w:rsidTr="005E0D0A">
        <w:tc>
          <w:tcPr>
            <w:tcW w:w="2269" w:type="dxa"/>
            <w:shd w:val="clear" w:color="auto" w:fill="auto"/>
          </w:tcPr>
          <w:p w14:paraId="1400A199" w14:textId="77777777" w:rsidR="00D64136" w:rsidRPr="00C6757E" w:rsidRDefault="00D64136" w:rsidP="007468F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6757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443342" w14:textId="77777777" w:rsidR="00D64136" w:rsidRPr="00C6757E" w:rsidRDefault="003157CD" w:rsidP="007468F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757E">
              <w:rPr>
                <w:bCs/>
              </w:rPr>
              <w:t>Materiały opatrunkowe i obłożenia chirurgiczne</w:t>
            </w:r>
          </w:p>
        </w:tc>
      </w:tr>
      <w:tr w:rsidR="003157CD" w:rsidRPr="00C6757E" w14:paraId="5A7D6142" w14:textId="77777777" w:rsidTr="00F71996">
        <w:tc>
          <w:tcPr>
            <w:tcW w:w="2269" w:type="dxa"/>
            <w:shd w:val="clear" w:color="auto" w:fill="auto"/>
          </w:tcPr>
          <w:p w14:paraId="648948C8" w14:textId="77777777" w:rsidR="003157CD" w:rsidRPr="00C6757E" w:rsidRDefault="003157CD" w:rsidP="007468F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6757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BA1327" w14:textId="77777777" w:rsidR="003157CD" w:rsidRPr="00C6757E" w:rsidRDefault="003157CD" w:rsidP="007468F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757E">
              <w:rPr>
                <w:bCs/>
              </w:rPr>
              <w:t>SZW/DZP/148/2023</w:t>
            </w:r>
          </w:p>
        </w:tc>
      </w:tr>
    </w:tbl>
    <w:p w14:paraId="1709139F" w14:textId="77777777" w:rsidR="00D64136" w:rsidRPr="00C6757E" w:rsidRDefault="00D64136" w:rsidP="007468F3">
      <w:pPr>
        <w:tabs>
          <w:tab w:val="left" w:pos="708"/>
          <w:tab w:val="center" w:pos="4536"/>
          <w:tab w:val="right" w:pos="9072"/>
        </w:tabs>
      </w:pPr>
    </w:p>
    <w:p w14:paraId="524281CB" w14:textId="77777777" w:rsidR="003157CD" w:rsidRPr="00C6757E" w:rsidRDefault="00D64136" w:rsidP="007468F3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C6757E">
        <w:t xml:space="preserve">Zamawiający, </w:t>
      </w:r>
      <w:r w:rsidR="003157CD" w:rsidRPr="00C6757E">
        <w:rPr>
          <w:b/>
        </w:rPr>
        <w:t>Szpital Wojewódzki w Poznaniu</w:t>
      </w:r>
    </w:p>
    <w:p w14:paraId="5C7A2A14" w14:textId="77777777" w:rsidR="00D64136" w:rsidRPr="00C6757E" w:rsidRDefault="003157CD" w:rsidP="007468F3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C6757E">
        <w:rPr>
          <w:b/>
        </w:rPr>
        <w:t>Dział Zamówień Publicznych</w:t>
      </w:r>
      <w:r w:rsidR="00D64136" w:rsidRPr="00C6757E">
        <w:t xml:space="preserve">, działając na podstawie art. 253 ust. 1 ustawy z dnia 11 września 2019r. Prawo zamówień publicznych </w:t>
      </w:r>
      <w:r w:rsidRPr="00C6757E">
        <w:t>(t.j. Dz. U. z 2024 poz. 1320)</w:t>
      </w:r>
      <w:r w:rsidR="00D64136" w:rsidRPr="00C6757E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157CD" w:rsidRPr="00C6757E" w14:paraId="153E9EE1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3BF2" w14:textId="7334BDD4" w:rsidR="003157CD" w:rsidRPr="00CC45D1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CC45D1">
              <w:rPr>
                <w:b/>
                <w:bCs/>
              </w:rPr>
              <w:t>Zadanie nr 12</w:t>
            </w:r>
          </w:p>
          <w:p w14:paraId="14267FF3" w14:textId="77777777" w:rsidR="00E965D7" w:rsidRPr="00990956" w:rsidRDefault="00E965D7" w:rsidP="00E965D7">
            <w:pPr>
              <w:spacing w:before="60"/>
              <w:jc w:val="both"/>
              <w:rPr>
                <w:b/>
              </w:rPr>
            </w:pPr>
            <w:r w:rsidRPr="00990956">
              <w:rPr>
                <w:b/>
              </w:rPr>
              <w:t>Blakpol Sp</w:t>
            </w:r>
            <w:r>
              <w:rPr>
                <w:b/>
              </w:rPr>
              <w:t>.</w:t>
            </w:r>
            <w:r w:rsidRPr="00990956">
              <w:rPr>
                <w:b/>
              </w:rPr>
              <w:t xml:space="preserve"> z o.o. </w:t>
            </w:r>
          </w:p>
          <w:p w14:paraId="2407585C" w14:textId="77777777" w:rsidR="00E965D7" w:rsidRPr="00990956" w:rsidRDefault="00E965D7" w:rsidP="00E965D7">
            <w:pPr>
              <w:jc w:val="both"/>
              <w:rPr>
                <w:bCs/>
              </w:rPr>
            </w:pPr>
            <w:r w:rsidRPr="00990956">
              <w:rPr>
                <w:bCs/>
              </w:rPr>
              <w:t xml:space="preserve">ul. Śniadeckich 9 </w:t>
            </w:r>
          </w:p>
          <w:p w14:paraId="48D5750C" w14:textId="77777777" w:rsidR="00E965D7" w:rsidRPr="00990956" w:rsidRDefault="00E965D7" w:rsidP="00E965D7">
            <w:pPr>
              <w:spacing w:after="120"/>
              <w:jc w:val="both"/>
              <w:rPr>
                <w:bCs/>
              </w:rPr>
            </w:pPr>
            <w:r w:rsidRPr="00990956">
              <w:rPr>
                <w:bCs/>
              </w:rPr>
              <w:t>42-200 Częstochowa</w:t>
            </w:r>
          </w:p>
          <w:p w14:paraId="4DD5ED66" w14:textId="691C67AA" w:rsidR="003157CD" w:rsidRPr="00CC45D1" w:rsidRDefault="003157CD" w:rsidP="007468F3">
            <w:pPr>
              <w:jc w:val="both"/>
              <w:rPr>
                <w:bCs/>
              </w:rPr>
            </w:pPr>
            <w:r w:rsidRPr="00CC45D1">
              <w:t xml:space="preserve">za cenę wykonania przedmiotu zamówienia w wysokości </w:t>
            </w:r>
            <w:r w:rsidR="00E965D7" w:rsidRPr="00E965D7">
              <w:rPr>
                <w:b/>
              </w:rPr>
              <w:t>40 553,00</w:t>
            </w:r>
            <w:r w:rsidR="00E965D7">
              <w:rPr>
                <w:b/>
              </w:rPr>
              <w:t xml:space="preserve"> </w:t>
            </w:r>
            <w:r w:rsidRPr="00CC45D1">
              <w:rPr>
                <w:b/>
              </w:rPr>
              <w:t>zł</w:t>
            </w:r>
            <w:r w:rsidRPr="00CC45D1">
              <w:t xml:space="preserve"> </w:t>
            </w:r>
            <w:r w:rsidRPr="00CC45D1">
              <w:rPr>
                <w:b/>
                <w:bCs/>
              </w:rPr>
              <w:t>brutto</w:t>
            </w:r>
            <w:r w:rsidRPr="00CC45D1">
              <w:rPr>
                <w:bCs/>
              </w:rPr>
              <w:t>.</w:t>
            </w:r>
          </w:p>
          <w:p w14:paraId="468CE32F" w14:textId="77777777" w:rsidR="009E762B" w:rsidRPr="00CC45D1" w:rsidRDefault="009E762B" w:rsidP="009E762B">
            <w:pPr>
              <w:jc w:val="both"/>
              <w:rPr>
                <w:color w:val="000000"/>
              </w:rPr>
            </w:pPr>
            <w:r w:rsidRPr="00CC45D1">
              <w:rPr>
                <w:color w:val="000000"/>
                <w:u w:val="single"/>
              </w:rPr>
              <w:t>Uzasadnienie wyboru</w:t>
            </w:r>
            <w:r w:rsidRPr="00CC45D1">
              <w:rPr>
                <w:color w:val="000000"/>
              </w:rPr>
              <w:t>:</w:t>
            </w:r>
          </w:p>
          <w:p w14:paraId="25F4503A" w14:textId="77777777" w:rsidR="009E762B" w:rsidRPr="00CC45D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C45D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08BFB91" w14:textId="28B685DB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C45D1">
              <w:t>Oferta spełnia wszystkie wymagania formalno - prawne i jest zgodna z zapisami SWZ.</w:t>
            </w:r>
          </w:p>
        </w:tc>
      </w:tr>
    </w:tbl>
    <w:p w14:paraId="66F1A348" w14:textId="77777777" w:rsidR="00D64136" w:rsidRPr="006D54F9" w:rsidRDefault="00D64136" w:rsidP="007468F3">
      <w:pPr>
        <w:spacing w:before="360" w:after="120"/>
        <w:jc w:val="both"/>
        <w:rPr>
          <w:color w:val="000000"/>
        </w:rPr>
      </w:pPr>
      <w:r w:rsidRPr="006D54F9">
        <w:rPr>
          <w:b/>
          <w:bCs/>
          <w:color w:val="000000"/>
        </w:rPr>
        <w:t>Punktacja przyznana ofertom w każdym kryterium oceny ofert wraz z łączną punktacją</w:t>
      </w:r>
      <w:r w:rsidRPr="006D54F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685"/>
        <w:gridCol w:w="2665"/>
        <w:gridCol w:w="1559"/>
      </w:tblGrid>
      <w:tr w:rsidR="00D64136" w:rsidRPr="00C6757E" w14:paraId="77B2A764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11FB96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4F9">
              <w:rPr>
                <w:bCs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EDA20D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</w:rPr>
            </w:pPr>
            <w:r w:rsidRPr="006D54F9">
              <w:rPr>
                <w:bCs/>
              </w:rPr>
              <w:t>Wykonawca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6EB086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4F9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7702C9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4F9">
              <w:rPr>
                <w:bCs/>
                <w:color w:val="000000"/>
              </w:rPr>
              <w:t>Razem</w:t>
            </w:r>
          </w:p>
        </w:tc>
      </w:tr>
      <w:tr w:rsidR="00E965D7" w:rsidRPr="00C6757E" w14:paraId="02173ADF" w14:textId="77777777" w:rsidTr="002020B3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018E" w14:textId="77777777" w:rsidR="00E965D7" w:rsidRPr="00E0689F" w:rsidRDefault="00E965D7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12 - Zadanie nr 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45F6" w14:textId="77777777" w:rsidR="00E965D7" w:rsidRPr="00E0689F" w:rsidRDefault="00E965D7" w:rsidP="005606E7">
            <w:pPr>
              <w:rPr>
                <w:b/>
                <w:bCs/>
                <w:sz w:val="22"/>
                <w:szCs w:val="22"/>
              </w:rPr>
            </w:pPr>
            <w:r w:rsidRPr="00E0689F">
              <w:rPr>
                <w:b/>
                <w:bCs/>
                <w:sz w:val="22"/>
                <w:szCs w:val="22"/>
              </w:rPr>
              <w:t>INTRA-MED Sp. z o.o.</w:t>
            </w:r>
          </w:p>
          <w:p w14:paraId="39149B8D" w14:textId="77777777" w:rsidR="00E965D7" w:rsidRPr="00E0689F" w:rsidRDefault="00E965D7" w:rsidP="005606E7">
            <w:pPr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ul.  Sielecka 61</w:t>
            </w:r>
          </w:p>
          <w:p w14:paraId="33336B4E" w14:textId="66A03800" w:rsidR="00E965D7" w:rsidRPr="00E0689F" w:rsidRDefault="00E965D7" w:rsidP="005606E7">
            <w:pPr>
              <w:spacing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42-500 Będzin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7E05" w14:textId="20FD8E7A" w:rsidR="00E965D7" w:rsidRPr="00E0689F" w:rsidRDefault="00935329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B91362">
              <w:rPr>
                <w:sz w:val="22"/>
                <w:szCs w:val="22"/>
              </w:rPr>
              <w:t>Wykonawca odstąpił od podpisania umowy</w:t>
            </w:r>
            <w:r>
              <w:rPr>
                <w:sz w:val="22"/>
                <w:szCs w:val="22"/>
              </w:rPr>
              <w:t>*</w:t>
            </w:r>
          </w:p>
        </w:tc>
      </w:tr>
      <w:tr w:rsidR="00DC06BF" w:rsidRPr="00C6757E" w14:paraId="74317B3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2134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12 - Zadanie nr 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9777" w14:textId="14FB8039" w:rsidR="00DC06BF" w:rsidRPr="00E0689F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E0689F">
              <w:rPr>
                <w:b/>
                <w:bCs/>
                <w:sz w:val="22"/>
                <w:szCs w:val="22"/>
              </w:rPr>
              <w:t xml:space="preserve">Blakpol </w:t>
            </w:r>
            <w:r w:rsidR="005606E7" w:rsidRPr="00E0689F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07779D54" w14:textId="710A349D" w:rsidR="00DC06BF" w:rsidRPr="00E0689F" w:rsidRDefault="005606E7" w:rsidP="00DC06BF">
            <w:pPr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ul. </w:t>
            </w:r>
            <w:r w:rsidR="00DC06BF" w:rsidRPr="00E0689F">
              <w:rPr>
                <w:sz w:val="22"/>
                <w:szCs w:val="22"/>
              </w:rPr>
              <w:t>Śniadeckich 9</w:t>
            </w:r>
          </w:p>
          <w:p w14:paraId="12DB64FA" w14:textId="77777777" w:rsidR="00DC06BF" w:rsidRPr="00E0689F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42-200 Częstochowa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8D758" w14:textId="5DB04007" w:rsidR="00DC06BF" w:rsidRDefault="00DC06BF" w:rsidP="00DC06BF">
            <w:pPr>
              <w:spacing w:before="40" w:after="40"/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1 - Cena </w:t>
            </w:r>
            <w:r w:rsidR="00E965D7">
              <w:rPr>
                <w:sz w:val="22"/>
                <w:szCs w:val="22"/>
              </w:rPr>
              <w:t>–</w:t>
            </w:r>
            <w:r w:rsidRPr="00E0689F">
              <w:rPr>
                <w:sz w:val="22"/>
                <w:szCs w:val="22"/>
              </w:rPr>
              <w:t xml:space="preserve"> </w:t>
            </w:r>
            <w:r w:rsidR="00E965D7">
              <w:rPr>
                <w:sz w:val="22"/>
                <w:szCs w:val="22"/>
              </w:rPr>
              <w:t>100.00</w:t>
            </w:r>
          </w:p>
          <w:p w14:paraId="05BD8CE9" w14:textId="44366C85" w:rsidR="00E965D7" w:rsidRPr="00E0689F" w:rsidRDefault="00E965D7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38210" w14:textId="2BC32E72" w:rsidR="00DC06BF" w:rsidRPr="00E0689F" w:rsidRDefault="00E965D7" w:rsidP="00DC06B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100.00</w:t>
            </w:r>
          </w:p>
        </w:tc>
      </w:tr>
      <w:tr w:rsidR="00DC06BF" w:rsidRPr="00C6757E" w14:paraId="29B92366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2AA0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lastRenderedPageBreak/>
              <w:t>12 - Zadanie nr 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0BC7" w14:textId="77777777" w:rsidR="00DC06BF" w:rsidRPr="00E0689F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E0689F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01987FE" w14:textId="62AA3EB6" w:rsidR="00DC06BF" w:rsidRPr="00E0689F" w:rsidRDefault="005606E7" w:rsidP="00DC06BF">
            <w:pPr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ul. </w:t>
            </w:r>
            <w:r w:rsidR="00DC06BF" w:rsidRPr="00E0689F">
              <w:rPr>
                <w:sz w:val="22"/>
                <w:szCs w:val="22"/>
              </w:rPr>
              <w:t>Żółkiewskiego 20/26</w:t>
            </w:r>
          </w:p>
          <w:p w14:paraId="0E82E5AE" w14:textId="77777777" w:rsidR="00DC06BF" w:rsidRPr="00E0689F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05D9" w14:textId="0A9DAF29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1 - Cena </w:t>
            </w:r>
            <w:r w:rsidR="00E965D7">
              <w:rPr>
                <w:sz w:val="22"/>
                <w:szCs w:val="22"/>
              </w:rPr>
              <w:t>–</w:t>
            </w:r>
            <w:r w:rsidRPr="00E0689F">
              <w:rPr>
                <w:sz w:val="22"/>
                <w:szCs w:val="22"/>
              </w:rPr>
              <w:t xml:space="preserve"> </w:t>
            </w:r>
            <w:r w:rsidR="00E965D7">
              <w:rPr>
                <w:sz w:val="22"/>
                <w:szCs w:val="22"/>
              </w:rPr>
              <w:t>84.67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342B" w14:textId="7EA2E663" w:rsidR="00DC06BF" w:rsidRPr="00E0689F" w:rsidRDefault="00E965D7" w:rsidP="00DC06B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84.67</w:t>
            </w:r>
          </w:p>
        </w:tc>
      </w:tr>
    </w:tbl>
    <w:p w14:paraId="7D8F5CA0" w14:textId="5C8EC456" w:rsidR="00D64136" w:rsidRDefault="00935329" w:rsidP="007468F3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 W</w:t>
      </w:r>
      <w:r w:rsidRPr="00935329">
        <w:rPr>
          <w:sz w:val="22"/>
          <w:szCs w:val="22"/>
        </w:rPr>
        <w:t xml:space="preserve"> dniu 2024-</w:t>
      </w:r>
      <w:r w:rsidR="002F5106">
        <w:rPr>
          <w:sz w:val="22"/>
          <w:szCs w:val="22"/>
        </w:rPr>
        <w:t>12</w:t>
      </w:r>
      <w:r w:rsidRPr="00935329">
        <w:rPr>
          <w:sz w:val="22"/>
          <w:szCs w:val="22"/>
        </w:rPr>
        <w:t>-</w:t>
      </w:r>
      <w:r w:rsidR="002F5106">
        <w:rPr>
          <w:sz w:val="22"/>
          <w:szCs w:val="22"/>
        </w:rPr>
        <w:t>04</w:t>
      </w:r>
      <w:r w:rsidRPr="00935329">
        <w:rPr>
          <w:sz w:val="22"/>
          <w:szCs w:val="22"/>
        </w:rPr>
        <w:t xml:space="preserve"> do Zamawiającego wpłynęła informacja od wyłonionego w wyniku zawiadomienia o wyborze najkorzystniejszej oferty z dnia 2024-</w:t>
      </w:r>
      <w:r w:rsidR="002F5106">
        <w:rPr>
          <w:sz w:val="22"/>
          <w:szCs w:val="22"/>
        </w:rPr>
        <w:t>10</w:t>
      </w:r>
      <w:r w:rsidRPr="00935329">
        <w:rPr>
          <w:sz w:val="22"/>
          <w:szCs w:val="22"/>
        </w:rPr>
        <w:t>-</w:t>
      </w:r>
      <w:r w:rsidR="002F5106">
        <w:rPr>
          <w:sz w:val="22"/>
          <w:szCs w:val="22"/>
        </w:rPr>
        <w:t>25</w:t>
      </w:r>
      <w:r w:rsidRPr="00935329">
        <w:rPr>
          <w:sz w:val="22"/>
          <w:szCs w:val="22"/>
        </w:rPr>
        <w:t xml:space="preserve"> r. Wykonawcy</w:t>
      </w:r>
      <w:r w:rsidR="002F5106">
        <w:rPr>
          <w:sz w:val="22"/>
          <w:szCs w:val="22"/>
        </w:rPr>
        <w:t xml:space="preserve"> INTRA-MED </w:t>
      </w:r>
      <w:r w:rsidRPr="00935329">
        <w:rPr>
          <w:sz w:val="22"/>
          <w:szCs w:val="22"/>
        </w:rPr>
        <w:t>o rezygnacji z podpisania umowy.</w:t>
      </w:r>
    </w:p>
    <w:p w14:paraId="7BA5C267" w14:textId="77777777" w:rsidR="00935329" w:rsidRPr="00C6757E" w:rsidRDefault="00935329" w:rsidP="007468F3">
      <w:pPr>
        <w:spacing w:before="120"/>
        <w:jc w:val="both"/>
        <w:rPr>
          <w:color w:val="000000"/>
          <w:highlight w:val="yellow"/>
        </w:rPr>
      </w:pPr>
    </w:p>
    <w:p w14:paraId="7FE15697" w14:textId="77777777" w:rsidR="00D64136" w:rsidRPr="001802CD" w:rsidRDefault="00D64136" w:rsidP="007468F3">
      <w:pPr>
        <w:spacing w:after="120"/>
        <w:jc w:val="both"/>
        <w:rPr>
          <w:color w:val="000000"/>
        </w:rPr>
      </w:pPr>
      <w:r w:rsidRPr="001802CD">
        <w:rPr>
          <w:b/>
          <w:bCs/>
          <w:color w:val="000000"/>
        </w:rPr>
        <w:t>Informacja o wykonawcach, których oferty zostały odrzucone</w:t>
      </w:r>
      <w:r w:rsidRPr="001802C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1802CD" w14:paraId="0DA6CAE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2C3D16D" w14:textId="77777777" w:rsidR="00D64136" w:rsidRPr="001802CD" w:rsidRDefault="00D64136" w:rsidP="007468F3">
            <w:pPr>
              <w:spacing w:before="60" w:after="60"/>
              <w:jc w:val="center"/>
              <w:rPr>
                <w:bCs/>
              </w:rPr>
            </w:pPr>
            <w:r w:rsidRPr="001802CD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45EBBC" w14:textId="77777777" w:rsidR="00D64136" w:rsidRPr="001802CD" w:rsidRDefault="00D64136" w:rsidP="007468F3">
            <w:pPr>
              <w:spacing w:before="60" w:after="60"/>
              <w:jc w:val="center"/>
              <w:rPr>
                <w:bCs/>
              </w:rPr>
            </w:pPr>
            <w:r w:rsidRPr="001802CD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E715A6C" w14:textId="77777777" w:rsidR="00D64136" w:rsidRPr="001802CD" w:rsidRDefault="00D64136" w:rsidP="007468F3">
            <w:pPr>
              <w:spacing w:before="60" w:after="60"/>
              <w:jc w:val="center"/>
              <w:rPr>
                <w:bCs/>
              </w:rPr>
            </w:pPr>
            <w:r w:rsidRPr="001802CD">
              <w:rPr>
                <w:bCs/>
              </w:rPr>
              <w:t>Uzasadnienie odrzucenia oferty</w:t>
            </w:r>
          </w:p>
        </w:tc>
      </w:tr>
      <w:tr w:rsidR="003157CD" w:rsidRPr="00C6757E" w14:paraId="73FFC407" w14:textId="77777777" w:rsidTr="00E965D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466D2B" w14:textId="77777777" w:rsidR="003157CD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4C6992AC" w14:textId="77777777" w:rsidR="00E965D7" w:rsidRDefault="00E965D7" w:rsidP="007468F3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52C21E6F" w14:textId="28E10D6D" w:rsidR="00E965D7" w:rsidRPr="001802CD" w:rsidRDefault="00E965D7" w:rsidP="007468F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C1D18D" w14:textId="6714ED50" w:rsidR="003157CD" w:rsidRPr="001802CD" w:rsidRDefault="003157CD" w:rsidP="007468F3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F58BC4" w14:textId="38161ACB" w:rsidR="00C73263" w:rsidRPr="001802CD" w:rsidRDefault="00C73263" w:rsidP="007468F3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F160E7B" w14:textId="77777777" w:rsidR="00D64136" w:rsidRDefault="00D64136" w:rsidP="007468F3">
      <w:pPr>
        <w:spacing w:before="120"/>
        <w:jc w:val="both"/>
        <w:rPr>
          <w:color w:val="000000"/>
          <w:highlight w:val="yellow"/>
        </w:rPr>
      </w:pPr>
    </w:p>
    <w:p w14:paraId="3C367C45" w14:textId="77777777" w:rsidR="009F0E5C" w:rsidRPr="002F1179" w:rsidRDefault="00D64136" w:rsidP="007468F3">
      <w:pPr>
        <w:spacing w:after="40"/>
        <w:jc w:val="both"/>
      </w:pPr>
      <w:r w:rsidRPr="002F1179">
        <w:rPr>
          <w:b/>
          <w:bCs/>
        </w:rPr>
        <w:t>Informacja o terminie zawarcia umowy</w:t>
      </w:r>
      <w:r w:rsidRPr="002F1179">
        <w:t>:</w:t>
      </w:r>
    </w:p>
    <w:p w14:paraId="114A3903" w14:textId="6FFC166B" w:rsidR="00F960D7" w:rsidRPr="002F1179" w:rsidRDefault="00A029B8" w:rsidP="007468F3">
      <w:pPr>
        <w:spacing w:after="120"/>
        <w:jc w:val="both"/>
      </w:pPr>
      <w:r w:rsidRPr="002F1179">
        <w:t>U</w:t>
      </w:r>
      <w:r w:rsidR="00F960D7" w:rsidRPr="002F1179">
        <w:t>mowa w sp</w:t>
      </w:r>
      <w:r w:rsidR="004C3459" w:rsidRPr="002F1179">
        <w:t>r</w:t>
      </w:r>
      <w:r w:rsidR="00F960D7" w:rsidRPr="002F1179">
        <w:t>awie zamówienia publicznego</w:t>
      </w:r>
      <w:r w:rsidR="00D8427E" w:rsidRPr="002F1179">
        <w:t>, zgodnie z art. 264 ust. 1 ustawy Pzp,</w:t>
      </w:r>
      <w:r w:rsidRPr="002F1179">
        <w:t xml:space="preserve"> zostanie</w:t>
      </w:r>
      <w:r w:rsidR="00F960D7" w:rsidRPr="002F1179">
        <w:t xml:space="preserve"> zawarta,</w:t>
      </w:r>
      <w:r w:rsidRPr="002F1179">
        <w:t xml:space="preserve"> </w:t>
      </w:r>
      <w:r w:rsidR="00F960D7" w:rsidRPr="002F1179">
        <w:t xml:space="preserve">z </w:t>
      </w:r>
      <w:r w:rsidRPr="002F1179">
        <w:t xml:space="preserve">uwzględnieniem art. 577 ustawy Pzp, </w:t>
      </w:r>
      <w:r w:rsidR="00F960D7" w:rsidRPr="002F1179">
        <w:t>w terminie</w:t>
      </w:r>
      <w:r w:rsidR="00D8427E" w:rsidRPr="002F1179">
        <w:t xml:space="preserve"> </w:t>
      </w:r>
      <w:r w:rsidR="003157CD" w:rsidRPr="002F1179">
        <w:t>nie krótszym niż 1</w:t>
      </w:r>
      <w:r w:rsidR="004C434F" w:rsidRPr="002F1179">
        <w:t>0</w:t>
      </w:r>
      <w:r w:rsidR="003157CD" w:rsidRPr="002F1179">
        <w:t xml:space="preserve"> dni od dnia przesłania niniejszej informacji o wyborze najkorzystniejszej oferty.</w:t>
      </w:r>
    </w:p>
    <w:p w14:paraId="6779E8AD" w14:textId="77777777" w:rsidR="00F960D7" w:rsidRPr="002F1179" w:rsidRDefault="00D8427E" w:rsidP="007468F3">
      <w:pPr>
        <w:spacing w:after="240"/>
        <w:jc w:val="both"/>
      </w:pPr>
      <w:r w:rsidRPr="002F1179">
        <w:t xml:space="preserve">Umowa </w:t>
      </w:r>
      <w:r w:rsidR="00F960D7" w:rsidRPr="002F1179">
        <w:t>w sprawie zamówienia publicznego</w:t>
      </w:r>
      <w:r w:rsidRPr="002F1179">
        <w:t xml:space="preserve"> może być zawarta </w:t>
      </w:r>
      <w:r w:rsidR="00F960D7" w:rsidRPr="002F1179">
        <w:t xml:space="preserve">przed upływem terminu, o którym mowa powyżej, jeżeli zachodzą okoliczności wymienione w </w:t>
      </w:r>
      <w:r w:rsidRPr="002F1179">
        <w:t>art. 264</w:t>
      </w:r>
      <w:r w:rsidR="00F960D7" w:rsidRPr="002F1179">
        <w:t xml:space="preserve"> ust. 2 ustawy P</w:t>
      </w:r>
      <w:r w:rsidR="004657DA" w:rsidRPr="002F1179">
        <w:t>zp</w:t>
      </w:r>
      <w:r w:rsidR="00F960D7" w:rsidRPr="002F1179">
        <w:t>.</w:t>
      </w:r>
    </w:p>
    <w:p w14:paraId="4AE024B7" w14:textId="77777777" w:rsidR="00D64136" w:rsidRPr="002F1179" w:rsidRDefault="00D64136" w:rsidP="007468F3">
      <w:pPr>
        <w:jc w:val="both"/>
        <w:rPr>
          <w:b/>
          <w:bCs/>
        </w:rPr>
      </w:pPr>
      <w:r w:rsidRPr="002F1179">
        <w:rPr>
          <w:b/>
          <w:bCs/>
        </w:rPr>
        <w:t>Pouczenie</w:t>
      </w:r>
    </w:p>
    <w:p w14:paraId="13ED6197" w14:textId="77777777" w:rsidR="00F960D7" w:rsidRPr="003A1731" w:rsidRDefault="00D64136" w:rsidP="007468F3">
      <w:pPr>
        <w:spacing w:after="480"/>
        <w:jc w:val="both"/>
      </w:pPr>
      <w:r w:rsidRPr="002F1179">
        <w:t xml:space="preserve">Zamawiający informuje, że wobec czynności zamawiającego przysługują wykonawcom środki ochrony prawnej w terminach i zgodnie z zasadami określonymi </w:t>
      </w:r>
      <w:r w:rsidRPr="003A1731">
        <w:t>w art. 505 – 590 ustawy Pzp</w:t>
      </w:r>
    </w:p>
    <w:bookmarkEnd w:id="0"/>
    <w:p w14:paraId="028DA880" w14:textId="77777777" w:rsidR="00F15BFB" w:rsidRPr="00F15BFB" w:rsidRDefault="00F15BFB" w:rsidP="00F15BFB">
      <w:pPr>
        <w:ind w:left="2829" w:firstLine="709"/>
        <w:jc w:val="center"/>
        <w:rPr>
          <w:i/>
        </w:rPr>
      </w:pPr>
      <w:r w:rsidRPr="00F15BFB">
        <w:rPr>
          <w:i/>
        </w:rPr>
        <w:t>Zamawiający</w:t>
      </w:r>
    </w:p>
    <w:p w14:paraId="0F85EA6E" w14:textId="77777777" w:rsidR="00F15BFB" w:rsidRPr="00F15BFB" w:rsidRDefault="00F15BFB" w:rsidP="00F15BFB">
      <w:pPr>
        <w:ind w:left="2829" w:firstLine="709"/>
        <w:jc w:val="center"/>
        <w:rPr>
          <w:i/>
        </w:rPr>
      </w:pPr>
      <w:r w:rsidRPr="00F15BFB">
        <w:rPr>
          <w:i/>
        </w:rPr>
        <w:t xml:space="preserve"> /-/ p. o. Dyrektora Szpitala Wojewódzkiego</w:t>
      </w:r>
    </w:p>
    <w:p w14:paraId="1F7F2CB9" w14:textId="77777777" w:rsidR="00F15BFB" w:rsidRPr="00F15BFB" w:rsidRDefault="00F15BFB" w:rsidP="00F15BFB">
      <w:pPr>
        <w:ind w:left="2829" w:firstLine="709"/>
        <w:jc w:val="center"/>
        <w:rPr>
          <w:i/>
        </w:rPr>
      </w:pPr>
      <w:r w:rsidRPr="00F15BFB">
        <w:rPr>
          <w:i/>
        </w:rPr>
        <w:t xml:space="preserve"> w Poznaniu</w:t>
      </w:r>
    </w:p>
    <w:p w14:paraId="6CE36682" w14:textId="77777777" w:rsidR="00F15BFB" w:rsidRPr="00F15BFB" w:rsidRDefault="00F15BFB" w:rsidP="00F15BFB">
      <w:pPr>
        <w:ind w:left="2829" w:firstLine="709"/>
        <w:jc w:val="center"/>
        <w:rPr>
          <w:i/>
        </w:rPr>
      </w:pPr>
      <w:r w:rsidRPr="00F15BFB">
        <w:rPr>
          <w:i/>
        </w:rPr>
        <w:t>Z-ca Dyrektora ds. Pielęgniarstwa</w:t>
      </w:r>
    </w:p>
    <w:p w14:paraId="6AE076FF" w14:textId="77777777" w:rsidR="00F15BFB" w:rsidRPr="00F15BFB" w:rsidRDefault="00F15BFB" w:rsidP="00F15BFB">
      <w:pPr>
        <w:ind w:left="2829" w:firstLine="709"/>
        <w:jc w:val="center"/>
      </w:pPr>
      <w:r w:rsidRPr="00F15BFB">
        <w:rPr>
          <w:i/>
        </w:rPr>
        <w:t xml:space="preserve"> Violetta Magiera</w:t>
      </w:r>
    </w:p>
    <w:p w14:paraId="7CBB20A6" w14:textId="6BB3BE23" w:rsidR="008642B3" w:rsidRPr="007468F3" w:rsidRDefault="008642B3" w:rsidP="007468F3">
      <w:pPr>
        <w:jc w:val="right"/>
        <w:rPr>
          <w:vertAlign w:val="superscript"/>
        </w:rPr>
      </w:pPr>
    </w:p>
    <w:sectPr w:rsidR="008642B3" w:rsidRPr="007468F3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B59B8" w14:textId="77777777" w:rsidR="000F6AFC" w:rsidRDefault="000F6AFC">
      <w:r>
        <w:separator/>
      </w:r>
    </w:p>
  </w:endnote>
  <w:endnote w:type="continuationSeparator" w:id="0">
    <w:p w14:paraId="0AD485A6" w14:textId="77777777" w:rsidR="000F6AFC" w:rsidRDefault="000F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EF129" w14:textId="77777777" w:rsidR="003157CD" w:rsidRDefault="003157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727F6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94E6C6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E0A5F" w14:textId="77777777" w:rsidR="003157CD" w:rsidRDefault="003157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0739F5" w14:textId="77777777" w:rsidR="000F6AFC" w:rsidRDefault="000F6AFC">
      <w:r>
        <w:separator/>
      </w:r>
    </w:p>
  </w:footnote>
  <w:footnote w:type="continuationSeparator" w:id="0">
    <w:p w14:paraId="79CA2D89" w14:textId="77777777" w:rsidR="000F6AFC" w:rsidRDefault="000F6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51472" w14:textId="77777777" w:rsidR="003157CD" w:rsidRDefault="00315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F60D6" w14:textId="77777777" w:rsidR="003157CD" w:rsidRDefault="00315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D84E5" w14:textId="77777777" w:rsidR="003157CD" w:rsidRDefault="00315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FC"/>
    <w:rsid w:val="000176D4"/>
    <w:rsid w:val="00022322"/>
    <w:rsid w:val="00042497"/>
    <w:rsid w:val="0005447A"/>
    <w:rsid w:val="00061DE6"/>
    <w:rsid w:val="000775CA"/>
    <w:rsid w:val="00080099"/>
    <w:rsid w:val="000C1E6F"/>
    <w:rsid w:val="000E4E56"/>
    <w:rsid w:val="000F6AFC"/>
    <w:rsid w:val="00104A40"/>
    <w:rsid w:val="00116329"/>
    <w:rsid w:val="001630B9"/>
    <w:rsid w:val="00175A71"/>
    <w:rsid w:val="001802CD"/>
    <w:rsid w:val="001818C2"/>
    <w:rsid w:val="0018289E"/>
    <w:rsid w:val="00184180"/>
    <w:rsid w:val="001A1468"/>
    <w:rsid w:val="001B4E0A"/>
    <w:rsid w:val="001B7815"/>
    <w:rsid w:val="00200259"/>
    <w:rsid w:val="00200D37"/>
    <w:rsid w:val="00211A34"/>
    <w:rsid w:val="0024028E"/>
    <w:rsid w:val="00277912"/>
    <w:rsid w:val="002839B9"/>
    <w:rsid w:val="0029658C"/>
    <w:rsid w:val="002B1E4F"/>
    <w:rsid w:val="002B6761"/>
    <w:rsid w:val="002E564D"/>
    <w:rsid w:val="002F1179"/>
    <w:rsid w:val="002F5106"/>
    <w:rsid w:val="002F56FC"/>
    <w:rsid w:val="003157CD"/>
    <w:rsid w:val="003445A0"/>
    <w:rsid w:val="0037735B"/>
    <w:rsid w:val="003A0AFC"/>
    <w:rsid w:val="003A1731"/>
    <w:rsid w:val="003B5567"/>
    <w:rsid w:val="003C6FEC"/>
    <w:rsid w:val="003D2685"/>
    <w:rsid w:val="003D611C"/>
    <w:rsid w:val="00407D43"/>
    <w:rsid w:val="00431C0B"/>
    <w:rsid w:val="00436569"/>
    <w:rsid w:val="00437CAD"/>
    <w:rsid w:val="0045576C"/>
    <w:rsid w:val="004603E5"/>
    <w:rsid w:val="004657DA"/>
    <w:rsid w:val="004B2665"/>
    <w:rsid w:val="004C3459"/>
    <w:rsid w:val="004C434F"/>
    <w:rsid w:val="004C5DFF"/>
    <w:rsid w:val="004D0852"/>
    <w:rsid w:val="004E324A"/>
    <w:rsid w:val="004E7234"/>
    <w:rsid w:val="0050014B"/>
    <w:rsid w:val="005223BF"/>
    <w:rsid w:val="005352ED"/>
    <w:rsid w:val="0053548E"/>
    <w:rsid w:val="0054734E"/>
    <w:rsid w:val="005606E7"/>
    <w:rsid w:val="00575DC1"/>
    <w:rsid w:val="00595FB4"/>
    <w:rsid w:val="00596EA3"/>
    <w:rsid w:val="00596FD7"/>
    <w:rsid w:val="005D3002"/>
    <w:rsid w:val="005E066C"/>
    <w:rsid w:val="005E0D0A"/>
    <w:rsid w:val="005E5BFF"/>
    <w:rsid w:val="005F1D1C"/>
    <w:rsid w:val="00607525"/>
    <w:rsid w:val="00607F9B"/>
    <w:rsid w:val="00644DCB"/>
    <w:rsid w:val="00657C1E"/>
    <w:rsid w:val="0067165F"/>
    <w:rsid w:val="00680253"/>
    <w:rsid w:val="006A01E0"/>
    <w:rsid w:val="006A3BCF"/>
    <w:rsid w:val="006D54F9"/>
    <w:rsid w:val="006D7320"/>
    <w:rsid w:val="006E3089"/>
    <w:rsid w:val="007079DD"/>
    <w:rsid w:val="007113E7"/>
    <w:rsid w:val="00712C39"/>
    <w:rsid w:val="00722A41"/>
    <w:rsid w:val="00740E7A"/>
    <w:rsid w:val="007468F3"/>
    <w:rsid w:val="00756CDA"/>
    <w:rsid w:val="007B4EAB"/>
    <w:rsid w:val="007B7E52"/>
    <w:rsid w:val="007C35DF"/>
    <w:rsid w:val="007E2ACC"/>
    <w:rsid w:val="007E68C5"/>
    <w:rsid w:val="00802700"/>
    <w:rsid w:val="0080306E"/>
    <w:rsid w:val="00812247"/>
    <w:rsid w:val="00832144"/>
    <w:rsid w:val="008567C7"/>
    <w:rsid w:val="008642B3"/>
    <w:rsid w:val="008A0610"/>
    <w:rsid w:val="008A6C10"/>
    <w:rsid w:val="008D58EA"/>
    <w:rsid w:val="008E5102"/>
    <w:rsid w:val="00915B9E"/>
    <w:rsid w:val="00917F10"/>
    <w:rsid w:val="00935329"/>
    <w:rsid w:val="00952256"/>
    <w:rsid w:val="0097748A"/>
    <w:rsid w:val="00990956"/>
    <w:rsid w:val="009A0CA1"/>
    <w:rsid w:val="009B3DCD"/>
    <w:rsid w:val="009D0619"/>
    <w:rsid w:val="009E762B"/>
    <w:rsid w:val="009F0E5C"/>
    <w:rsid w:val="009F463B"/>
    <w:rsid w:val="00A029B8"/>
    <w:rsid w:val="00A41683"/>
    <w:rsid w:val="00A6071A"/>
    <w:rsid w:val="00A8774E"/>
    <w:rsid w:val="00A91321"/>
    <w:rsid w:val="00AA02AC"/>
    <w:rsid w:val="00B25011"/>
    <w:rsid w:val="00B30F85"/>
    <w:rsid w:val="00B32D12"/>
    <w:rsid w:val="00B33FB8"/>
    <w:rsid w:val="00B40950"/>
    <w:rsid w:val="00B464D3"/>
    <w:rsid w:val="00B47AB0"/>
    <w:rsid w:val="00B8185B"/>
    <w:rsid w:val="00BA7159"/>
    <w:rsid w:val="00BC6F7F"/>
    <w:rsid w:val="00BD2174"/>
    <w:rsid w:val="00C22098"/>
    <w:rsid w:val="00C42150"/>
    <w:rsid w:val="00C423DD"/>
    <w:rsid w:val="00C60D7B"/>
    <w:rsid w:val="00C65E53"/>
    <w:rsid w:val="00C6757E"/>
    <w:rsid w:val="00C73263"/>
    <w:rsid w:val="00CA0B33"/>
    <w:rsid w:val="00CA3511"/>
    <w:rsid w:val="00CC45D1"/>
    <w:rsid w:val="00CE4B39"/>
    <w:rsid w:val="00D01E5B"/>
    <w:rsid w:val="00D04203"/>
    <w:rsid w:val="00D04E51"/>
    <w:rsid w:val="00D24B08"/>
    <w:rsid w:val="00D26ED6"/>
    <w:rsid w:val="00D3057D"/>
    <w:rsid w:val="00D42C90"/>
    <w:rsid w:val="00D64136"/>
    <w:rsid w:val="00D71156"/>
    <w:rsid w:val="00D711B5"/>
    <w:rsid w:val="00D8427E"/>
    <w:rsid w:val="00D90D01"/>
    <w:rsid w:val="00DC06BF"/>
    <w:rsid w:val="00E0689F"/>
    <w:rsid w:val="00E14C49"/>
    <w:rsid w:val="00E25DDD"/>
    <w:rsid w:val="00E30B2D"/>
    <w:rsid w:val="00E454F7"/>
    <w:rsid w:val="00E53484"/>
    <w:rsid w:val="00E62859"/>
    <w:rsid w:val="00E6521E"/>
    <w:rsid w:val="00E67F0C"/>
    <w:rsid w:val="00E85D70"/>
    <w:rsid w:val="00E965D7"/>
    <w:rsid w:val="00EA6D06"/>
    <w:rsid w:val="00EC56AC"/>
    <w:rsid w:val="00EF3CAD"/>
    <w:rsid w:val="00EF6BFD"/>
    <w:rsid w:val="00F15BFB"/>
    <w:rsid w:val="00F16199"/>
    <w:rsid w:val="00F33C66"/>
    <w:rsid w:val="00F92BA4"/>
    <w:rsid w:val="00F960D7"/>
    <w:rsid w:val="00FB0222"/>
    <w:rsid w:val="00FB7F50"/>
    <w:rsid w:val="00FC3494"/>
    <w:rsid w:val="00FC5F66"/>
    <w:rsid w:val="00FE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9C6637"/>
  <w15:chartTrackingRefBased/>
  <w15:docId w15:val="{699C3EE8-AAE2-4AEC-8D0F-1EBFB125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0306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35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614</TotalTime>
  <Pages>2</Pages>
  <Words>391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59</cp:revision>
  <cp:lastPrinted>2024-10-24T07:13:00Z</cp:lastPrinted>
  <dcterms:created xsi:type="dcterms:W3CDTF">2024-10-22T10:24:00Z</dcterms:created>
  <dcterms:modified xsi:type="dcterms:W3CDTF">2024-12-18T13:01:00Z</dcterms:modified>
</cp:coreProperties>
</file>