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523DAE" w14:textId="40E6FA75" w:rsidR="00F245C5" w:rsidRPr="00F35F04" w:rsidRDefault="00FB7A30" w:rsidP="00F35F04">
      <w:pPr>
        <w:spacing w:after="600"/>
        <w:jc w:val="right"/>
      </w:pPr>
      <w:bookmarkStart w:id="0" w:name="_Hlk53520193"/>
      <w:r w:rsidRPr="00F35F04">
        <w:t>Poznań</w:t>
      </w:r>
      <w:r w:rsidR="00F245C5" w:rsidRPr="00F35F04">
        <w:t xml:space="preserve"> dnia: </w:t>
      </w:r>
      <w:r w:rsidRPr="00F35F04">
        <w:t>2024-12-1</w:t>
      </w:r>
      <w:r w:rsidR="002E6201">
        <w:t>8</w:t>
      </w:r>
    </w:p>
    <w:p w14:paraId="461511A1" w14:textId="77777777" w:rsidR="00FB7A30" w:rsidRPr="00F35F04" w:rsidRDefault="00FB7A30" w:rsidP="00F35F04">
      <w:pPr>
        <w:ind w:right="3969"/>
        <w:rPr>
          <w:b/>
          <w:bCs/>
        </w:rPr>
      </w:pPr>
      <w:r w:rsidRPr="00F35F04">
        <w:rPr>
          <w:b/>
          <w:bCs/>
        </w:rPr>
        <w:t>Szpital Wojewódzki w Poznaniu</w:t>
      </w:r>
    </w:p>
    <w:p w14:paraId="31522A07" w14:textId="77777777" w:rsidR="00F245C5" w:rsidRPr="00F35F04" w:rsidRDefault="00FB7A30" w:rsidP="00F35F04">
      <w:pPr>
        <w:ind w:right="3969"/>
        <w:rPr>
          <w:b/>
          <w:bCs/>
        </w:rPr>
      </w:pPr>
      <w:r w:rsidRPr="00F35F04">
        <w:rPr>
          <w:b/>
          <w:bCs/>
        </w:rPr>
        <w:t>Dział Zamówień Publicznych</w:t>
      </w:r>
    </w:p>
    <w:p w14:paraId="38230E88" w14:textId="77777777" w:rsidR="00F245C5" w:rsidRPr="00F35F04" w:rsidRDefault="00FB7A30" w:rsidP="00F35F04">
      <w:pPr>
        <w:ind w:right="3969"/>
      </w:pPr>
      <w:r w:rsidRPr="00F35F04">
        <w:t>Juraszów</w:t>
      </w:r>
      <w:r w:rsidR="00F245C5" w:rsidRPr="00F35F04">
        <w:t xml:space="preserve"> </w:t>
      </w:r>
      <w:r w:rsidRPr="00F35F04">
        <w:t>7/19</w:t>
      </w:r>
    </w:p>
    <w:p w14:paraId="33F155E4" w14:textId="77777777" w:rsidR="00F245C5" w:rsidRPr="00F35F04" w:rsidRDefault="00FB7A30" w:rsidP="00F35F04">
      <w:pPr>
        <w:ind w:right="4253"/>
      </w:pPr>
      <w:r w:rsidRPr="00F35F04">
        <w:t>60-479</w:t>
      </w:r>
      <w:r w:rsidR="00F245C5" w:rsidRPr="00F35F04">
        <w:t xml:space="preserve"> </w:t>
      </w:r>
      <w:r w:rsidRPr="00F35F04">
        <w:t>Poznań</w:t>
      </w:r>
    </w:p>
    <w:p w14:paraId="18C57668" w14:textId="77777777" w:rsidR="00D30F1F" w:rsidRPr="00F35F04" w:rsidRDefault="00D30F1F" w:rsidP="00F35F04">
      <w:pPr>
        <w:tabs>
          <w:tab w:val="right" w:pos="9072"/>
        </w:tabs>
        <w:ind w:left="5670"/>
        <w:jc w:val="both"/>
        <w:rPr>
          <w:b/>
        </w:rPr>
      </w:pPr>
      <w:r w:rsidRPr="00F35F04">
        <w:rPr>
          <w:b/>
        </w:rPr>
        <w:t>WYKONAWCY</w:t>
      </w:r>
    </w:p>
    <w:p w14:paraId="6A5C2502" w14:textId="77777777" w:rsidR="00F245C5" w:rsidRPr="00F35F04" w:rsidRDefault="00D30F1F" w:rsidP="00F35F04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F35F0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F35F04" w14:paraId="791A29E1" w14:textId="77777777" w:rsidTr="002716A3">
        <w:tc>
          <w:tcPr>
            <w:tcW w:w="10065" w:type="dxa"/>
            <w:shd w:val="clear" w:color="auto" w:fill="F2F2F2"/>
            <w:hideMark/>
          </w:tcPr>
          <w:p w14:paraId="6C04A487" w14:textId="77777777" w:rsidR="00F245C5" w:rsidRPr="00F35F04" w:rsidRDefault="00F245C5" w:rsidP="00F35F0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F35F04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0928B0FA" w14:textId="77777777" w:rsidR="00F245C5" w:rsidRPr="00F35F04" w:rsidRDefault="00F245C5" w:rsidP="00F35F04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F35F04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BC58C61" w14:textId="77777777" w:rsidR="00F245C5" w:rsidRPr="00F35F04" w:rsidRDefault="00F245C5" w:rsidP="00F35F04">
      <w:pPr>
        <w:keepNext/>
        <w:spacing w:after="240"/>
        <w:outlineLvl w:val="0"/>
        <w:rPr>
          <w:b/>
        </w:rPr>
      </w:pPr>
    </w:p>
    <w:p w14:paraId="64A757F4" w14:textId="77777777" w:rsidR="00F245C5" w:rsidRPr="00F35F04" w:rsidRDefault="00F245C5" w:rsidP="00F35F04">
      <w:pPr>
        <w:spacing w:after="120"/>
        <w:jc w:val="both"/>
        <w:rPr>
          <w:rFonts w:eastAsia="Calibri"/>
          <w:lang w:eastAsia="en-US"/>
        </w:rPr>
      </w:pPr>
      <w:r w:rsidRPr="00F35F04">
        <w:rPr>
          <w:rFonts w:eastAsia="Calibri"/>
          <w:lang w:eastAsia="en-US"/>
        </w:rPr>
        <w:t xml:space="preserve">Dotyczy </w:t>
      </w:r>
      <w:r w:rsidRPr="00F35F04">
        <w:t>postępowania o udzielenie zamówienia publicznego</w:t>
      </w:r>
      <w:r w:rsidRPr="00F35F0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F35F04" w14:paraId="19738434" w14:textId="77777777" w:rsidTr="002716A3">
        <w:tc>
          <w:tcPr>
            <w:tcW w:w="2269" w:type="dxa"/>
            <w:shd w:val="clear" w:color="auto" w:fill="auto"/>
          </w:tcPr>
          <w:p w14:paraId="02E60915" w14:textId="77777777" w:rsidR="00F245C5" w:rsidRPr="00F35F04" w:rsidRDefault="00F245C5" w:rsidP="00F35F0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F35F0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F70B26" w14:textId="77777777" w:rsidR="00F245C5" w:rsidRPr="00F35F04" w:rsidRDefault="00FB7A30" w:rsidP="00F35F0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F35F04">
              <w:rPr>
                <w:bCs/>
              </w:rPr>
              <w:t>Zakup artykułów gospodarstwa domowego na potrzeby Szpitala Wojewódzkiego w Poznaniu</w:t>
            </w:r>
          </w:p>
        </w:tc>
      </w:tr>
      <w:tr w:rsidR="00FB7A30" w:rsidRPr="00F35F04" w14:paraId="3E8CE3F8" w14:textId="77777777" w:rsidTr="00110BC1">
        <w:tc>
          <w:tcPr>
            <w:tcW w:w="2269" w:type="dxa"/>
            <w:shd w:val="clear" w:color="auto" w:fill="auto"/>
          </w:tcPr>
          <w:p w14:paraId="7FA38FBC" w14:textId="77777777" w:rsidR="00FB7A30" w:rsidRPr="00F35F04" w:rsidRDefault="00FB7A30" w:rsidP="00F35F04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F35F0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CE1F20" w14:textId="77777777" w:rsidR="00FB7A30" w:rsidRPr="00F35F04" w:rsidRDefault="00FB7A30" w:rsidP="00F35F0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F35F04">
              <w:rPr>
                <w:bCs/>
              </w:rPr>
              <w:t>SZW/DZP/86/2024</w:t>
            </w:r>
          </w:p>
        </w:tc>
      </w:tr>
    </w:tbl>
    <w:p w14:paraId="3E1276AA" w14:textId="77777777" w:rsidR="00F245C5" w:rsidRPr="00F35F04" w:rsidRDefault="00F245C5" w:rsidP="00F35F04">
      <w:pPr>
        <w:tabs>
          <w:tab w:val="left" w:pos="708"/>
          <w:tab w:val="center" w:pos="4536"/>
          <w:tab w:val="right" w:pos="9072"/>
        </w:tabs>
      </w:pPr>
    </w:p>
    <w:p w14:paraId="655F1BDE" w14:textId="77777777" w:rsidR="00FB7A30" w:rsidRPr="00F35F04" w:rsidRDefault="00F245C5" w:rsidP="00F35F04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F35F04">
        <w:t xml:space="preserve">Zamawiający, </w:t>
      </w:r>
      <w:r w:rsidR="00FB7A30" w:rsidRPr="00F35F04">
        <w:rPr>
          <w:b/>
        </w:rPr>
        <w:t>Szpital Wojewódzki w Poznaniu</w:t>
      </w:r>
    </w:p>
    <w:p w14:paraId="0CBCF1C3" w14:textId="77777777" w:rsidR="00A02E94" w:rsidRPr="00F35F04" w:rsidRDefault="00FB7A30" w:rsidP="00F35F04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F35F04">
        <w:rPr>
          <w:b/>
        </w:rPr>
        <w:t>Dział Zamówień Publicznych</w:t>
      </w:r>
      <w:r w:rsidR="00F245C5" w:rsidRPr="00F35F04">
        <w:t xml:space="preserve">, działając na podstawie art. 253 ust. 1 ustawy z dnia 11 września 2019r. Prawo zamówień publicznych </w:t>
      </w:r>
      <w:r w:rsidRPr="00F35F04">
        <w:t>(t.j. Dz. U. z 2024 poz. 1320)</w:t>
      </w:r>
      <w:r w:rsidR="00F245C5" w:rsidRPr="00F35F04">
        <w:t>, zwanej dalej „ustawą Pzp”, informuje, że w toczącym się postępowaniu o udzielenie zamówienia publicznego</w:t>
      </w:r>
      <w:r w:rsidR="00A02E94" w:rsidRPr="00F35F04">
        <w:t xml:space="preserve">, </w:t>
      </w:r>
      <w:r w:rsidR="00F245C5" w:rsidRPr="00F35F04">
        <w:t>jako najkorzystniejsza wybrana została oferta złożona przez wykonawcę</w:t>
      </w:r>
      <w:r w:rsidR="00A02E94" w:rsidRPr="00F35F04"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B7A30" w:rsidRPr="00F35F04" w14:paraId="696597D7" w14:textId="77777777" w:rsidTr="00F35F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A4063" w14:textId="1281EE4C" w:rsidR="00FB7A30" w:rsidRPr="00F35F04" w:rsidRDefault="00FB7A30" w:rsidP="00F35F04">
            <w:pPr>
              <w:spacing w:before="120" w:after="240"/>
              <w:jc w:val="both"/>
            </w:pPr>
            <w:r w:rsidRPr="00F35F04">
              <w:rPr>
                <w:b/>
                <w:bCs/>
              </w:rPr>
              <w:t>Część nr 2</w:t>
            </w:r>
          </w:p>
          <w:p w14:paraId="4AF736CE" w14:textId="77777777" w:rsidR="004A1A17" w:rsidRPr="004A1A17" w:rsidRDefault="004A1A17" w:rsidP="004A1A17">
            <w:pPr>
              <w:spacing w:before="80" w:after="40"/>
              <w:rPr>
                <w:b/>
                <w:bCs/>
              </w:rPr>
            </w:pPr>
            <w:r w:rsidRPr="004A1A17">
              <w:rPr>
                <w:b/>
                <w:bCs/>
              </w:rPr>
              <w:t>Przedsiębiorstwo Wielobranżowe C.E.G Olga Perlińska</w:t>
            </w:r>
          </w:p>
          <w:p w14:paraId="08FE5B8D" w14:textId="77777777" w:rsidR="004A1A17" w:rsidRPr="004A1A17" w:rsidRDefault="004A1A17" w:rsidP="004A1A17">
            <w:r w:rsidRPr="004A1A17">
              <w:t xml:space="preserve">ul. Pryzmaty 15 </w:t>
            </w:r>
          </w:p>
          <w:p w14:paraId="0EFCA845" w14:textId="77777777" w:rsidR="004A1A17" w:rsidRDefault="004A1A17" w:rsidP="004A1A17">
            <w:pPr>
              <w:jc w:val="both"/>
            </w:pPr>
            <w:r w:rsidRPr="004A1A17">
              <w:t>02-226 Warszawa</w:t>
            </w:r>
            <w:r w:rsidRPr="00F35F04">
              <w:t xml:space="preserve"> </w:t>
            </w:r>
          </w:p>
          <w:p w14:paraId="156DF082" w14:textId="70C34A0C" w:rsidR="00FB7A30" w:rsidRPr="00F35F04" w:rsidRDefault="00FB7A30" w:rsidP="004A1A17">
            <w:pPr>
              <w:jc w:val="both"/>
              <w:rPr>
                <w:bCs/>
              </w:rPr>
            </w:pPr>
            <w:r w:rsidRPr="00F35F04">
              <w:t xml:space="preserve">za cenę wykonania przedmiotu zamówienia w wysokości </w:t>
            </w:r>
            <w:r w:rsidRPr="00F35F04">
              <w:rPr>
                <w:b/>
              </w:rPr>
              <w:t>59 843.62 zł</w:t>
            </w:r>
            <w:r w:rsidRPr="00F35F04">
              <w:t xml:space="preserve"> </w:t>
            </w:r>
            <w:r w:rsidRPr="00F35F04">
              <w:rPr>
                <w:b/>
                <w:bCs/>
              </w:rPr>
              <w:t>brutto</w:t>
            </w:r>
            <w:r w:rsidRPr="00F35F04">
              <w:rPr>
                <w:bCs/>
              </w:rPr>
              <w:t>.</w:t>
            </w:r>
          </w:p>
          <w:p w14:paraId="06D4E008" w14:textId="77777777" w:rsidR="00F35F04" w:rsidRDefault="00F35F04" w:rsidP="00F35F04">
            <w:pPr>
              <w:jc w:val="both"/>
              <w:rPr>
                <w:color w:val="000000"/>
                <w:u w:val="single"/>
              </w:rPr>
            </w:pPr>
          </w:p>
          <w:p w14:paraId="178E547F" w14:textId="03DE6BA9" w:rsidR="00F35F04" w:rsidRPr="00CE082F" w:rsidRDefault="00F35F04" w:rsidP="00F35F04">
            <w:pPr>
              <w:jc w:val="both"/>
              <w:rPr>
                <w:color w:val="000000"/>
              </w:rPr>
            </w:pPr>
            <w:r w:rsidRPr="00CE082F">
              <w:rPr>
                <w:color w:val="000000"/>
                <w:u w:val="single"/>
              </w:rPr>
              <w:t>Uzasadnienie wyboru</w:t>
            </w:r>
            <w:r w:rsidRPr="00CE082F">
              <w:rPr>
                <w:color w:val="000000"/>
              </w:rPr>
              <w:t>:</w:t>
            </w:r>
          </w:p>
          <w:p w14:paraId="4A4C3918" w14:textId="77777777" w:rsidR="00F35F04" w:rsidRPr="00CE082F" w:rsidRDefault="00F35F04" w:rsidP="00F35F04">
            <w:pPr>
              <w:pStyle w:val="Nagwek"/>
              <w:tabs>
                <w:tab w:val="left" w:pos="708"/>
              </w:tabs>
              <w:jc w:val="both"/>
            </w:pPr>
            <w:r w:rsidRPr="00CE082F">
              <w:t xml:space="preserve">Oferta otrzymała największą ilość punktów - łącznie 100,00 - w oparciu o określone </w:t>
            </w:r>
          </w:p>
          <w:p w14:paraId="4A02D301" w14:textId="693726F5" w:rsidR="00FB7A30" w:rsidRPr="00F35F04" w:rsidRDefault="00F35F04" w:rsidP="00F35F04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CE082F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FB7A30" w:rsidRPr="00F35F04" w14:paraId="5CDF774D" w14:textId="77777777" w:rsidTr="00F35F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F9E20" w14:textId="2D0923AA" w:rsidR="00FB7A30" w:rsidRPr="00F35F04" w:rsidRDefault="00FB7A30" w:rsidP="00F35F04">
            <w:pPr>
              <w:spacing w:before="120" w:after="240"/>
              <w:jc w:val="both"/>
            </w:pPr>
            <w:r w:rsidRPr="00F35F04">
              <w:rPr>
                <w:b/>
                <w:bCs/>
              </w:rPr>
              <w:t>Część nr 4</w:t>
            </w:r>
          </w:p>
          <w:p w14:paraId="0DEF0295" w14:textId="77777777" w:rsidR="004A1A17" w:rsidRPr="004A1A17" w:rsidRDefault="004A1A17" w:rsidP="004A1A17">
            <w:pPr>
              <w:spacing w:before="80" w:after="40"/>
              <w:rPr>
                <w:b/>
                <w:bCs/>
              </w:rPr>
            </w:pPr>
            <w:r w:rsidRPr="004A1A17">
              <w:rPr>
                <w:b/>
                <w:bCs/>
              </w:rPr>
              <w:t xml:space="preserve">ALTARE Sp.  z o.o. </w:t>
            </w:r>
          </w:p>
          <w:p w14:paraId="2542BFA9" w14:textId="77777777" w:rsidR="004A1A17" w:rsidRPr="004A1A17" w:rsidRDefault="004A1A17" w:rsidP="004A1A17">
            <w:r w:rsidRPr="004A1A17">
              <w:t xml:space="preserve">ul. Warszawska 151 </w:t>
            </w:r>
          </w:p>
          <w:p w14:paraId="25BE2D2C" w14:textId="77777777" w:rsidR="004A1A17" w:rsidRDefault="004A1A17" w:rsidP="004A1A17">
            <w:pPr>
              <w:jc w:val="both"/>
            </w:pPr>
            <w:r w:rsidRPr="004A1A17">
              <w:t>25-547 Kielce</w:t>
            </w:r>
            <w:r w:rsidRPr="00F35F04">
              <w:t xml:space="preserve"> </w:t>
            </w:r>
          </w:p>
          <w:p w14:paraId="52CB3781" w14:textId="4BE83175" w:rsidR="00FB7A30" w:rsidRPr="00F35F04" w:rsidRDefault="00FB7A30" w:rsidP="004A1A17">
            <w:pPr>
              <w:jc w:val="both"/>
              <w:rPr>
                <w:bCs/>
              </w:rPr>
            </w:pPr>
            <w:r w:rsidRPr="00F35F04">
              <w:t xml:space="preserve">za cenę wykonania przedmiotu zamówienia w wysokości </w:t>
            </w:r>
            <w:r w:rsidRPr="00F35F04">
              <w:rPr>
                <w:b/>
              </w:rPr>
              <w:t>3 079.85 zł</w:t>
            </w:r>
            <w:r w:rsidRPr="00F35F04">
              <w:t xml:space="preserve"> </w:t>
            </w:r>
            <w:r w:rsidRPr="00F35F04">
              <w:rPr>
                <w:b/>
                <w:bCs/>
              </w:rPr>
              <w:t>brutto</w:t>
            </w:r>
            <w:r w:rsidRPr="00F35F04">
              <w:rPr>
                <w:bCs/>
              </w:rPr>
              <w:t>.</w:t>
            </w:r>
          </w:p>
          <w:p w14:paraId="5B1C7997" w14:textId="77777777" w:rsidR="00F35F04" w:rsidRDefault="00F35F04" w:rsidP="00F35F04">
            <w:pPr>
              <w:jc w:val="both"/>
              <w:rPr>
                <w:color w:val="000000"/>
                <w:u w:val="single"/>
              </w:rPr>
            </w:pPr>
          </w:p>
          <w:p w14:paraId="6AFF13F9" w14:textId="641029B2" w:rsidR="00F35F04" w:rsidRPr="00CE082F" w:rsidRDefault="00F35F04" w:rsidP="00F35F04">
            <w:pPr>
              <w:jc w:val="both"/>
              <w:rPr>
                <w:color w:val="000000"/>
              </w:rPr>
            </w:pPr>
            <w:r w:rsidRPr="00CE082F">
              <w:rPr>
                <w:color w:val="000000"/>
                <w:u w:val="single"/>
              </w:rPr>
              <w:t>Uzasadnienie wyboru</w:t>
            </w:r>
            <w:r w:rsidRPr="00CE082F">
              <w:rPr>
                <w:color w:val="000000"/>
              </w:rPr>
              <w:t>:</w:t>
            </w:r>
          </w:p>
          <w:p w14:paraId="56AE25C0" w14:textId="77777777" w:rsidR="00F35F04" w:rsidRPr="00CE082F" w:rsidRDefault="00F35F04" w:rsidP="00F35F04">
            <w:pPr>
              <w:pStyle w:val="Nagwek"/>
              <w:tabs>
                <w:tab w:val="left" w:pos="708"/>
              </w:tabs>
              <w:jc w:val="both"/>
            </w:pPr>
            <w:r w:rsidRPr="00CE082F">
              <w:t xml:space="preserve">Oferta otrzymała największą ilość punktów - łącznie 100,00 - w oparciu o określone </w:t>
            </w:r>
          </w:p>
          <w:p w14:paraId="50E0D886" w14:textId="71EB1EF9" w:rsidR="00FB7A30" w:rsidRPr="00F35F04" w:rsidRDefault="00F35F04" w:rsidP="00F35F04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CE082F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FB7A30" w:rsidRPr="00F35F04" w14:paraId="659088C8" w14:textId="77777777" w:rsidTr="00F35F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0B106" w14:textId="606E00DD" w:rsidR="00FB7A30" w:rsidRPr="00F35F04" w:rsidRDefault="00FB7A30" w:rsidP="00F35F04">
            <w:pPr>
              <w:spacing w:before="120" w:after="240"/>
              <w:jc w:val="both"/>
            </w:pPr>
            <w:r w:rsidRPr="00F35F04">
              <w:rPr>
                <w:b/>
                <w:bCs/>
              </w:rPr>
              <w:lastRenderedPageBreak/>
              <w:t>Część nr 5</w:t>
            </w:r>
          </w:p>
          <w:p w14:paraId="6DC3D270" w14:textId="77777777" w:rsidR="004A1A17" w:rsidRPr="004A1A17" w:rsidRDefault="004A1A17" w:rsidP="004A1A17">
            <w:pPr>
              <w:spacing w:before="80" w:after="40"/>
              <w:rPr>
                <w:b/>
                <w:bCs/>
              </w:rPr>
            </w:pPr>
            <w:r w:rsidRPr="004A1A17">
              <w:rPr>
                <w:b/>
                <w:bCs/>
              </w:rPr>
              <w:t xml:space="preserve">ALTARE Sp.  z o.o. </w:t>
            </w:r>
          </w:p>
          <w:p w14:paraId="0C6CF7EB" w14:textId="77777777" w:rsidR="004A1A17" w:rsidRPr="004A1A17" w:rsidRDefault="004A1A17" w:rsidP="004A1A17">
            <w:r w:rsidRPr="004A1A17">
              <w:t xml:space="preserve">ul. Warszawska 151 </w:t>
            </w:r>
          </w:p>
          <w:p w14:paraId="7C448B84" w14:textId="77777777" w:rsidR="004A1A17" w:rsidRDefault="004A1A17" w:rsidP="004A1A17">
            <w:pPr>
              <w:jc w:val="both"/>
            </w:pPr>
            <w:r w:rsidRPr="004A1A17">
              <w:t>25-547 Kielce</w:t>
            </w:r>
            <w:r w:rsidRPr="00F35F04">
              <w:t xml:space="preserve"> </w:t>
            </w:r>
          </w:p>
          <w:p w14:paraId="3458152D" w14:textId="6AC0A9F2" w:rsidR="00FB7A30" w:rsidRPr="00F35F04" w:rsidRDefault="00FB7A30" w:rsidP="004A1A17">
            <w:pPr>
              <w:jc w:val="both"/>
              <w:rPr>
                <w:bCs/>
              </w:rPr>
            </w:pPr>
            <w:r w:rsidRPr="00F35F04">
              <w:t xml:space="preserve">za cenę wykonania przedmiotu zamówienia w wysokości </w:t>
            </w:r>
            <w:r w:rsidRPr="00F35F04">
              <w:rPr>
                <w:b/>
              </w:rPr>
              <w:t>8 225.17 zł</w:t>
            </w:r>
            <w:r w:rsidRPr="00F35F04">
              <w:t xml:space="preserve"> </w:t>
            </w:r>
            <w:r w:rsidRPr="00F35F04">
              <w:rPr>
                <w:b/>
                <w:bCs/>
              </w:rPr>
              <w:t>brutto</w:t>
            </w:r>
            <w:r w:rsidRPr="00F35F04">
              <w:rPr>
                <w:bCs/>
              </w:rPr>
              <w:t>.</w:t>
            </w:r>
          </w:p>
          <w:p w14:paraId="3580C516" w14:textId="77777777" w:rsidR="00F35F04" w:rsidRDefault="00F35F04" w:rsidP="00F35F04">
            <w:pPr>
              <w:jc w:val="both"/>
              <w:rPr>
                <w:color w:val="000000"/>
                <w:u w:val="single"/>
              </w:rPr>
            </w:pPr>
          </w:p>
          <w:p w14:paraId="1077F59B" w14:textId="01ABC3BC" w:rsidR="00F35F04" w:rsidRPr="00CE082F" w:rsidRDefault="00F35F04" w:rsidP="00F35F04">
            <w:pPr>
              <w:jc w:val="both"/>
              <w:rPr>
                <w:color w:val="000000"/>
              </w:rPr>
            </w:pPr>
            <w:r w:rsidRPr="00CE082F">
              <w:rPr>
                <w:color w:val="000000"/>
                <w:u w:val="single"/>
              </w:rPr>
              <w:t>Uzasadnienie wyboru</w:t>
            </w:r>
            <w:r w:rsidRPr="00CE082F">
              <w:rPr>
                <w:color w:val="000000"/>
              </w:rPr>
              <w:t>:</w:t>
            </w:r>
          </w:p>
          <w:p w14:paraId="65160350" w14:textId="77777777" w:rsidR="00F35F04" w:rsidRPr="00CE082F" w:rsidRDefault="00F35F04" w:rsidP="00F35F04">
            <w:pPr>
              <w:pStyle w:val="Nagwek"/>
              <w:tabs>
                <w:tab w:val="left" w:pos="708"/>
              </w:tabs>
              <w:jc w:val="both"/>
            </w:pPr>
            <w:r w:rsidRPr="00CE082F">
              <w:t xml:space="preserve">Oferta otrzymała największą ilość punktów - łącznie 100,00 - w oparciu o określone </w:t>
            </w:r>
          </w:p>
          <w:p w14:paraId="261DF018" w14:textId="188A0342" w:rsidR="00FB7A30" w:rsidRPr="00F35F04" w:rsidRDefault="00F35F04" w:rsidP="00F35F04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CE082F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FB7A30" w:rsidRPr="00F35F04" w14:paraId="1072C078" w14:textId="77777777" w:rsidTr="00F35F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1991D" w14:textId="12ED0ACB" w:rsidR="00FB7A30" w:rsidRPr="00F35F04" w:rsidRDefault="00FB7A30" w:rsidP="00F35F04">
            <w:pPr>
              <w:spacing w:before="120" w:after="240"/>
              <w:jc w:val="both"/>
            </w:pPr>
            <w:r w:rsidRPr="00F35F04">
              <w:rPr>
                <w:b/>
                <w:bCs/>
              </w:rPr>
              <w:t>Część nr 8</w:t>
            </w:r>
          </w:p>
          <w:p w14:paraId="407BD1B4" w14:textId="77777777" w:rsidR="004A1A17" w:rsidRPr="004A1A17" w:rsidRDefault="004A1A17" w:rsidP="004A1A17">
            <w:pPr>
              <w:spacing w:before="80" w:after="40"/>
              <w:rPr>
                <w:b/>
                <w:bCs/>
              </w:rPr>
            </w:pPr>
            <w:r w:rsidRPr="004A1A17">
              <w:rPr>
                <w:b/>
                <w:bCs/>
              </w:rPr>
              <w:t>Paper&amp;Nonvowen Mem Group Sp.z o.o. Sp. K</w:t>
            </w:r>
          </w:p>
          <w:p w14:paraId="6928BCC8" w14:textId="77777777" w:rsidR="004A1A17" w:rsidRPr="004A1A17" w:rsidRDefault="004A1A17" w:rsidP="004A1A17">
            <w:r w:rsidRPr="004A1A17">
              <w:t xml:space="preserve">ul. Gnieźnieńska 64A </w:t>
            </w:r>
          </w:p>
          <w:p w14:paraId="0BAF26D5" w14:textId="77777777" w:rsidR="004A1A17" w:rsidRDefault="004A1A17" w:rsidP="004A1A17">
            <w:pPr>
              <w:jc w:val="both"/>
            </w:pPr>
            <w:r w:rsidRPr="004A1A17">
              <w:t>62-006 Bogucin</w:t>
            </w:r>
            <w:r w:rsidRPr="00F35F04">
              <w:t xml:space="preserve"> </w:t>
            </w:r>
          </w:p>
          <w:p w14:paraId="32EED046" w14:textId="214914C9" w:rsidR="00FB7A30" w:rsidRPr="00F35F04" w:rsidRDefault="00FB7A30" w:rsidP="004A1A17">
            <w:pPr>
              <w:jc w:val="both"/>
              <w:rPr>
                <w:bCs/>
              </w:rPr>
            </w:pPr>
            <w:r w:rsidRPr="00F35F04">
              <w:t xml:space="preserve">za cenę wykonania przedmiotu zamówienia w wysokości </w:t>
            </w:r>
            <w:r w:rsidRPr="00F35F04">
              <w:rPr>
                <w:b/>
              </w:rPr>
              <w:t>24 166.06 zł</w:t>
            </w:r>
            <w:r w:rsidRPr="00F35F04">
              <w:t xml:space="preserve"> </w:t>
            </w:r>
            <w:r w:rsidRPr="00F35F04">
              <w:rPr>
                <w:b/>
                <w:bCs/>
              </w:rPr>
              <w:t>brutto</w:t>
            </w:r>
            <w:r w:rsidRPr="00F35F04">
              <w:rPr>
                <w:bCs/>
              </w:rPr>
              <w:t>.</w:t>
            </w:r>
          </w:p>
          <w:p w14:paraId="78060025" w14:textId="77777777" w:rsidR="00F35F04" w:rsidRDefault="00F35F04" w:rsidP="00F35F04">
            <w:pPr>
              <w:jc w:val="both"/>
              <w:rPr>
                <w:color w:val="000000"/>
                <w:u w:val="single"/>
              </w:rPr>
            </w:pPr>
          </w:p>
          <w:p w14:paraId="7A3CA9E6" w14:textId="076991AB" w:rsidR="00F35F04" w:rsidRPr="00CE082F" w:rsidRDefault="00F35F04" w:rsidP="00F35F04">
            <w:pPr>
              <w:jc w:val="both"/>
              <w:rPr>
                <w:color w:val="000000"/>
              </w:rPr>
            </w:pPr>
            <w:r w:rsidRPr="00CE082F">
              <w:rPr>
                <w:color w:val="000000"/>
                <w:u w:val="single"/>
              </w:rPr>
              <w:t>Uzasadnienie wyboru</w:t>
            </w:r>
            <w:r w:rsidRPr="00CE082F">
              <w:rPr>
                <w:color w:val="000000"/>
              </w:rPr>
              <w:t>:</w:t>
            </w:r>
          </w:p>
          <w:p w14:paraId="044ED14C" w14:textId="77777777" w:rsidR="00F35F04" w:rsidRPr="00CE082F" w:rsidRDefault="00F35F04" w:rsidP="00F35F04">
            <w:pPr>
              <w:pStyle w:val="Nagwek"/>
              <w:tabs>
                <w:tab w:val="left" w:pos="708"/>
              </w:tabs>
              <w:jc w:val="both"/>
            </w:pPr>
            <w:r w:rsidRPr="00CE082F">
              <w:t xml:space="preserve">Oferta otrzymała największą ilość punktów - łącznie 100,00 - w oparciu o określone </w:t>
            </w:r>
          </w:p>
          <w:p w14:paraId="64F7C5F9" w14:textId="5EC00415" w:rsidR="00FB7A30" w:rsidRPr="00F35F04" w:rsidRDefault="00F35F04" w:rsidP="00F35F04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CE082F"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4D67D95F" w14:textId="77777777" w:rsidR="00A02E94" w:rsidRPr="00F35F04" w:rsidRDefault="00F245C5" w:rsidP="00F35F04">
      <w:pPr>
        <w:spacing w:before="360" w:after="120"/>
        <w:jc w:val="both"/>
        <w:rPr>
          <w:color w:val="000000"/>
        </w:rPr>
      </w:pPr>
      <w:r w:rsidRPr="00F35F04">
        <w:rPr>
          <w:b/>
          <w:bCs/>
          <w:color w:val="000000"/>
        </w:rPr>
        <w:t>Punktacja przyznana ofertom w każdym kryterium oceny ofert wraz z łączną punktacją</w:t>
      </w:r>
      <w:r w:rsidRPr="00F35F04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715"/>
        <w:gridCol w:w="2381"/>
        <w:gridCol w:w="1559"/>
      </w:tblGrid>
      <w:tr w:rsidR="00A02E94" w:rsidRPr="00F35F04" w14:paraId="2DE401EC" w14:textId="77777777" w:rsidTr="004A1A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0ADEEA" w14:textId="77777777" w:rsidR="00A02E94" w:rsidRPr="00F35F04" w:rsidRDefault="00F245C5" w:rsidP="00F35F0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F35F04">
              <w:rPr>
                <w:bCs/>
              </w:rPr>
              <w:t>Część</w:t>
            </w:r>
            <w:r w:rsidR="00A02E94" w:rsidRPr="00F35F04">
              <w:rPr>
                <w:bCs/>
              </w:rPr>
              <w:t xml:space="preserve"> </w:t>
            </w:r>
            <w:r w:rsidR="007D7932" w:rsidRPr="00F35F04">
              <w:rPr>
                <w:bCs/>
              </w:rPr>
              <w:t>zamówienia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1682D6" w14:textId="77777777" w:rsidR="00A02E94" w:rsidRPr="00F35F04" w:rsidRDefault="007D7932" w:rsidP="00F35F04">
            <w:pPr>
              <w:spacing w:before="120" w:after="120"/>
              <w:jc w:val="center"/>
              <w:rPr>
                <w:bCs/>
              </w:rPr>
            </w:pPr>
            <w:r w:rsidRPr="00F35F04">
              <w:rPr>
                <w:bCs/>
              </w:rPr>
              <w:t>Wykonawca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A61EB1" w14:textId="77777777" w:rsidR="00A02E94" w:rsidRPr="00F35F04" w:rsidRDefault="007D7932" w:rsidP="00F35F0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F35F04">
              <w:rPr>
                <w:bCs/>
                <w:color w:val="000000"/>
              </w:rPr>
              <w:t>K</w:t>
            </w:r>
            <w:r w:rsidR="00A02E94" w:rsidRPr="00F35F04">
              <w:rPr>
                <w:bCs/>
                <w:color w:val="000000"/>
              </w:rPr>
              <w:t xml:space="preserve">ryterium - </w:t>
            </w:r>
            <w:r w:rsidRPr="00F35F04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F422B3" w14:textId="77777777" w:rsidR="00A02E94" w:rsidRPr="00F35F04" w:rsidRDefault="00A02E94" w:rsidP="00F35F0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F35F04">
              <w:rPr>
                <w:bCs/>
                <w:color w:val="000000"/>
              </w:rPr>
              <w:t>Razem</w:t>
            </w:r>
          </w:p>
        </w:tc>
      </w:tr>
      <w:tr w:rsidR="00FB7A30" w:rsidRPr="00F35F04" w14:paraId="1CC52893" w14:textId="77777777" w:rsidTr="004A1A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92763" w14:textId="77777777" w:rsidR="00FB7A30" w:rsidRPr="00F35F04" w:rsidRDefault="00FB7A30" w:rsidP="00F35F0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2 - Pakiet nr 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8C7B3" w14:textId="77777777" w:rsidR="00FB7A30" w:rsidRPr="00F35F04" w:rsidRDefault="00FB7A30" w:rsidP="00F35F04">
            <w:pPr>
              <w:rPr>
                <w:b/>
                <w:bCs/>
                <w:sz w:val="22"/>
                <w:szCs w:val="22"/>
              </w:rPr>
            </w:pPr>
            <w:r w:rsidRPr="00F35F04">
              <w:rPr>
                <w:b/>
                <w:bCs/>
                <w:sz w:val="22"/>
                <w:szCs w:val="22"/>
              </w:rPr>
              <w:t>CEG OLGA PERLIŃSKA</w:t>
            </w:r>
          </w:p>
          <w:p w14:paraId="4C41E37C" w14:textId="77777777" w:rsidR="00FB7A30" w:rsidRPr="00F35F04" w:rsidRDefault="00FB7A30" w:rsidP="00F35F04">
            <w:pPr>
              <w:rPr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Pryzmaty 15</w:t>
            </w:r>
          </w:p>
          <w:p w14:paraId="16C0F480" w14:textId="77777777" w:rsidR="00FB7A30" w:rsidRPr="00F35F04" w:rsidRDefault="00FB7A30" w:rsidP="00F35F04">
            <w:pPr>
              <w:spacing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02226 Warszawa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08DEC" w14:textId="77777777" w:rsidR="00FB7A30" w:rsidRPr="00F35F04" w:rsidRDefault="00FB7A30" w:rsidP="00F35F0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14BC9" w14:textId="77777777" w:rsidR="00FB7A30" w:rsidRPr="00F35F04" w:rsidRDefault="00FB7A30" w:rsidP="00F35F04">
            <w:pPr>
              <w:jc w:val="center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 xml:space="preserve">  100,00</w:t>
            </w:r>
          </w:p>
        </w:tc>
      </w:tr>
      <w:tr w:rsidR="00C24160" w:rsidRPr="00F35F04" w14:paraId="6BDCDA36" w14:textId="77777777" w:rsidTr="00096E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25EFA" w14:textId="77777777" w:rsidR="00C24160" w:rsidRPr="00F35F04" w:rsidRDefault="00C24160" w:rsidP="00F35F0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2 - Pakiet nr 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29FB3" w14:textId="77777777" w:rsidR="00C24160" w:rsidRPr="00C24160" w:rsidRDefault="00C24160" w:rsidP="00C24160">
            <w:pPr>
              <w:spacing w:before="80" w:after="40"/>
              <w:rPr>
                <w:b/>
                <w:bCs/>
              </w:rPr>
            </w:pPr>
            <w:r w:rsidRPr="00C24160">
              <w:rPr>
                <w:b/>
                <w:bCs/>
              </w:rPr>
              <w:t xml:space="preserve">MEDISEPT Sp. z o.o. </w:t>
            </w:r>
          </w:p>
          <w:p w14:paraId="5E157376" w14:textId="77777777" w:rsidR="00C24160" w:rsidRPr="00C24160" w:rsidRDefault="00C24160" w:rsidP="00C24160">
            <w:r w:rsidRPr="00C24160">
              <w:t xml:space="preserve">ul. Ludwika Spiessa 4 </w:t>
            </w:r>
          </w:p>
          <w:p w14:paraId="3824CE08" w14:textId="77FB631C" w:rsidR="00C24160" w:rsidRPr="00F35F04" w:rsidRDefault="00C24160" w:rsidP="00C24160">
            <w:pPr>
              <w:spacing w:after="40"/>
              <w:rPr>
                <w:color w:val="000000"/>
                <w:sz w:val="22"/>
                <w:szCs w:val="22"/>
              </w:rPr>
            </w:pPr>
            <w:r w:rsidRPr="00C24160">
              <w:t>20-270 Lublin</w:t>
            </w: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1D38" w14:textId="23F08F4E" w:rsidR="00C24160" w:rsidRPr="00F35F04" w:rsidRDefault="00C24160" w:rsidP="00F35F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nie podlega punktacji</w:t>
            </w:r>
          </w:p>
        </w:tc>
      </w:tr>
      <w:tr w:rsidR="00C24160" w:rsidRPr="00F35F04" w14:paraId="31C746E0" w14:textId="77777777" w:rsidTr="00F2405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C46FA" w14:textId="77777777" w:rsidR="00C24160" w:rsidRPr="00F35F04" w:rsidRDefault="00C24160" w:rsidP="00F35F0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2 - Pakiet nr 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EE9BD" w14:textId="77777777" w:rsidR="00C24160" w:rsidRPr="004A1A17" w:rsidRDefault="00C24160" w:rsidP="004A1A17">
            <w:pPr>
              <w:spacing w:before="80" w:after="40"/>
              <w:rPr>
                <w:b/>
                <w:bCs/>
              </w:rPr>
            </w:pPr>
            <w:r w:rsidRPr="004A1A17">
              <w:rPr>
                <w:b/>
                <w:bCs/>
              </w:rPr>
              <w:t xml:space="preserve">ADI Hurtownia Chemii Gospodarczej Sp. z o.o. </w:t>
            </w:r>
          </w:p>
          <w:p w14:paraId="7C99AD28" w14:textId="77777777" w:rsidR="00C24160" w:rsidRPr="004A1A17" w:rsidRDefault="00C24160" w:rsidP="004A1A17">
            <w:r w:rsidRPr="004A1A17">
              <w:t xml:space="preserve">ul. Kamienna 12 </w:t>
            </w:r>
          </w:p>
          <w:p w14:paraId="6E3F3EE2" w14:textId="2E94CBE5" w:rsidR="00C24160" w:rsidRPr="00F35F04" w:rsidRDefault="00C24160" w:rsidP="004A1A17">
            <w:pPr>
              <w:spacing w:after="40"/>
              <w:rPr>
                <w:color w:val="000000"/>
                <w:sz w:val="22"/>
                <w:szCs w:val="22"/>
              </w:rPr>
            </w:pPr>
            <w:r w:rsidRPr="004A1A17">
              <w:t>62-081 Wysogotowo</w:t>
            </w: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78E1" w14:textId="1D599B67" w:rsidR="00C24160" w:rsidRPr="00F35F04" w:rsidRDefault="00C24160" w:rsidP="00F35F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nie podlega punktacji</w:t>
            </w:r>
          </w:p>
        </w:tc>
      </w:tr>
      <w:tr w:rsidR="00FB7A30" w:rsidRPr="00F35F04" w14:paraId="44022A9F" w14:textId="77777777" w:rsidTr="004A1A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36712" w14:textId="77777777" w:rsidR="00FB7A30" w:rsidRPr="00F35F04" w:rsidRDefault="00FB7A30" w:rsidP="00F35F0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4 - Pakiet nr 4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1C4AB" w14:textId="77777777" w:rsidR="004A1A17" w:rsidRPr="004A1A17" w:rsidRDefault="004A1A17" w:rsidP="004A1A17">
            <w:pPr>
              <w:spacing w:before="80" w:after="40"/>
              <w:rPr>
                <w:b/>
                <w:bCs/>
              </w:rPr>
            </w:pPr>
            <w:r w:rsidRPr="004A1A17">
              <w:rPr>
                <w:b/>
                <w:bCs/>
              </w:rPr>
              <w:t xml:space="preserve">ALTARE Sp.  z o.o. </w:t>
            </w:r>
          </w:p>
          <w:p w14:paraId="4E42C02B" w14:textId="77777777" w:rsidR="004A1A17" w:rsidRPr="004A1A17" w:rsidRDefault="004A1A17" w:rsidP="004A1A17">
            <w:r w:rsidRPr="004A1A17">
              <w:t xml:space="preserve">ul. Warszawska 151 </w:t>
            </w:r>
          </w:p>
          <w:p w14:paraId="7E8C63EA" w14:textId="48040432" w:rsidR="00FB7A30" w:rsidRPr="004A1A17" w:rsidRDefault="004A1A17" w:rsidP="004A1A17">
            <w:pPr>
              <w:jc w:val="both"/>
            </w:pPr>
            <w:r w:rsidRPr="004A1A17">
              <w:t>25-547 Kielce</w:t>
            </w:r>
            <w:r w:rsidRPr="00F35F04"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201C4" w14:textId="77777777" w:rsidR="00FB7A30" w:rsidRPr="00F35F04" w:rsidRDefault="00FB7A30" w:rsidP="00F35F0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A9C7C" w14:textId="77777777" w:rsidR="00FB7A30" w:rsidRPr="00F35F04" w:rsidRDefault="00FB7A30" w:rsidP="00F35F04">
            <w:pPr>
              <w:jc w:val="center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 xml:space="preserve">  100,00</w:t>
            </w:r>
          </w:p>
        </w:tc>
      </w:tr>
      <w:tr w:rsidR="00C24160" w:rsidRPr="00F35F04" w14:paraId="6ED90908" w14:textId="77777777" w:rsidTr="00F453F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9ED0E" w14:textId="77777777" w:rsidR="00C24160" w:rsidRPr="00F35F04" w:rsidRDefault="00C24160" w:rsidP="00F35F0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4 - Pakiet nr 4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8842E" w14:textId="77777777" w:rsidR="00C24160" w:rsidRPr="004A1A17" w:rsidRDefault="00C24160" w:rsidP="004A1A17">
            <w:pPr>
              <w:spacing w:before="80" w:after="40"/>
            </w:pPr>
            <w:r w:rsidRPr="004A1A17">
              <w:rPr>
                <w:b/>
                <w:bCs/>
              </w:rPr>
              <w:t>ADI Hurtownia Chemii Gospodarczej Sp. z o.o</w:t>
            </w:r>
            <w:r w:rsidRPr="004A1A17">
              <w:t xml:space="preserve">. </w:t>
            </w:r>
          </w:p>
          <w:p w14:paraId="3C23CA01" w14:textId="77777777" w:rsidR="00C24160" w:rsidRPr="004A1A17" w:rsidRDefault="00C24160" w:rsidP="004A1A17">
            <w:r w:rsidRPr="004A1A17">
              <w:t xml:space="preserve">ul. Kamienna 12 </w:t>
            </w:r>
          </w:p>
          <w:p w14:paraId="07FA92B8" w14:textId="44095FE1" w:rsidR="00C24160" w:rsidRPr="00F35F04" w:rsidRDefault="00C24160" w:rsidP="004A1A17">
            <w:pPr>
              <w:spacing w:after="40"/>
              <w:rPr>
                <w:color w:val="000000"/>
                <w:sz w:val="22"/>
                <w:szCs w:val="22"/>
              </w:rPr>
            </w:pPr>
            <w:r w:rsidRPr="004A1A17">
              <w:t>62-081 Wysogotowo</w:t>
            </w: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FBC2" w14:textId="04E7E648" w:rsidR="00C24160" w:rsidRPr="00F35F04" w:rsidRDefault="00C24160" w:rsidP="00F35F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nie podlega punktacji</w:t>
            </w:r>
          </w:p>
        </w:tc>
      </w:tr>
      <w:tr w:rsidR="00FB7A30" w:rsidRPr="00F35F04" w14:paraId="56FA1B0F" w14:textId="77777777" w:rsidTr="004A1A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C63A8" w14:textId="77777777" w:rsidR="00FB7A30" w:rsidRPr="00F35F04" w:rsidRDefault="00FB7A30" w:rsidP="00F35F0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5 - Pakiet nr 5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37118" w14:textId="77777777" w:rsidR="004A1A17" w:rsidRPr="004A1A17" w:rsidRDefault="004A1A17" w:rsidP="004A1A17">
            <w:pPr>
              <w:spacing w:before="80" w:after="40"/>
              <w:rPr>
                <w:b/>
                <w:bCs/>
              </w:rPr>
            </w:pPr>
            <w:r w:rsidRPr="004A1A17">
              <w:rPr>
                <w:b/>
                <w:bCs/>
              </w:rPr>
              <w:t xml:space="preserve">ALTARE Sp.  z o.o. </w:t>
            </w:r>
          </w:p>
          <w:p w14:paraId="7D668FD0" w14:textId="77777777" w:rsidR="004A1A17" w:rsidRPr="004A1A17" w:rsidRDefault="004A1A17" w:rsidP="004A1A17">
            <w:r w:rsidRPr="004A1A17">
              <w:t xml:space="preserve">ul. Warszawska 151 </w:t>
            </w:r>
          </w:p>
          <w:p w14:paraId="62A8268E" w14:textId="77777777" w:rsidR="004A1A17" w:rsidRDefault="004A1A17" w:rsidP="004A1A17">
            <w:pPr>
              <w:jc w:val="both"/>
            </w:pPr>
            <w:r w:rsidRPr="004A1A17">
              <w:t>25-547 Kielce</w:t>
            </w:r>
            <w:r w:rsidRPr="00F35F04">
              <w:t xml:space="preserve"> </w:t>
            </w:r>
          </w:p>
          <w:p w14:paraId="2F70C094" w14:textId="1EEBAE89" w:rsidR="00FB7A30" w:rsidRPr="00F35F04" w:rsidRDefault="00FB7A30" w:rsidP="00F35F04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8AD3C" w14:textId="77777777" w:rsidR="00FB7A30" w:rsidRPr="00F35F04" w:rsidRDefault="00FB7A30" w:rsidP="00F35F0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A8480" w14:textId="77777777" w:rsidR="00FB7A30" w:rsidRPr="00F35F04" w:rsidRDefault="00FB7A30" w:rsidP="00F35F04">
            <w:pPr>
              <w:jc w:val="center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 xml:space="preserve">  100,00</w:t>
            </w:r>
          </w:p>
        </w:tc>
      </w:tr>
      <w:tr w:rsidR="00C24160" w:rsidRPr="00F35F04" w14:paraId="72EBAC03" w14:textId="77777777" w:rsidTr="006067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CF241" w14:textId="77777777" w:rsidR="00C24160" w:rsidRPr="00F35F04" w:rsidRDefault="00C24160" w:rsidP="00F35F0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lastRenderedPageBreak/>
              <w:t>5 - Pakiet nr 5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652B6" w14:textId="77777777" w:rsidR="00C24160" w:rsidRPr="004A1A17" w:rsidRDefault="00C24160" w:rsidP="004A1A17">
            <w:pPr>
              <w:spacing w:before="80" w:after="40"/>
              <w:rPr>
                <w:b/>
                <w:bCs/>
              </w:rPr>
            </w:pPr>
            <w:r w:rsidRPr="004A1A17">
              <w:rPr>
                <w:b/>
                <w:bCs/>
              </w:rPr>
              <w:t xml:space="preserve">ADI Hurtownia Chemii Gospodarczej Sp. z o.o. </w:t>
            </w:r>
          </w:p>
          <w:p w14:paraId="6D1FF50B" w14:textId="77777777" w:rsidR="00C24160" w:rsidRPr="004A1A17" w:rsidRDefault="00C24160" w:rsidP="004A1A17">
            <w:r w:rsidRPr="004A1A17">
              <w:t xml:space="preserve">ul. Kamienna 12 </w:t>
            </w:r>
          </w:p>
          <w:p w14:paraId="32EB4004" w14:textId="7E089A88" w:rsidR="00C24160" w:rsidRPr="00F35F04" w:rsidRDefault="00C24160" w:rsidP="004A1A17">
            <w:pPr>
              <w:spacing w:after="40"/>
              <w:rPr>
                <w:color w:val="000000"/>
                <w:sz w:val="22"/>
                <w:szCs w:val="22"/>
              </w:rPr>
            </w:pPr>
            <w:r w:rsidRPr="004A1A17">
              <w:t>62-081 Wysogotowo</w:t>
            </w: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1C11" w14:textId="6EDC6F5B" w:rsidR="00C24160" w:rsidRPr="00F35F04" w:rsidRDefault="00C24160" w:rsidP="00F35F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nie podlega punktacji</w:t>
            </w:r>
          </w:p>
        </w:tc>
      </w:tr>
      <w:tr w:rsidR="00FB7A30" w:rsidRPr="00F35F04" w14:paraId="0F070DDC" w14:textId="77777777" w:rsidTr="004A1A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45AA4" w14:textId="77777777" w:rsidR="00FB7A30" w:rsidRPr="00F35F04" w:rsidRDefault="00FB7A30" w:rsidP="00F35F0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8 - Pakiet nr 8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6E01A" w14:textId="77777777" w:rsidR="004A1A17" w:rsidRPr="004A1A17" w:rsidRDefault="004A1A17" w:rsidP="004A1A17">
            <w:pPr>
              <w:spacing w:before="80" w:after="40"/>
              <w:rPr>
                <w:b/>
                <w:bCs/>
              </w:rPr>
            </w:pPr>
            <w:r w:rsidRPr="004A1A17">
              <w:rPr>
                <w:b/>
                <w:bCs/>
              </w:rPr>
              <w:t>Paper&amp;Nonvowen Mem Group Sp.z o.o. Sp. K</w:t>
            </w:r>
          </w:p>
          <w:p w14:paraId="5FB0188A" w14:textId="77777777" w:rsidR="004A1A17" w:rsidRPr="004A1A17" w:rsidRDefault="004A1A17" w:rsidP="004A1A17">
            <w:r w:rsidRPr="004A1A17">
              <w:t xml:space="preserve">ul. Gnieźnieńska 64A </w:t>
            </w:r>
          </w:p>
          <w:p w14:paraId="0F8F552B" w14:textId="01AA50D6" w:rsidR="00FB7A30" w:rsidRPr="00F35F04" w:rsidRDefault="004A1A17" w:rsidP="004A1A17">
            <w:pPr>
              <w:spacing w:after="40"/>
              <w:rPr>
                <w:color w:val="000000"/>
                <w:sz w:val="22"/>
                <w:szCs w:val="22"/>
              </w:rPr>
            </w:pPr>
            <w:r w:rsidRPr="004A1A17">
              <w:t>62-006 Bogucin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2FDA2" w14:textId="77777777" w:rsidR="00FB7A30" w:rsidRPr="00F35F04" w:rsidRDefault="00FB7A30" w:rsidP="00F35F0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ED5E" w14:textId="77777777" w:rsidR="00FB7A30" w:rsidRPr="00F35F04" w:rsidRDefault="00FB7A30" w:rsidP="00F35F04">
            <w:pPr>
              <w:jc w:val="center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 xml:space="preserve">  100,00</w:t>
            </w:r>
          </w:p>
        </w:tc>
      </w:tr>
      <w:tr w:rsidR="00FB7A30" w:rsidRPr="00F35F04" w14:paraId="5711355D" w14:textId="77777777" w:rsidTr="004A1A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B7B2E" w14:textId="77777777" w:rsidR="00FB7A30" w:rsidRPr="00F35F04" w:rsidRDefault="00FB7A30" w:rsidP="00F35F0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8 - Pakiet nr 8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14769" w14:textId="77777777" w:rsidR="00FB7A30" w:rsidRPr="00F35F04" w:rsidRDefault="00FB7A30" w:rsidP="00F35F04">
            <w:pPr>
              <w:rPr>
                <w:b/>
                <w:bCs/>
                <w:sz w:val="22"/>
                <w:szCs w:val="22"/>
              </w:rPr>
            </w:pPr>
            <w:r w:rsidRPr="00F35F04">
              <w:rPr>
                <w:b/>
                <w:bCs/>
                <w:sz w:val="22"/>
                <w:szCs w:val="22"/>
              </w:rPr>
              <w:t>CEG OLGA PERLIŃSKA</w:t>
            </w:r>
          </w:p>
          <w:p w14:paraId="3B3D6DB9" w14:textId="77777777" w:rsidR="00FB7A30" w:rsidRPr="00F35F04" w:rsidRDefault="00FB7A30" w:rsidP="00F35F04">
            <w:pPr>
              <w:rPr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Pryzmaty 15</w:t>
            </w:r>
          </w:p>
          <w:p w14:paraId="3EA71F4F" w14:textId="77777777" w:rsidR="00FB7A30" w:rsidRPr="00F35F04" w:rsidRDefault="00FB7A30" w:rsidP="00F35F04">
            <w:pPr>
              <w:spacing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02226 Warszawa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8F005" w14:textId="77777777" w:rsidR="00FB7A30" w:rsidRPr="00F35F04" w:rsidRDefault="00FB7A30" w:rsidP="00F35F0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1 - Cena - 78.19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CACE2" w14:textId="77777777" w:rsidR="00FB7A30" w:rsidRPr="00F35F04" w:rsidRDefault="00FB7A30" w:rsidP="00F35F04">
            <w:pPr>
              <w:jc w:val="center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 xml:space="preserve">  78,19</w:t>
            </w:r>
          </w:p>
        </w:tc>
      </w:tr>
      <w:tr w:rsidR="00FB7A30" w:rsidRPr="00F35F04" w14:paraId="710AA4B6" w14:textId="77777777" w:rsidTr="004A1A1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913C4" w14:textId="77777777" w:rsidR="00FB7A30" w:rsidRPr="00F35F04" w:rsidRDefault="00FB7A30" w:rsidP="00F35F0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8 - Pakiet nr 8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C97F6" w14:textId="77777777" w:rsidR="004A1A17" w:rsidRPr="004A1A17" w:rsidRDefault="004A1A17" w:rsidP="004A1A17">
            <w:pPr>
              <w:spacing w:before="80" w:after="40"/>
              <w:rPr>
                <w:b/>
                <w:bCs/>
              </w:rPr>
            </w:pPr>
            <w:r w:rsidRPr="004A1A17">
              <w:rPr>
                <w:b/>
                <w:bCs/>
              </w:rPr>
              <w:t>Higma Service Sp. z o.o.</w:t>
            </w:r>
          </w:p>
          <w:p w14:paraId="4D5E8A0A" w14:textId="77777777" w:rsidR="004A1A17" w:rsidRPr="004A1A17" w:rsidRDefault="004A1A17" w:rsidP="004A1A17">
            <w:r w:rsidRPr="004A1A17">
              <w:t xml:space="preserve">ul. Gosławicka 2 </w:t>
            </w:r>
          </w:p>
          <w:p w14:paraId="2DD5A977" w14:textId="3EE27B06" w:rsidR="00FB7A30" w:rsidRPr="00F35F04" w:rsidRDefault="004A1A17" w:rsidP="004A1A17">
            <w:pPr>
              <w:spacing w:after="40"/>
              <w:rPr>
                <w:color w:val="000000"/>
                <w:sz w:val="22"/>
                <w:szCs w:val="22"/>
              </w:rPr>
            </w:pPr>
            <w:r w:rsidRPr="004A1A17">
              <w:t>45-446 Opole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2FE56" w14:textId="77777777" w:rsidR="00FB7A30" w:rsidRPr="00F35F04" w:rsidRDefault="00FB7A30" w:rsidP="00F35F0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1 - Cena - 17.61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42DB7" w14:textId="77777777" w:rsidR="00FB7A30" w:rsidRPr="00F35F04" w:rsidRDefault="00FB7A30" w:rsidP="00F35F04">
            <w:pPr>
              <w:jc w:val="center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 xml:space="preserve">  17,61</w:t>
            </w:r>
          </w:p>
        </w:tc>
      </w:tr>
      <w:tr w:rsidR="00C24160" w:rsidRPr="00F35F04" w14:paraId="540DBFB4" w14:textId="77777777" w:rsidTr="006B5B8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DD526" w14:textId="77777777" w:rsidR="00C24160" w:rsidRPr="00F35F04" w:rsidRDefault="00C24160" w:rsidP="00F35F0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8 - Pakiet nr 8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B3145" w14:textId="77777777" w:rsidR="00C24160" w:rsidRPr="004A1A17" w:rsidRDefault="00C24160" w:rsidP="004A1A17">
            <w:pPr>
              <w:spacing w:before="80" w:after="40"/>
            </w:pPr>
            <w:r w:rsidRPr="004A1A17">
              <w:rPr>
                <w:b/>
                <w:bCs/>
              </w:rPr>
              <w:t>ADI Hurtownia Chemii Gospodarczej Sp. z o.o</w:t>
            </w:r>
            <w:r w:rsidRPr="004A1A17">
              <w:t xml:space="preserve">. </w:t>
            </w:r>
          </w:p>
          <w:p w14:paraId="42DE070C" w14:textId="77777777" w:rsidR="00C24160" w:rsidRPr="004A1A17" w:rsidRDefault="00C24160" w:rsidP="004A1A17">
            <w:r w:rsidRPr="004A1A17">
              <w:t xml:space="preserve">ul. Kamienna 12 </w:t>
            </w:r>
          </w:p>
          <w:p w14:paraId="2D23C525" w14:textId="5AC12F2D" w:rsidR="00C24160" w:rsidRPr="00F35F04" w:rsidRDefault="00C24160" w:rsidP="004A1A17">
            <w:pPr>
              <w:spacing w:after="40"/>
              <w:rPr>
                <w:color w:val="000000"/>
                <w:sz w:val="22"/>
                <w:szCs w:val="22"/>
              </w:rPr>
            </w:pPr>
            <w:r w:rsidRPr="004A1A17">
              <w:t>62-081 Wysogotowo</w:t>
            </w:r>
          </w:p>
        </w:tc>
        <w:tc>
          <w:tcPr>
            <w:tcW w:w="3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A4C3" w14:textId="63AF83CB" w:rsidR="00C24160" w:rsidRPr="00F35F04" w:rsidRDefault="00C24160" w:rsidP="00F35F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nie podlega punktacji</w:t>
            </w:r>
          </w:p>
        </w:tc>
      </w:tr>
    </w:tbl>
    <w:p w14:paraId="09D58214" w14:textId="77777777" w:rsidR="00A02E94" w:rsidRPr="00F35F04" w:rsidRDefault="00A02E94" w:rsidP="00F35F04">
      <w:pPr>
        <w:spacing w:before="120"/>
        <w:jc w:val="both"/>
        <w:rPr>
          <w:color w:val="000000"/>
        </w:rPr>
      </w:pPr>
    </w:p>
    <w:p w14:paraId="5EEBE10D" w14:textId="77777777" w:rsidR="00A02E94" w:rsidRPr="00F35F04" w:rsidRDefault="00A02E94" w:rsidP="00F35F04">
      <w:pPr>
        <w:spacing w:after="120"/>
        <w:jc w:val="both"/>
        <w:rPr>
          <w:color w:val="000000"/>
        </w:rPr>
      </w:pPr>
      <w:r w:rsidRPr="00F35F04">
        <w:rPr>
          <w:b/>
          <w:bCs/>
          <w:color w:val="000000"/>
        </w:rPr>
        <w:t>Informacja o wykonawcach, których oferty zostały odrzucone</w:t>
      </w:r>
      <w:r w:rsidRPr="00F35F04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F35F04" w14:paraId="47EDCA40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A259ADF" w14:textId="77777777" w:rsidR="00A02E94" w:rsidRPr="00F35F04" w:rsidRDefault="00A02E94" w:rsidP="00F35F04">
            <w:pPr>
              <w:spacing w:before="60" w:after="60"/>
              <w:jc w:val="center"/>
              <w:rPr>
                <w:bCs/>
              </w:rPr>
            </w:pPr>
            <w:r w:rsidRPr="00F35F04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FB32D1D" w14:textId="77777777" w:rsidR="00A02E94" w:rsidRPr="00F35F04" w:rsidRDefault="00A02E94" w:rsidP="00F35F04">
            <w:pPr>
              <w:spacing w:before="60" w:after="60"/>
              <w:jc w:val="center"/>
              <w:rPr>
                <w:bCs/>
              </w:rPr>
            </w:pPr>
            <w:r w:rsidRPr="00F35F04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7D66BAF" w14:textId="77777777" w:rsidR="00A02E94" w:rsidRPr="00F35F04" w:rsidRDefault="00A02E94" w:rsidP="00F35F04">
            <w:pPr>
              <w:spacing w:before="60" w:after="60"/>
              <w:jc w:val="center"/>
              <w:rPr>
                <w:bCs/>
              </w:rPr>
            </w:pPr>
            <w:r w:rsidRPr="00F35F04">
              <w:rPr>
                <w:bCs/>
              </w:rPr>
              <w:t>Uzasadnienie odrzucenia oferty</w:t>
            </w:r>
          </w:p>
        </w:tc>
      </w:tr>
      <w:tr w:rsidR="00FB7A30" w:rsidRPr="00F35F04" w14:paraId="39E1F466" w14:textId="77777777" w:rsidTr="00110BC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74E381" w14:textId="77777777" w:rsidR="00FB7A30" w:rsidRPr="00F35F04" w:rsidRDefault="00FB7A30" w:rsidP="00F35F04">
            <w:pPr>
              <w:spacing w:before="40"/>
              <w:jc w:val="center"/>
              <w:rPr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2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7486EB5" w14:textId="77777777" w:rsidR="00FB7A30" w:rsidRPr="00F35F04" w:rsidRDefault="00FB7A30" w:rsidP="00F35F04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F35F04">
              <w:rPr>
                <w:b/>
                <w:bCs/>
                <w:sz w:val="22"/>
                <w:szCs w:val="22"/>
              </w:rPr>
              <w:t>MEDISEPT SP. Z O.O.</w:t>
            </w:r>
          </w:p>
          <w:p w14:paraId="00CBDAFE" w14:textId="2AE27D0A" w:rsidR="00FB7A30" w:rsidRPr="00F35F04" w:rsidRDefault="004A1A17" w:rsidP="00F35F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B7A30" w:rsidRPr="00F35F04">
              <w:rPr>
                <w:sz w:val="22"/>
                <w:szCs w:val="22"/>
              </w:rPr>
              <w:t xml:space="preserve">Ludwika Spiessa 4 </w:t>
            </w:r>
          </w:p>
          <w:p w14:paraId="279CEF75" w14:textId="77777777" w:rsidR="00FB7A30" w:rsidRPr="00F35F04" w:rsidRDefault="00FB7A30" w:rsidP="00F35F04">
            <w:pPr>
              <w:spacing w:after="60"/>
              <w:rPr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20-270 Lublin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9B2349" w14:textId="0CFB0754" w:rsidR="00FB7A30" w:rsidRPr="00F35F04" w:rsidRDefault="00FC2D80" w:rsidP="00F35F04">
            <w:pPr>
              <w:spacing w:before="60"/>
              <w:rPr>
                <w:sz w:val="22"/>
                <w:szCs w:val="22"/>
              </w:rPr>
            </w:pPr>
            <w:r w:rsidRPr="00FC2D80">
              <w:rPr>
                <w:sz w:val="22"/>
                <w:szCs w:val="22"/>
              </w:rPr>
              <w:t xml:space="preserve">Oferta odrzucona </w:t>
            </w:r>
            <w:r w:rsidR="00FB7A30" w:rsidRPr="00F35F04">
              <w:rPr>
                <w:sz w:val="22"/>
                <w:szCs w:val="22"/>
              </w:rPr>
              <w:t xml:space="preserve">na podstawie </w:t>
            </w:r>
            <w:r w:rsidR="00FB7A30" w:rsidRPr="00F35F04">
              <w:rPr>
                <w:b/>
                <w:sz w:val="22"/>
                <w:szCs w:val="22"/>
              </w:rPr>
              <w:t>Art. 226 ust. 1 pkt 12</w:t>
            </w:r>
            <w:r w:rsidR="00FB7A30" w:rsidRPr="00F35F04">
              <w:rPr>
                <w:sz w:val="22"/>
                <w:szCs w:val="22"/>
              </w:rPr>
              <w:t xml:space="preserve"> ustawy Pzp.</w:t>
            </w:r>
          </w:p>
          <w:p w14:paraId="3CA58D4F" w14:textId="77777777" w:rsidR="00FB7A30" w:rsidRPr="00F35F04" w:rsidRDefault="00FB7A30" w:rsidP="00F35F04">
            <w:pPr>
              <w:spacing w:before="60"/>
              <w:rPr>
                <w:sz w:val="12"/>
                <w:szCs w:val="12"/>
              </w:rPr>
            </w:pPr>
          </w:p>
          <w:p w14:paraId="38E167FA" w14:textId="77777777" w:rsidR="00FC2D80" w:rsidRPr="00FC2D80" w:rsidRDefault="00FB7A30" w:rsidP="00F35F04">
            <w:pPr>
              <w:spacing w:after="60"/>
              <w:jc w:val="both"/>
              <w:rPr>
                <w:sz w:val="22"/>
                <w:szCs w:val="22"/>
                <w:u w:val="single"/>
              </w:rPr>
            </w:pPr>
            <w:r w:rsidRPr="00FC2D80">
              <w:rPr>
                <w:sz w:val="22"/>
                <w:szCs w:val="22"/>
                <w:u w:val="single"/>
              </w:rPr>
              <w:t xml:space="preserve">Uzasadnienie: </w:t>
            </w:r>
          </w:p>
          <w:p w14:paraId="2AA7D87E" w14:textId="457A62F0" w:rsidR="00FB7A30" w:rsidRPr="00F35F04" w:rsidRDefault="00FB7A30" w:rsidP="00F35F04">
            <w:pPr>
              <w:spacing w:after="60"/>
              <w:jc w:val="both"/>
              <w:rPr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W odpowiedzi na wniosek Zamawiającego z dnia 29.11.2024 r. o wyrażenie zgody na przedłużenie terminu związania ofertą w terminie do dnia 04.12.2024 r.</w:t>
            </w:r>
            <w:r w:rsidR="002C7ED0">
              <w:rPr>
                <w:sz w:val="22"/>
                <w:szCs w:val="22"/>
              </w:rPr>
              <w:t>,</w:t>
            </w:r>
            <w:r w:rsidRPr="00F35F04">
              <w:rPr>
                <w:sz w:val="22"/>
                <w:szCs w:val="22"/>
              </w:rPr>
              <w:t xml:space="preserve"> firma Medisept pozostawiła pismo bez odpowiedzi.</w:t>
            </w:r>
          </w:p>
          <w:p w14:paraId="042927A1" w14:textId="77777777" w:rsidR="00FB7A30" w:rsidRPr="00F35F04" w:rsidRDefault="00FB7A30" w:rsidP="00F35F04">
            <w:pPr>
              <w:spacing w:after="60"/>
              <w:jc w:val="both"/>
              <w:rPr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W związku z tym oferta podlega odrzuceniu w myśl art. jak na wstępie.</w:t>
            </w:r>
          </w:p>
        </w:tc>
      </w:tr>
      <w:tr w:rsidR="00FB7A30" w:rsidRPr="00F35F04" w14:paraId="3AA4EAB9" w14:textId="77777777" w:rsidTr="00110BC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C69CDA4" w14:textId="77777777" w:rsidR="00FB7A30" w:rsidRPr="00F35F04" w:rsidRDefault="00FB7A30" w:rsidP="00F35F04">
            <w:pPr>
              <w:spacing w:before="40"/>
              <w:jc w:val="center"/>
              <w:rPr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6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202C539" w14:textId="7A78EF13" w:rsidR="00FB7A30" w:rsidRPr="00F35F04" w:rsidRDefault="00FB7A30" w:rsidP="00F35F04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F35F04">
              <w:rPr>
                <w:b/>
                <w:bCs/>
                <w:sz w:val="22"/>
                <w:szCs w:val="22"/>
              </w:rPr>
              <w:t xml:space="preserve">ADI </w:t>
            </w:r>
            <w:r w:rsidR="004A1A17" w:rsidRPr="00F35F04">
              <w:rPr>
                <w:b/>
                <w:bCs/>
                <w:sz w:val="22"/>
                <w:szCs w:val="22"/>
              </w:rPr>
              <w:t xml:space="preserve">Hurtownia Chemii Gospodarczej </w:t>
            </w:r>
            <w:r w:rsidR="004A1A17">
              <w:rPr>
                <w:b/>
                <w:bCs/>
                <w:sz w:val="22"/>
                <w:szCs w:val="22"/>
              </w:rPr>
              <w:t xml:space="preserve">Sp. z o.o. </w:t>
            </w:r>
          </w:p>
          <w:p w14:paraId="6F5501D5" w14:textId="026B701A" w:rsidR="00FB7A30" w:rsidRPr="00F35F04" w:rsidRDefault="004A1A17" w:rsidP="00F35F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Kamienna</w:t>
            </w:r>
            <w:r w:rsidR="00FB7A30" w:rsidRPr="00F35F04">
              <w:rPr>
                <w:sz w:val="22"/>
                <w:szCs w:val="22"/>
              </w:rPr>
              <w:t xml:space="preserve"> 12 </w:t>
            </w:r>
          </w:p>
          <w:p w14:paraId="2B343866" w14:textId="6B22A961" w:rsidR="00FB7A30" w:rsidRPr="00F35F04" w:rsidRDefault="004A1A17" w:rsidP="00F35F04">
            <w:pPr>
              <w:spacing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62-081 Wysogotowo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6469D0" w14:textId="72454866" w:rsidR="00FB7A30" w:rsidRPr="00F35F04" w:rsidRDefault="00FC2D80" w:rsidP="00F35F04">
            <w:pPr>
              <w:spacing w:before="60"/>
              <w:rPr>
                <w:sz w:val="22"/>
                <w:szCs w:val="22"/>
              </w:rPr>
            </w:pPr>
            <w:r w:rsidRPr="00FC2D80">
              <w:rPr>
                <w:sz w:val="22"/>
                <w:szCs w:val="22"/>
              </w:rPr>
              <w:t xml:space="preserve">Oferta odrzucona </w:t>
            </w:r>
            <w:r w:rsidR="00FB7A30" w:rsidRPr="00F35F04">
              <w:rPr>
                <w:sz w:val="22"/>
                <w:szCs w:val="22"/>
              </w:rPr>
              <w:t xml:space="preserve">na podstawie </w:t>
            </w:r>
            <w:r w:rsidR="00FB7A30" w:rsidRPr="00F35F04">
              <w:rPr>
                <w:b/>
                <w:sz w:val="22"/>
                <w:szCs w:val="22"/>
              </w:rPr>
              <w:t>Art. 226 ust. 1 pkt 12</w:t>
            </w:r>
            <w:r w:rsidR="00FB7A30" w:rsidRPr="00F35F04">
              <w:rPr>
                <w:sz w:val="22"/>
                <w:szCs w:val="22"/>
              </w:rPr>
              <w:t xml:space="preserve"> ustawy Pzp.</w:t>
            </w:r>
          </w:p>
          <w:p w14:paraId="603C1259" w14:textId="77777777" w:rsidR="00FB7A30" w:rsidRPr="00F35F04" w:rsidRDefault="00FB7A30" w:rsidP="00F35F04">
            <w:pPr>
              <w:spacing w:before="60"/>
              <w:rPr>
                <w:sz w:val="12"/>
                <w:szCs w:val="12"/>
              </w:rPr>
            </w:pPr>
          </w:p>
          <w:p w14:paraId="2FEE1BD8" w14:textId="77777777" w:rsidR="00FB7A30" w:rsidRPr="00FC2D80" w:rsidRDefault="00FB7A30" w:rsidP="00F35F04">
            <w:pPr>
              <w:spacing w:after="60"/>
              <w:jc w:val="both"/>
              <w:rPr>
                <w:sz w:val="22"/>
                <w:szCs w:val="22"/>
                <w:u w:val="single"/>
              </w:rPr>
            </w:pPr>
            <w:r w:rsidRPr="00FC2D80">
              <w:rPr>
                <w:sz w:val="22"/>
                <w:szCs w:val="22"/>
                <w:u w:val="single"/>
              </w:rPr>
              <w:t>Uzasadnienie:</w:t>
            </w:r>
          </w:p>
          <w:p w14:paraId="5CAEF686" w14:textId="77777777" w:rsidR="00FB7A30" w:rsidRPr="00F35F04" w:rsidRDefault="00FB7A30" w:rsidP="00F35F04">
            <w:pPr>
              <w:spacing w:after="60"/>
              <w:jc w:val="both"/>
              <w:rPr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 xml:space="preserve">W odpowiedzi na wniosek Zamawiającego z dnia 29.11.2024 r. o wyrażenie zgody na przedłużenie terminu związania ofertą </w:t>
            </w:r>
          </w:p>
          <w:p w14:paraId="3F345057" w14:textId="0332773E" w:rsidR="00FB7A30" w:rsidRPr="00F35F04" w:rsidRDefault="00FB7A30" w:rsidP="00F35F04">
            <w:pPr>
              <w:spacing w:after="60"/>
              <w:jc w:val="both"/>
              <w:rPr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w terminie do dnia 04.12.2024 r.</w:t>
            </w:r>
            <w:r w:rsidR="002C7ED0">
              <w:rPr>
                <w:sz w:val="22"/>
                <w:szCs w:val="22"/>
              </w:rPr>
              <w:t>,</w:t>
            </w:r>
            <w:r w:rsidRPr="00F35F04">
              <w:rPr>
                <w:sz w:val="22"/>
                <w:szCs w:val="22"/>
              </w:rPr>
              <w:t xml:space="preserve"> firma ADI pozostawiła pismo bez odpowiedzi.</w:t>
            </w:r>
          </w:p>
          <w:p w14:paraId="54FAF564" w14:textId="77777777" w:rsidR="00FB7A30" w:rsidRPr="00F35F04" w:rsidRDefault="00FB7A30" w:rsidP="00F35F04">
            <w:pPr>
              <w:spacing w:after="60"/>
              <w:jc w:val="both"/>
              <w:rPr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W związku z tym oferta podlega odrzuceniu w myśl art. jak na wstępie.</w:t>
            </w:r>
          </w:p>
        </w:tc>
      </w:tr>
      <w:tr w:rsidR="00FB7A30" w:rsidRPr="00F35F04" w14:paraId="539E9586" w14:textId="77777777" w:rsidTr="00110BC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3CD9C89" w14:textId="77777777" w:rsidR="00FB7A30" w:rsidRPr="00F35F04" w:rsidRDefault="00FB7A30" w:rsidP="00F35F04">
            <w:pPr>
              <w:spacing w:before="40"/>
              <w:jc w:val="center"/>
              <w:rPr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2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1FB3219" w14:textId="77777777" w:rsidR="00FB7A30" w:rsidRPr="00F35F04" w:rsidRDefault="00FB7A30" w:rsidP="00F35F04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F35F04">
              <w:rPr>
                <w:b/>
                <w:bCs/>
                <w:sz w:val="22"/>
                <w:szCs w:val="22"/>
              </w:rPr>
              <w:t>MEDISEPT SP. Z O.O.</w:t>
            </w:r>
          </w:p>
          <w:p w14:paraId="7CBDCC5C" w14:textId="6170D416" w:rsidR="00FB7A30" w:rsidRPr="00F35F04" w:rsidRDefault="004A1A17" w:rsidP="00F35F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B7A30" w:rsidRPr="00F35F04">
              <w:rPr>
                <w:sz w:val="22"/>
                <w:szCs w:val="22"/>
              </w:rPr>
              <w:t xml:space="preserve">Ludwika Spiessa 4 </w:t>
            </w:r>
          </w:p>
          <w:p w14:paraId="1855D91D" w14:textId="77777777" w:rsidR="00FB7A30" w:rsidRPr="00F35F04" w:rsidRDefault="00FB7A30" w:rsidP="00F35F04">
            <w:pPr>
              <w:spacing w:after="60"/>
              <w:rPr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>20-270 Lublin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76F265" w14:textId="77777777" w:rsidR="00FB7A30" w:rsidRPr="00F35F04" w:rsidRDefault="00FB7A30" w:rsidP="00F35F04">
            <w:pPr>
              <w:spacing w:before="60"/>
              <w:rPr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 xml:space="preserve">Oferta odrzucona w zadaniu 2 na podstawie </w:t>
            </w:r>
            <w:r w:rsidRPr="00F35F04">
              <w:rPr>
                <w:b/>
                <w:sz w:val="22"/>
                <w:szCs w:val="22"/>
              </w:rPr>
              <w:t>Art. 226 ust. 1 pkt 5</w:t>
            </w:r>
            <w:r w:rsidRPr="00F35F04">
              <w:rPr>
                <w:sz w:val="22"/>
                <w:szCs w:val="22"/>
              </w:rPr>
              <w:t xml:space="preserve"> ustawy Pzp.</w:t>
            </w:r>
          </w:p>
          <w:p w14:paraId="5E3DE3C2" w14:textId="77777777" w:rsidR="00FB7A30" w:rsidRPr="00F35F04" w:rsidRDefault="00FB7A30" w:rsidP="00F35F04">
            <w:pPr>
              <w:spacing w:before="60"/>
              <w:rPr>
                <w:sz w:val="12"/>
                <w:szCs w:val="12"/>
              </w:rPr>
            </w:pPr>
          </w:p>
          <w:p w14:paraId="075765DE" w14:textId="77777777" w:rsidR="00FB7A30" w:rsidRPr="00FC2D80" w:rsidRDefault="00FB7A30" w:rsidP="00F35F04">
            <w:pPr>
              <w:spacing w:after="40"/>
              <w:rPr>
                <w:sz w:val="22"/>
                <w:szCs w:val="22"/>
                <w:u w:val="single"/>
              </w:rPr>
            </w:pPr>
            <w:r w:rsidRPr="00FC2D80">
              <w:rPr>
                <w:sz w:val="22"/>
                <w:szCs w:val="22"/>
                <w:u w:val="single"/>
              </w:rPr>
              <w:t>Uzasadnienie:</w:t>
            </w:r>
          </w:p>
          <w:p w14:paraId="0A6902DC" w14:textId="77777777" w:rsidR="00FB7A30" w:rsidRDefault="00FB7A30" w:rsidP="00F35F04">
            <w:pPr>
              <w:spacing w:after="60"/>
              <w:jc w:val="both"/>
              <w:rPr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 xml:space="preserve">Wykonawca w złożonej ofercie (tj. w formularzu asortymentowo - cenowym stanowiącym załącznik nr 2 do </w:t>
            </w:r>
            <w:r w:rsidRPr="00F35F04">
              <w:rPr>
                <w:sz w:val="22"/>
                <w:szCs w:val="22"/>
              </w:rPr>
              <w:lastRenderedPageBreak/>
              <w:t xml:space="preserve">SWZ/załącznik nr 1 do umowy) nie </w:t>
            </w:r>
            <w:r w:rsidR="00FC2D80">
              <w:rPr>
                <w:sz w:val="22"/>
                <w:szCs w:val="22"/>
              </w:rPr>
              <w:t>uzupełnił</w:t>
            </w:r>
            <w:r w:rsidRPr="00F35F04">
              <w:rPr>
                <w:sz w:val="22"/>
                <w:szCs w:val="22"/>
              </w:rPr>
              <w:t xml:space="preserve"> pozycji nr 4,5,6,7,8,9,10,11,17,18</w:t>
            </w:r>
            <w:r w:rsidR="00FC2D80">
              <w:rPr>
                <w:sz w:val="22"/>
                <w:szCs w:val="22"/>
              </w:rPr>
              <w:t xml:space="preserve">. </w:t>
            </w:r>
          </w:p>
          <w:p w14:paraId="02FE9351" w14:textId="7335EF2F" w:rsidR="00DB2808" w:rsidRPr="00DB2808" w:rsidRDefault="00221193" w:rsidP="00DB2808">
            <w:pPr>
              <w:spacing w:after="60"/>
              <w:jc w:val="both"/>
              <w:rPr>
                <w:sz w:val="22"/>
                <w:szCs w:val="22"/>
              </w:rPr>
            </w:pPr>
            <w:r w:rsidRPr="00221193">
              <w:rPr>
                <w:sz w:val="22"/>
                <w:szCs w:val="22"/>
              </w:rPr>
              <w:t>Ponadto zmawiający pod każdym formularzem asortymentowo – cenowym,</w:t>
            </w:r>
            <w:r>
              <w:rPr>
                <w:sz w:val="22"/>
                <w:szCs w:val="22"/>
              </w:rPr>
              <w:t xml:space="preserve"> </w:t>
            </w:r>
            <w:r w:rsidRPr="00221193">
              <w:rPr>
                <w:sz w:val="22"/>
                <w:szCs w:val="22"/>
              </w:rPr>
              <w:t>zaznaczył jednocześnie, że cyt</w:t>
            </w:r>
            <w:r>
              <w:rPr>
                <w:sz w:val="22"/>
                <w:szCs w:val="22"/>
              </w:rPr>
              <w:t>. „</w:t>
            </w:r>
            <w:r w:rsidR="002C7ED0" w:rsidRPr="002C7ED0">
              <w:rPr>
                <w:i/>
                <w:iCs/>
                <w:sz w:val="22"/>
                <w:szCs w:val="22"/>
              </w:rPr>
              <w:t>B</w:t>
            </w:r>
            <w:r w:rsidR="00DB2808" w:rsidRPr="002C7ED0">
              <w:rPr>
                <w:i/>
                <w:iCs/>
                <w:sz w:val="22"/>
                <w:szCs w:val="22"/>
              </w:rPr>
              <w:t>rak wypełnienia kolumn wskazanych dla Wykonawcy (tu pustych kolumn) spowoduje odrzucenie oferty na podstawie art. 226 ust. 1 pkt. 5 ustawy Pzp.</w:t>
            </w:r>
          </w:p>
          <w:p w14:paraId="585F1B13" w14:textId="19C70C3B" w:rsidR="00DB2808" w:rsidRPr="00F35F04" w:rsidRDefault="00DB2808" w:rsidP="00F35F04">
            <w:pPr>
              <w:spacing w:after="60"/>
              <w:jc w:val="both"/>
              <w:rPr>
                <w:sz w:val="22"/>
                <w:szCs w:val="22"/>
              </w:rPr>
            </w:pPr>
            <w:r w:rsidRPr="00F35F04">
              <w:rPr>
                <w:sz w:val="22"/>
                <w:szCs w:val="22"/>
              </w:rPr>
              <w:t xml:space="preserve">W związku z </w:t>
            </w:r>
            <w:r w:rsidR="00DE2A7C">
              <w:rPr>
                <w:sz w:val="22"/>
                <w:szCs w:val="22"/>
              </w:rPr>
              <w:t>powyższym</w:t>
            </w:r>
            <w:r w:rsidRPr="00F35F04">
              <w:rPr>
                <w:sz w:val="22"/>
                <w:szCs w:val="22"/>
              </w:rPr>
              <w:t xml:space="preserve"> oferta podlega odrzuceniu w myśl art. jak na wstępie.</w:t>
            </w:r>
          </w:p>
        </w:tc>
      </w:tr>
    </w:tbl>
    <w:p w14:paraId="6AC297DD" w14:textId="77777777" w:rsidR="00F35F04" w:rsidRDefault="00F35F04" w:rsidP="00F35F04">
      <w:pPr>
        <w:spacing w:line="276" w:lineRule="auto"/>
        <w:jc w:val="both"/>
        <w:rPr>
          <w:sz w:val="22"/>
          <w:szCs w:val="22"/>
        </w:rPr>
      </w:pPr>
    </w:p>
    <w:p w14:paraId="08DEF110" w14:textId="2CE857F3" w:rsidR="00F35F04" w:rsidRPr="00F35F04" w:rsidRDefault="00F35F04" w:rsidP="002C7ED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</w:t>
      </w:r>
      <w:r>
        <w:rPr>
          <w:sz w:val="22"/>
          <w:szCs w:val="22"/>
        </w:rPr>
        <w:br/>
        <w:t xml:space="preserve">w w/w postępowaniu przetargowym – na podstawie art. 255 pkt. 2 – </w:t>
      </w:r>
      <w:r w:rsidRPr="00F35F04">
        <w:rPr>
          <w:b/>
          <w:bCs/>
          <w:sz w:val="22"/>
          <w:szCs w:val="22"/>
          <w:u w:val="single"/>
        </w:rPr>
        <w:t>unieważnia w zakresie zadania nr 1</w:t>
      </w:r>
      <w:r w:rsidRPr="00F35F04">
        <w:rPr>
          <w:sz w:val="22"/>
          <w:szCs w:val="22"/>
        </w:rPr>
        <w:br/>
        <w:t>ze względu na fakt, iż wszystkie złożone oferty podlegały odrzuceniu.</w:t>
      </w:r>
    </w:p>
    <w:p w14:paraId="045D1155" w14:textId="77777777" w:rsidR="00F35F04" w:rsidRDefault="00F35F04" w:rsidP="00F35F04">
      <w:pPr>
        <w:spacing w:line="276" w:lineRule="auto"/>
        <w:jc w:val="both"/>
        <w:rPr>
          <w:sz w:val="22"/>
          <w:szCs w:val="22"/>
        </w:rPr>
      </w:pPr>
    </w:p>
    <w:p w14:paraId="1CC09100" w14:textId="6705C72E" w:rsidR="00F35F04" w:rsidRDefault="00F35F04" w:rsidP="00F35F04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</w:t>
      </w:r>
      <w:r w:rsidRPr="00F35F04">
        <w:rPr>
          <w:sz w:val="22"/>
          <w:szCs w:val="22"/>
        </w:rPr>
        <w:t xml:space="preserve">art. 259 ustawy Pzp Zamawiający informuje, że postępowanie o udzielenie zamówienia publicznego </w:t>
      </w:r>
      <w:r w:rsidRPr="00F35F04">
        <w:rPr>
          <w:sz w:val="22"/>
          <w:szCs w:val="22"/>
        </w:rPr>
        <w:br/>
        <w:t xml:space="preserve">w w/w postępowaniu przetargowym – na podstawie art. 255 pkt. 3 – </w:t>
      </w:r>
      <w:r w:rsidRPr="00F35F04">
        <w:rPr>
          <w:b/>
          <w:sz w:val="22"/>
          <w:szCs w:val="22"/>
          <w:u w:val="single"/>
        </w:rPr>
        <w:t xml:space="preserve">unieważnia </w:t>
      </w:r>
      <w:r w:rsidRPr="00F35F04">
        <w:rPr>
          <w:b/>
          <w:sz w:val="22"/>
          <w:szCs w:val="22"/>
          <w:u w:val="single"/>
        </w:rPr>
        <w:br/>
        <w:t xml:space="preserve">w zakresie zadania nr </w:t>
      </w:r>
      <w:r w:rsidR="00FC2D80">
        <w:rPr>
          <w:b/>
          <w:sz w:val="22"/>
          <w:szCs w:val="22"/>
          <w:u w:val="single"/>
        </w:rPr>
        <w:t xml:space="preserve">3,6,7,9 </w:t>
      </w:r>
      <w:r w:rsidRPr="00F35F04">
        <w:rPr>
          <w:bCs/>
          <w:sz w:val="22"/>
          <w:szCs w:val="22"/>
        </w:rPr>
        <w:t xml:space="preserve"> ze względu na fakt, iż cena lub koszt najkorzystniejszej oferty lub oferta z najniższą ceną przewyższa kwotę, którą Zamawiający</w:t>
      </w:r>
      <w:r>
        <w:rPr>
          <w:bCs/>
          <w:sz w:val="22"/>
          <w:szCs w:val="22"/>
        </w:rPr>
        <w:t xml:space="preserve"> zamierza przeznaczyć na sfinansowanie zamówienia.</w:t>
      </w:r>
    </w:p>
    <w:p w14:paraId="22876247" w14:textId="77777777" w:rsidR="00F35F04" w:rsidRDefault="00F35F04" w:rsidP="00F35F04">
      <w:pPr>
        <w:spacing w:line="276" w:lineRule="auto"/>
        <w:jc w:val="both"/>
        <w:rPr>
          <w:bCs/>
          <w:sz w:val="22"/>
          <w:szCs w:val="22"/>
        </w:rPr>
      </w:pPr>
    </w:p>
    <w:p w14:paraId="3E70E430" w14:textId="77777777" w:rsidR="00A02E94" w:rsidRPr="00F35F04" w:rsidRDefault="00A02E94" w:rsidP="00F35F04">
      <w:pPr>
        <w:spacing w:after="40"/>
        <w:jc w:val="both"/>
      </w:pPr>
      <w:r w:rsidRPr="00F35F04">
        <w:rPr>
          <w:b/>
          <w:bCs/>
        </w:rPr>
        <w:t>Informacja o terminie zawarcia umowy</w:t>
      </w:r>
      <w:r w:rsidRPr="00F35F04">
        <w:t>:</w:t>
      </w:r>
    </w:p>
    <w:p w14:paraId="0BEEE9D8" w14:textId="18A00CB8" w:rsidR="00A02E94" w:rsidRPr="00F35F04" w:rsidRDefault="00A02E94" w:rsidP="00F35F04">
      <w:pPr>
        <w:spacing w:after="120"/>
        <w:jc w:val="both"/>
      </w:pPr>
      <w:r w:rsidRPr="00F35F04">
        <w:t xml:space="preserve">Umowa w sprawie zamówienia publicznego, zgodnie z art. 308 ust. 2 ustawy Pzp, zostanie zawarta, z uwzględnieniem art. 577 ustawy Pzp, w terminie </w:t>
      </w:r>
      <w:r w:rsidR="00FB7A30" w:rsidRPr="00F35F04">
        <w:t xml:space="preserve">nie krótszym niż </w:t>
      </w:r>
      <w:r w:rsidR="00F35F04">
        <w:t xml:space="preserve">5 </w:t>
      </w:r>
      <w:r w:rsidR="00FB7A30" w:rsidRPr="00F35F04">
        <w:t>dni od dnia przesłania niniejszej informacji o wyborze najkorzystniejszej oferty.</w:t>
      </w:r>
    </w:p>
    <w:p w14:paraId="678DC63A" w14:textId="77777777" w:rsidR="00A02E94" w:rsidRPr="00F35F04" w:rsidRDefault="00A02E94" w:rsidP="00F35F04">
      <w:pPr>
        <w:spacing w:after="240"/>
        <w:jc w:val="both"/>
      </w:pPr>
      <w:r w:rsidRPr="00F35F04">
        <w:t>Umowa w sprawie zamówienia publicznego może być zawarta przed upływem terminu, o którym mowa powyżej, jeżeli zachodzą okoliczności wymienione w art. 308 ust. 3 ustawy Pzp.</w:t>
      </w:r>
    </w:p>
    <w:p w14:paraId="44FA9934" w14:textId="77777777" w:rsidR="0013621B" w:rsidRPr="00F35F04" w:rsidRDefault="0013621B" w:rsidP="00F35F04">
      <w:pPr>
        <w:jc w:val="both"/>
        <w:rPr>
          <w:b/>
          <w:bCs/>
        </w:rPr>
      </w:pPr>
      <w:r w:rsidRPr="00F35F04">
        <w:rPr>
          <w:b/>
          <w:bCs/>
        </w:rPr>
        <w:t>Pouczenie</w:t>
      </w:r>
    </w:p>
    <w:p w14:paraId="5CD43C93" w14:textId="77777777" w:rsidR="0013621B" w:rsidRPr="00F35F04" w:rsidRDefault="0013621B" w:rsidP="00F35F04">
      <w:pPr>
        <w:spacing w:after="600"/>
        <w:jc w:val="both"/>
      </w:pPr>
      <w:r w:rsidRPr="00F35F04">
        <w:t>Zamawiający informuje, że wobec czynności zamawiającego przysługują wykonawcom środki ochrony prawnej w terminach i zgodnie z zasadami określonymi w art. 505 – 590 ustawy Pzp.</w:t>
      </w:r>
    </w:p>
    <w:bookmarkEnd w:id="0"/>
    <w:p w14:paraId="0332A425" w14:textId="77777777" w:rsidR="001F1EE4" w:rsidRDefault="001F1EE4" w:rsidP="001F1EE4">
      <w:pPr>
        <w:pStyle w:val="Tekstpodstawowy"/>
        <w:spacing w:line="240" w:lineRule="auto"/>
        <w:ind w:left="3119" w:firstLine="425"/>
        <w:jc w:val="center"/>
        <w:rPr>
          <w:i/>
          <w:iCs/>
          <w:sz w:val="22"/>
          <w:szCs w:val="22"/>
        </w:rPr>
      </w:pPr>
      <w:r>
        <w:rPr>
          <w:i/>
          <w:iCs/>
          <w:szCs w:val="22"/>
        </w:rPr>
        <w:t>Zamawiający</w:t>
      </w:r>
    </w:p>
    <w:p w14:paraId="48CFDC35" w14:textId="77777777" w:rsidR="001F1EE4" w:rsidRDefault="001F1EE4" w:rsidP="001F1EE4">
      <w:pPr>
        <w:pStyle w:val="Tekstpodstawowy"/>
        <w:spacing w:line="240" w:lineRule="auto"/>
        <w:ind w:left="3119" w:firstLine="425"/>
        <w:jc w:val="center"/>
        <w:rPr>
          <w:i/>
          <w:iCs/>
          <w:szCs w:val="22"/>
        </w:rPr>
      </w:pPr>
      <w:r>
        <w:rPr>
          <w:i/>
          <w:iCs/>
          <w:szCs w:val="22"/>
        </w:rPr>
        <w:t>/-/ p. o. Dyrektora Szpitala Wojewódzkiego</w:t>
      </w:r>
    </w:p>
    <w:p w14:paraId="693FC302" w14:textId="77777777" w:rsidR="001F1EE4" w:rsidRDefault="001F1EE4" w:rsidP="001F1EE4">
      <w:pPr>
        <w:pStyle w:val="Tekstpodstawowy"/>
        <w:spacing w:line="240" w:lineRule="auto"/>
        <w:ind w:left="3119" w:firstLine="425"/>
        <w:jc w:val="center"/>
        <w:rPr>
          <w:i/>
          <w:iCs/>
          <w:szCs w:val="22"/>
        </w:rPr>
      </w:pPr>
      <w:r>
        <w:rPr>
          <w:i/>
          <w:iCs/>
          <w:szCs w:val="22"/>
        </w:rPr>
        <w:t xml:space="preserve"> w Poznaniu</w:t>
      </w:r>
    </w:p>
    <w:p w14:paraId="4E2907D5" w14:textId="77777777" w:rsidR="001F1EE4" w:rsidRDefault="001F1EE4" w:rsidP="001F1EE4">
      <w:pPr>
        <w:pStyle w:val="Tekstpodstawowy"/>
        <w:spacing w:line="240" w:lineRule="auto"/>
        <w:ind w:left="3119" w:firstLine="425"/>
        <w:jc w:val="center"/>
        <w:rPr>
          <w:i/>
          <w:iCs/>
          <w:szCs w:val="22"/>
        </w:rPr>
      </w:pPr>
      <w:r>
        <w:rPr>
          <w:i/>
          <w:iCs/>
          <w:szCs w:val="22"/>
        </w:rPr>
        <w:t>Z-ca Dyrektora ds. Pielęgniarstwa</w:t>
      </w:r>
    </w:p>
    <w:p w14:paraId="171E43A2" w14:textId="77777777" w:rsidR="001F1EE4" w:rsidRDefault="001F1EE4" w:rsidP="001F1EE4">
      <w:pPr>
        <w:pStyle w:val="Tekstpodstawowy"/>
        <w:spacing w:line="240" w:lineRule="auto"/>
        <w:ind w:left="3119" w:firstLine="425"/>
        <w:jc w:val="center"/>
        <w:rPr>
          <w:i/>
          <w:iCs/>
          <w:szCs w:val="22"/>
        </w:rPr>
      </w:pPr>
      <w:r>
        <w:rPr>
          <w:i/>
          <w:iCs/>
          <w:szCs w:val="22"/>
        </w:rPr>
        <w:t>Violetta Magiera</w:t>
      </w:r>
    </w:p>
    <w:p w14:paraId="7F0DA78A" w14:textId="4F14A1F2" w:rsidR="008642B3" w:rsidRPr="00F35F04" w:rsidRDefault="008642B3" w:rsidP="00F35F04">
      <w:pPr>
        <w:jc w:val="right"/>
        <w:rPr>
          <w:vertAlign w:val="superscript"/>
        </w:rPr>
      </w:pPr>
    </w:p>
    <w:sectPr w:rsidR="008642B3" w:rsidRPr="00F35F04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CB5352" w14:textId="77777777" w:rsidR="00C17914" w:rsidRDefault="00C17914">
      <w:r>
        <w:separator/>
      </w:r>
    </w:p>
  </w:endnote>
  <w:endnote w:type="continuationSeparator" w:id="0">
    <w:p w14:paraId="4DC58FC3" w14:textId="77777777" w:rsidR="00C17914" w:rsidRDefault="00C17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BAA74" w14:textId="77777777" w:rsidR="00FB7A30" w:rsidRDefault="00FB7A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03CF5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82F4F34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9FE73AD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661E5" w14:textId="77777777" w:rsidR="00FB7A30" w:rsidRDefault="00FB7A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5FAA11" w14:textId="77777777" w:rsidR="00C17914" w:rsidRDefault="00C17914">
      <w:r>
        <w:separator/>
      </w:r>
    </w:p>
  </w:footnote>
  <w:footnote w:type="continuationSeparator" w:id="0">
    <w:p w14:paraId="1244C6B7" w14:textId="77777777" w:rsidR="00C17914" w:rsidRDefault="00C17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A2B1A" w14:textId="77777777" w:rsidR="00FB7A30" w:rsidRDefault="00FB7A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F7425" w14:textId="77777777" w:rsidR="00FB7A30" w:rsidRDefault="00FB7A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9C6FE" w14:textId="77777777" w:rsidR="00FB7A30" w:rsidRDefault="00FB7A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914"/>
    <w:rsid w:val="00022322"/>
    <w:rsid w:val="00042497"/>
    <w:rsid w:val="000C1E6F"/>
    <w:rsid w:val="000E4E56"/>
    <w:rsid w:val="0013621B"/>
    <w:rsid w:val="0019060C"/>
    <w:rsid w:val="001A1468"/>
    <w:rsid w:val="001B7815"/>
    <w:rsid w:val="001C3F13"/>
    <w:rsid w:val="001F1EE4"/>
    <w:rsid w:val="00211A34"/>
    <w:rsid w:val="00221193"/>
    <w:rsid w:val="002468FC"/>
    <w:rsid w:val="002716A3"/>
    <w:rsid w:val="002B1E4F"/>
    <w:rsid w:val="002B6761"/>
    <w:rsid w:val="002C7ED0"/>
    <w:rsid w:val="002E6201"/>
    <w:rsid w:val="00337EF5"/>
    <w:rsid w:val="003445A0"/>
    <w:rsid w:val="003A0AFC"/>
    <w:rsid w:val="003D611C"/>
    <w:rsid w:val="00431C0B"/>
    <w:rsid w:val="00437CAD"/>
    <w:rsid w:val="004561CC"/>
    <w:rsid w:val="004657DA"/>
    <w:rsid w:val="004A1A17"/>
    <w:rsid w:val="004B2665"/>
    <w:rsid w:val="004C3459"/>
    <w:rsid w:val="004E324A"/>
    <w:rsid w:val="004E7234"/>
    <w:rsid w:val="00534D06"/>
    <w:rsid w:val="0054734E"/>
    <w:rsid w:val="00596EA3"/>
    <w:rsid w:val="00596FD7"/>
    <w:rsid w:val="005C35EA"/>
    <w:rsid w:val="005E5BFF"/>
    <w:rsid w:val="005F2CB0"/>
    <w:rsid w:val="00602DCF"/>
    <w:rsid w:val="00607F9B"/>
    <w:rsid w:val="00644DCB"/>
    <w:rsid w:val="00657C1E"/>
    <w:rsid w:val="00694C54"/>
    <w:rsid w:val="006A543A"/>
    <w:rsid w:val="006E3089"/>
    <w:rsid w:val="00712C39"/>
    <w:rsid w:val="00756CDA"/>
    <w:rsid w:val="007A4C97"/>
    <w:rsid w:val="007C6731"/>
    <w:rsid w:val="007D7932"/>
    <w:rsid w:val="007E2ACC"/>
    <w:rsid w:val="007E3EBD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90C28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17914"/>
    <w:rsid w:val="00C24160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DB2808"/>
    <w:rsid w:val="00DE2A7C"/>
    <w:rsid w:val="00E23743"/>
    <w:rsid w:val="00E30B2D"/>
    <w:rsid w:val="00E62859"/>
    <w:rsid w:val="00E85D70"/>
    <w:rsid w:val="00F15A9C"/>
    <w:rsid w:val="00F245C5"/>
    <w:rsid w:val="00F2478C"/>
    <w:rsid w:val="00F33C66"/>
    <w:rsid w:val="00F35F04"/>
    <w:rsid w:val="00F83783"/>
    <w:rsid w:val="00F960D7"/>
    <w:rsid w:val="00FB7A30"/>
    <w:rsid w:val="00FB7F50"/>
    <w:rsid w:val="00FC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70C9AB"/>
  <w15:chartTrackingRefBased/>
  <w15:docId w15:val="{08EB9667-79BF-40AB-B724-A9A25A94D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paragraph" w:customStyle="1" w:styleId="Default">
    <w:name w:val="Default"/>
    <w:rsid w:val="00DB280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F1EE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4</Pages>
  <Words>1058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11</cp:revision>
  <cp:lastPrinted>2024-12-17T07:51:00Z</cp:lastPrinted>
  <dcterms:created xsi:type="dcterms:W3CDTF">2024-12-17T07:28:00Z</dcterms:created>
  <dcterms:modified xsi:type="dcterms:W3CDTF">2024-12-18T13:08:00Z</dcterms:modified>
</cp:coreProperties>
</file>