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3992A6" w14:textId="124612F3" w:rsidR="005103B9" w:rsidRPr="00A90D0E" w:rsidRDefault="006676AE" w:rsidP="00FB4BC0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B4BC0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79BBD380" w14:textId="77777777" w:rsidR="00C4103F" w:rsidRPr="0012157F" w:rsidRDefault="007118F0" w:rsidP="00FB4BC0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5ADD69A" w14:textId="77777777" w:rsidR="006676AE" w:rsidRPr="0012157F" w:rsidRDefault="00061EAB" w:rsidP="00FB4BC0">
      <w:pPr>
        <w:pStyle w:val="Tekstpodstawowy"/>
        <w:spacing w:after="0"/>
        <w:ind w:left="4111"/>
        <w:rPr>
          <w:rFonts w:ascii="Arial" w:hAnsi="Arial" w:cs="Arial"/>
        </w:rPr>
      </w:pPr>
      <w:r w:rsidRPr="00061EAB">
        <w:rPr>
          <w:rFonts w:ascii="Arial" w:hAnsi="Arial" w:cs="Arial"/>
        </w:rPr>
        <w:t>SZPITAL WOJEWÓDZKI W POZNANIU</w:t>
      </w:r>
    </w:p>
    <w:p w14:paraId="690EAA95" w14:textId="77777777" w:rsidR="006676AE" w:rsidRPr="0012157F" w:rsidRDefault="00061EAB" w:rsidP="00FB4BC0">
      <w:pPr>
        <w:pStyle w:val="Tekstpodstawowy"/>
        <w:spacing w:after="0"/>
        <w:ind w:left="4111"/>
        <w:rPr>
          <w:rFonts w:ascii="Arial" w:hAnsi="Arial" w:cs="Arial"/>
        </w:rPr>
      </w:pPr>
      <w:r w:rsidRPr="00061EAB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061EAB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72B311C2" w14:textId="77777777" w:rsidR="00F90CD1" w:rsidRDefault="00061EAB" w:rsidP="00FB4BC0">
      <w:pPr>
        <w:pStyle w:val="Tekstpodstawowy"/>
        <w:spacing w:after="0"/>
        <w:ind w:left="4111"/>
        <w:rPr>
          <w:rFonts w:ascii="Arial" w:hAnsi="Arial" w:cs="Arial"/>
        </w:rPr>
      </w:pPr>
      <w:r w:rsidRPr="00061EAB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061EAB">
        <w:rPr>
          <w:rFonts w:ascii="Arial" w:hAnsi="Arial" w:cs="Arial"/>
        </w:rPr>
        <w:t>Poznań</w:t>
      </w:r>
    </w:p>
    <w:p w14:paraId="5ABD3470" w14:textId="77777777" w:rsidR="009169D4" w:rsidRDefault="009169D4" w:rsidP="00FB4BC0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7919B5C" w14:textId="77777777" w:rsidR="00C4103F" w:rsidRPr="002578E4" w:rsidRDefault="002578E4" w:rsidP="00FB4BC0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1801D6C4" w14:textId="77777777" w:rsidR="002578E4" w:rsidRDefault="002578E4" w:rsidP="00FB4BC0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6702865E" w14:textId="77777777" w:rsidTr="0018769E">
        <w:tc>
          <w:tcPr>
            <w:tcW w:w="2800" w:type="dxa"/>
            <w:shd w:val="clear" w:color="auto" w:fill="auto"/>
          </w:tcPr>
          <w:p w14:paraId="1998D57A" w14:textId="77777777" w:rsidR="002578E4" w:rsidRPr="00A2540E" w:rsidRDefault="002578E4" w:rsidP="00FB4BC0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7426C9C" w14:textId="77777777" w:rsidR="002578E4" w:rsidRPr="00A2540E" w:rsidRDefault="002578E4" w:rsidP="00FB4BC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A4D547E" w14:textId="77777777" w:rsidR="002578E4" w:rsidRPr="00A2540E" w:rsidRDefault="002578E4" w:rsidP="00FB4BC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AF4BFA" w14:textId="77777777" w:rsidR="002578E4" w:rsidRPr="00A2540E" w:rsidRDefault="002578E4" w:rsidP="00FB4BC0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1890A811" w14:textId="77777777" w:rsidTr="0018769E">
        <w:tc>
          <w:tcPr>
            <w:tcW w:w="2800" w:type="dxa"/>
            <w:shd w:val="clear" w:color="auto" w:fill="auto"/>
          </w:tcPr>
          <w:p w14:paraId="66E9A81A" w14:textId="77777777" w:rsidR="002578E4" w:rsidRPr="00A2540E" w:rsidRDefault="002578E4" w:rsidP="00FB4BC0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CE2D320" w14:textId="77777777" w:rsidR="002578E4" w:rsidRPr="00A2540E" w:rsidRDefault="002578E4" w:rsidP="00FB4BC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4CA38C3" w14:textId="77777777" w:rsidR="002578E4" w:rsidRPr="00A2540E" w:rsidRDefault="002578E4" w:rsidP="00FB4BC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CF044EB" w14:textId="77777777" w:rsidR="002578E4" w:rsidRPr="00A2540E" w:rsidRDefault="002578E4" w:rsidP="00FB4BC0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08C4C9A" w14:textId="77777777" w:rsidR="002578E4" w:rsidRDefault="002578E4" w:rsidP="00FB4BC0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490AA3DF" w14:textId="77777777" w:rsidR="00FB4BC0" w:rsidRPr="002578E4" w:rsidRDefault="00FB4BC0" w:rsidP="00FB4BC0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61EAB" w:rsidRPr="0012157F" w14:paraId="2E3F8DD2" w14:textId="77777777" w:rsidTr="00470A1B">
        <w:tc>
          <w:tcPr>
            <w:tcW w:w="9104" w:type="dxa"/>
            <w:shd w:val="clear" w:color="auto" w:fill="D9D9D9"/>
          </w:tcPr>
          <w:p w14:paraId="21635ACE" w14:textId="77777777" w:rsidR="00061EAB" w:rsidRPr="0012157F" w:rsidRDefault="00061EAB" w:rsidP="00FB4BC0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B9F66C7" w14:textId="77777777" w:rsidR="00061EAB" w:rsidRPr="0012157F" w:rsidRDefault="00061EAB" w:rsidP="00FB4B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061EA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61EA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61EAB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2D36D2BF" w14:textId="77777777" w:rsidR="00061EAB" w:rsidRPr="00612283" w:rsidRDefault="00061EAB" w:rsidP="00FB4BC0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2B3FC194" w14:textId="77777777" w:rsidR="00061EAB" w:rsidRPr="00612283" w:rsidRDefault="00061EAB" w:rsidP="00FB4BC0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47F21C96" w14:textId="77777777" w:rsidR="00061EAB" w:rsidRPr="0012157F" w:rsidRDefault="00061EAB" w:rsidP="00FB4BC0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93B3214" w14:textId="77777777" w:rsidR="00FB4BC0" w:rsidRDefault="00FB4BC0" w:rsidP="00FB4BC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7307745" w14:textId="383D7841" w:rsidR="00E50194" w:rsidRDefault="001F027E" w:rsidP="00FB4BC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4505B583" w14:textId="77777777" w:rsidTr="0018769E">
        <w:tc>
          <w:tcPr>
            <w:tcW w:w="2269" w:type="dxa"/>
            <w:shd w:val="clear" w:color="auto" w:fill="auto"/>
          </w:tcPr>
          <w:p w14:paraId="795C84EE" w14:textId="77777777" w:rsidR="002578E4" w:rsidRPr="00A2540E" w:rsidRDefault="002578E4" w:rsidP="00FB4BC0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D6489C1" w14:textId="77777777" w:rsidR="002578E4" w:rsidRPr="00A2540E" w:rsidRDefault="00061EAB" w:rsidP="00FB4BC0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61EA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zestawu do nebulizacji wraz z akcesoriami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61EAB" w:rsidRPr="00A2540E" w14:paraId="3A8BEF6E" w14:textId="77777777" w:rsidTr="00470A1B">
        <w:tc>
          <w:tcPr>
            <w:tcW w:w="2269" w:type="dxa"/>
            <w:shd w:val="clear" w:color="auto" w:fill="auto"/>
          </w:tcPr>
          <w:p w14:paraId="07113AEF" w14:textId="77777777" w:rsidR="00061EAB" w:rsidRPr="00A2540E" w:rsidRDefault="00061EAB" w:rsidP="00FB4BC0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B0E9C38" w14:textId="77777777" w:rsidR="00061EAB" w:rsidRPr="00A2540E" w:rsidRDefault="00061EAB" w:rsidP="00FB4BC0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61EA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SZW/DZP/100/2024</w:t>
            </w:r>
          </w:p>
        </w:tc>
      </w:tr>
    </w:tbl>
    <w:p w14:paraId="256D15B2" w14:textId="77777777" w:rsidR="002578E4" w:rsidRDefault="002578E4" w:rsidP="00FB4BC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4E6131F" w14:textId="77777777" w:rsidR="00F90CD1" w:rsidRDefault="005434B3" w:rsidP="00FB4BC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61EAB" w:rsidRPr="00061EAB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2681ED21" w14:textId="77777777" w:rsidR="00FB4BC0" w:rsidRPr="0012157F" w:rsidRDefault="00FB4BC0" w:rsidP="00FB4BC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4D224BE6" w14:textId="77777777" w:rsidTr="00650D6C">
        <w:tc>
          <w:tcPr>
            <w:tcW w:w="9104" w:type="dxa"/>
            <w:shd w:val="clear" w:color="auto" w:fill="D9D9D9"/>
          </w:tcPr>
          <w:p w14:paraId="697874B6" w14:textId="77777777" w:rsidR="00E50194" w:rsidRPr="00650D6C" w:rsidRDefault="00650D6C" w:rsidP="00FB4B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7C691F8" w14:textId="77777777" w:rsidR="00C113BF" w:rsidRPr="0012157F" w:rsidRDefault="00C113BF" w:rsidP="00FB4BC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57DAA1A5" w14:textId="77777777" w:rsidR="002426FF" w:rsidRPr="00A44833" w:rsidRDefault="002426FF" w:rsidP="00FB4BC0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79782CE0" w14:textId="77777777" w:rsidR="00023477" w:rsidRPr="006B53D6" w:rsidRDefault="00023477" w:rsidP="00FB4BC0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125E89D6" w14:textId="77777777" w:rsidR="00023477" w:rsidRPr="00992BD8" w:rsidRDefault="00992BD8" w:rsidP="00FB4BC0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FDA7EFA" w14:textId="77777777" w:rsidR="00992BD8" w:rsidRPr="00992BD8" w:rsidRDefault="00992BD8" w:rsidP="00FB4BC0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0C462B6B" w14:textId="77777777" w:rsidR="00023477" w:rsidRDefault="00C113BF" w:rsidP="00FB4BC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7AFC5F3D" w14:textId="77777777" w:rsidR="007A2BCB" w:rsidRDefault="00992BD8" w:rsidP="00FB4BC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EDEB048" w14:textId="77777777" w:rsidR="0011306C" w:rsidRDefault="007A2BCB" w:rsidP="00FB4BC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0A3B2A52" w14:textId="77777777" w:rsidR="00FB4BC0" w:rsidRDefault="00FB4BC0" w:rsidP="00FB4BC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065996A1" w14:textId="77777777" w:rsidTr="00CD4DD1">
        <w:tc>
          <w:tcPr>
            <w:tcW w:w="9104" w:type="dxa"/>
            <w:shd w:val="clear" w:color="auto" w:fill="D9D9D9"/>
          </w:tcPr>
          <w:p w14:paraId="001D7D39" w14:textId="77777777" w:rsidR="0011306C" w:rsidRPr="00650D6C" w:rsidRDefault="0011306C" w:rsidP="00FB4B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5F44454" w14:textId="77777777" w:rsidR="00D2702A" w:rsidRPr="0012157F" w:rsidRDefault="004F23F7" w:rsidP="00FB4BC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2E7341C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E284F" w14:textId="77777777" w:rsidR="00D2702A" w:rsidRPr="0012157F" w:rsidRDefault="00D2702A" w:rsidP="00FB4BC0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D57EF" w14:textId="77777777" w:rsidR="00D2702A" w:rsidRPr="0012157F" w:rsidRDefault="00D2702A" w:rsidP="00FB4B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61EAB" w:rsidRPr="0012157F" w14:paraId="0F0BD54D" w14:textId="77777777" w:rsidTr="00470A1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EE328" w14:textId="77777777" w:rsidR="00061EAB" w:rsidRPr="0012157F" w:rsidRDefault="00061EAB" w:rsidP="00FB4BC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1EA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D3F09" w14:textId="77777777" w:rsidR="00061EAB" w:rsidRPr="0012157F" w:rsidRDefault="00061EAB" w:rsidP="00FB4BC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61EAB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04781D61" w14:textId="77777777" w:rsidR="00061EAB" w:rsidRPr="0012157F" w:rsidRDefault="00061EAB" w:rsidP="00FB4B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61EAB">
              <w:rPr>
                <w:rFonts w:ascii="Arial" w:hAnsi="Arial" w:cs="Arial"/>
                <w:sz w:val="24"/>
                <w:szCs w:val="24"/>
              </w:rPr>
              <w:t>Zamawiający nie stawia szczególnych warunków w tym zakresie</w:t>
            </w:r>
          </w:p>
        </w:tc>
      </w:tr>
      <w:tr w:rsidR="00061EAB" w:rsidRPr="0012157F" w14:paraId="428C56DA" w14:textId="77777777" w:rsidTr="00470A1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2B440" w14:textId="77777777" w:rsidR="00061EAB" w:rsidRPr="0012157F" w:rsidRDefault="00061EAB" w:rsidP="00FB4BC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1EA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9EDD2" w14:textId="77777777" w:rsidR="00061EAB" w:rsidRPr="0012157F" w:rsidRDefault="00061EAB" w:rsidP="00FB4BC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61EA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BB53A5A" w14:textId="77777777" w:rsidR="00061EAB" w:rsidRPr="0012157F" w:rsidRDefault="00061EAB" w:rsidP="00FB4B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61EAB">
              <w:rPr>
                <w:rFonts w:ascii="Arial" w:hAnsi="Arial" w:cs="Arial"/>
                <w:sz w:val="24"/>
                <w:szCs w:val="24"/>
              </w:rPr>
              <w:t>Zamawiający nie stawia szczególnych warunków w tym zakresie</w:t>
            </w:r>
          </w:p>
        </w:tc>
      </w:tr>
      <w:tr w:rsidR="00061EAB" w:rsidRPr="0012157F" w14:paraId="045E3A77" w14:textId="77777777" w:rsidTr="00470A1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CBFF7" w14:textId="77777777" w:rsidR="00061EAB" w:rsidRPr="0012157F" w:rsidRDefault="00061EAB" w:rsidP="00FB4BC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1EA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D273E" w14:textId="77777777" w:rsidR="00061EAB" w:rsidRPr="0012157F" w:rsidRDefault="00061EAB" w:rsidP="00FB4BC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61EAB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5F275E6C" w14:textId="77777777" w:rsidR="00061EAB" w:rsidRPr="0012157F" w:rsidRDefault="00061EAB" w:rsidP="00FB4B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61EAB">
              <w:rPr>
                <w:rFonts w:ascii="Arial" w:hAnsi="Arial" w:cs="Arial"/>
                <w:sz w:val="24"/>
                <w:szCs w:val="24"/>
              </w:rPr>
              <w:t>Zamawiający nie stawia szczególnych warunków w tym zakresie</w:t>
            </w:r>
          </w:p>
        </w:tc>
      </w:tr>
      <w:tr w:rsidR="00061EAB" w:rsidRPr="0012157F" w14:paraId="3989424C" w14:textId="77777777" w:rsidTr="00470A1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5A9EB" w14:textId="77777777" w:rsidR="00061EAB" w:rsidRPr="0012157F" w:rsidRDefault="00061EAB" w:rsidP="00FB4BC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1EA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4692C" w14:textId="77777777" w:rsidR="00061EAB" w:rsidRPr="0012157F" w:rsidRDefault="00061EAB" w:rsidP="00FB4BC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61EAB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26C39DCB" w14:textId="77777777" w:rsidR="00061EAB" w:rsidRPr="0012157F" w:rsidRDefault="00061EAB" w:rsidP="00FB4B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61EAB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61C1375F" w14:textId="77777777" w:rsidR="00E21BB4" w:rsidRPr="0012157F" w:rsidRDefault="00257E73" w:rsidP="00FB4BC0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4C762894" w14:textId="77777777" w:rsidR="00E21BB4" w:rsidRPr="00E21BB4" w:rsidRDefault="00E21BB4" w:rsidP="00FB4BC0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BFF9346" w14:textId="77777777" w:rsidR="00C62F57" w:rsidRDefault="00C62F57" w:rsidP="00FB4BC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46C1D8A5" w14:textId="77777777" w:rsidR="00C62F57" w:rsidRDefault="00C62F57" w:rsidP="00FB4BC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15A1014B" w14:textId="77777777" w:rsidR="00721D87" w:rsidRDefault="00E21BB4" w:rsidP="00FB4BC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5CBB5B6F" w14:textId="77777777" w:rsidR="00721D87" w:rsidRDefault="00E21BB4" w:rsidP="00FB4BC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1AAF8C37" w14:textId="77777777" w:rsidR="00721D87" w:rsidRPr="00721D87" w:rsidRDefault="00721D87" w:rsidP="00FB4BC0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5BA2DA1E" w14:textId="77777777" w:rsidR="00721D87" w:rsidRDefault="00E21BB4" w:rsidP="00FB4BC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11969D53" w14:textId="77777777" w:rsidR="00E21BB4" w:rsidRPr="00E21BB4" w:rsidRDefault="00E21BB4" w:rsidP="00FB4BC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A1E2642" w14:textId="77777777" w:rsidR="00E21BB4" w:rsidRPr="00721D87" w:rsidRDefault="00E21BB4" w:rsidP="00FB4BC0">
      <w:pPr>
        <w:pBdr>
          <w:bottom w:val="single" w:sz="12" w:space="1" w:color="auto"/>
        </w:pBd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34432FFB" w14:textId="77777777" w:rsidR="00FB4BC0" w:rsidRDefault="00FB4BC0" w:rsidP="00FB4BC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67FE4182" w14:textId="77777777" w:rsidTr="00CD4DD1">
        <w:tc>
          <w:tcPr>
            <w:tcW w:w="9104" w:type="dxa"/>
            <w:shd w:val="clear" w:color="auto" w:fill="D9D9D9"/>
          </w:tcPr>
          <w:p w14:paraId="32364B94" w14:textId="77777777" w:rsidR="00BE6F04" w:rsidRPr="00650D6C" w:rsidRDefault="00E426EB" w:rsidP="00FB4B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02402C7" w14:textId="77777777" w:rsidR="00FE4E2B" w:rsidRDefault="00E426EB" w:rsidP="00FB4BC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2C54E74E" w14:textId="77777777" w:rsidR="00FB4BC0" w:rsidRDefault="00FB4BC0" w:rsidP="00FB4BC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8DA08A1" w14:textId="77777777" w:rsidR="00FB4BC0" w:rsidRDefault="00FB4BC0" w:rsidP="00FB4BC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8C4F64A" w14:textId="77777777" w:rsidR="00FB4BC0" w:rsidRDefault="00FB4BC0" w:rsidP="00FB4BC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75919E6" w14:textId="77777777" w:rsidR="00FB4BC0" w:rsidRDefault="00FB4BC0" w:rsidP="00FB4BC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010382A" w14:textId="77777777" w:rsidR="00FB4BC0" w:rsidRPr="00E426EB" w:rsidRDefault="00FB4BC0" w:rsidP="00FB4BC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1AC966D8" w14:textId="77777777" w:rsidTr="00847232">
        <w:tc>
          <w:tcPr>
            <w:tcW w:w="9104" w:type="dxa"/>
            <w:shd w:val="clear" w:color="auto" w:fill="D9D9D9"/>
          </w:tcPr>
          <w:p w14:paraId="208B4B03" w14:textId="77777777" w:rsidR="00E426EB" w:rsidRPr="00650D6C" w:rsidRDefault="00E426EB" w:rsidP="00FB4B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3B7B1B26" w14:textId="77777777" w:rsidR="00E426EB" w:rsidRPr="0012157F" w:rsidRDefault="00E426EB" w:rsidP="00FB4B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CCD60DC" w14:textId="77777777" w:rsidR="00E426EB" w:rsidRPr="00E426EB" w:rsidRDefault="00E426EB" w:rsidP="00FB4BC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E09D2E0" w14:textId="77777777" w:rsidR="00E426EB" w:rsidRPr="00E426EB" w:rsidRDefault="00E426EB" w:rsidP="00FB4BC0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9EBDE6E" w14:textId="77777777" w:rsidR="00E426EB" w:rsidRPr="00FF0EBB" w:rsidRDefault="00E426EB" w:rsidP="00FB4BC0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8C0C999" w14:textId="77777777" w:rsidR="00E426EB" w:rsidRPr="00E426EB" w:rsidRDefault="00E426EB" w:rsidP="00FB4BC0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702CFCB" w14:textId="77777777" w:rsidR="00E426EB" w:rsidRPr="00FF0EBB" w:rsidRDefault="00E426EB" w:rsidP="00FB4BC0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1EA7717" w14:textId="77777777" w:rsidR="00E426EB" w:rsidRDefault="00E426EB" w:rsidP="00FB4BC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AE766C0" w14:textId="77777777" w:rsidR="0012157F" w:rsidRPr="0012157F" w:rsidRDefault="0012157F" w:rsidP="00FB4B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A5DB2D5" w14:textId="77777777" w:rsidR="00524951" w:rsidRDefault="00FE4E2B" w:rsidP="00FB4B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7A28279" w14:textId="77777777" w:rsidR="00524951" w:rsidRDefault="00524951" w:rsidP="00FB4BC0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07447C8" w14:textId="77777777" w:rsidR="00FE4E2B" w:rsidRPr="0012157F" w:rsidRDefault="00524951" w:rsidP="00FB4BC0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7F285BE" w14:textId="77777777" w:rsidR="00484F88" w:rsidRPr="0012157F" w:rsidRDefault="006D536F" w:rsidP="00FB4BC0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2C13BA" w14:textId="77777777" w:rsidR="00772588" w:rsidRDefault="00772588" w:rsidP="0038231F">
      <w:pPr>
        <w:spacing w:after="0" w:line="240" w:lineRule="auto"/>
      </w:pPr>
      <w:r>
        <w:separator/>
      </w:r>
    </w:p>
  </w:endnote>
  <w:endnote w:type="continuationSeparator" w:id="0">
    <w:p w14:paraId="1BE215B6" w14:textId="77777777" w:rsidR="00772588" w:rsidRDefault="0077258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8B12E1" w14:textId="77777777" w:rsidR="00061EAB" w:rsidRDefault="00061E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AD49D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8F6D3A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FDF9C9" w14:textId="77777777" w:rsidR="00061EAB" w:rsidRDefault="00061E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F2F1A8" w14:textId="77777777" w:rsidR="00772588" w:rsidRDefault="00772588" w:rsidP="0038231F">
      <w:pPr>
        <w:spacing w:after="0" w:line="240" w:lineRule="auto"/>
      </w:pPr>
      <w:r>
        <w:separator/>
      </w:r>
    </w:p>
  </w:footnote>
  <w:footnote w:type="continuationSeparator" w:id="0">
    <w:p w14:paraId="7A43BB88" w14:textId="77777777" w:rsidR="00772588" w:rsidRDefault="00772588" w:rsidP="0038231F">
      <w:pPr>
        <w:spacing w:after="0" w:line="240" w:lineRule="auto"/>
      </w:pPr>
      <w:r>
        <w:continuationSeparator/>
      </w:r>
    </w:p>
  </w:footnote>
  <w:footnote w:id="1">
    <w:p w14:paraId="331358E3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845CDD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8F66E9E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0FEA879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3781A2" w14:textId="77777777" w:rsidR="00061EAB" w:rsidRDefault="00061E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59F140" w14:textId="77777777" w:rsidR="00061EAB" w:rsidRDefault="00061E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5DFB4E" w14:textId="77777777" w:rsidR="00061EAB" w:rsidRDefault="00061E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5455495">
    <w:abstractNumId w:val="11"/>
  </w:num>
  <w:num w:numId="2" w16cid:durableId="780145163">
    <w:abstractNumId w:val="0"/>
  </w:num>
  <w:num w:numId="3" w16cid:durableId="1905993243">
    <w:abstractNumId w:val="10"/>
  </w:num>
  <w:num w:numId="4" w16cid:durableId="224999758">
    <w:abstractNumId w:val="13"/>
  </w:num>
  <w:num w:numId="5" w16cid:durableId="574583543">
    <w:abstractNumId w:val="12"/>
  </w:num>
  <w:num w:numId="6" w16cid:durableId="1337348512">
    <w:abstractNumId w:val="9"/>
  </w:num>
  <w:num w:numId="7" w16cid:durableId="503201523">
    <w:abstractNumId w:val="1"/>
  </w:num>
  <w:num w:numId="8" w16cid:durableId="799539776">
    <w:abstractNumId w:val="6"/>
  </w:num>
  <w:num w:numId="9" w16cid:durableId="2118869339">
    <w:abstractNumId w:val="4"/>
  </w:num>
  <w:num w:numId="10" w16cid:durableId="424033824">
    <w:abstractNumId w:val="7"/>
  </w:num>
  <w:num w:numId="11" w16cid:durableId="466095849">
    <w:abstractNumId w:val="5"/>
  </w:num>
  <w:num w:numId="12" w16cid:durableId="1170294641">
    <w:abstractNumId w:val="8"/>
  </w:num>
  <w:num w:numId="13" w16cid:durableId="1874460723">
    <w:abstractNumId w:val="3"/>
  </w:num>
  <w:num w:numId="14" w16cid:durableId="15191257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588"/>
    <w:rsid w:val="00023477"/>
    <w:rsid w:val="000247FF"/>
    <w:rsid w:val="00025C8D"/>
    <w:rsid w:val="000303EE"/>
    <w:rsid w:val="0005473D"/>
    <w:rsid w:val="00057FC1"/>
    <w:rsid w:val="00061EAB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72588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B4BC0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218468"/>
  <w15:docId w15:val="{AB39440A-C7C5-46A7-A42E-A5D917C1D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711</Words>
  <Characters>4270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Office Lutycka</cp:lastModifiedBy>
  <cp:revision>2</cp:revision>
  <cp:lastPrinted>2016-07-26T10:32:00Z</cp:lastPrinted>
  <dcterms:created xsi:type="dcterms:W3CDTF">2024-12-17T10:22:00Z</dcterms:created>
  <dcterms:modified xsi:type="dcterms:W3CDTF">2024-12-17T10:22:00Z</dcterms:modified>
</cp:coreProperties>
</file>