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C77AB">
        <w:rPr>
          <w:rFonts w:ascii="Times New Roman" w:hAnsi="Times New Roman" w:cs="Times New Roman"/>
          <w:b/>
          <w:bCs/>
          <w:sz w:val="24"/>
          <w:szCs w:val="24"/>
        </w:rPr>
        <w:t>112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2558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C77AB" w:rsidRPr="00DC77AB">
        <w:rPr>
          <w:rFonts w:ascii="Arial" w:hAnsi="Arial" w:cs="Arial"/>
          <w:b/>
        </w:rPr>
        <w:t>Budowa  systemu monitoringu CCTV i SKD na terenie Osiedla Studenckiego Politechniki Krakowskiej przy ul. Skarżyńskiego w Krakowie</w:t>
      </w:r>
      <w:r w:rsidR="002C0642">
        <w:rPr>
          <w:rFonts w:ascii="Arial" w:hAnsi="Arial" w:cs="Arial"/>
          <w:b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563303" w:rsidRDefault="00563303" w:rsidP="00E6083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1F1" w:rsidRDefault="002861F1" w:rsidP="00E60836">
      <w:pPr>
        <w:spacing w:after="0" w:line="240" w:lineRule="auto"/>
      </w:pPr>
      <w:r>
        <w:separator/>
      </w:r>
    </w:p>
  </w:endnote>
  <w:end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DC77AB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1F1" w:rsidRDefault="002861F1" w:rsidP="00E60836">
      <w:pPr>
        <w:spacing w:after="0" w:line="240" w:lineRule="auto"/>
      </w:pPr>
      <w:r>
        <w:separator/>
      </w:r>
    </w:p>
  </w:footnote>
  <w:foot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85AAC"/>
    <w:rsid w:val="00097C28"/>
    <w:rsid w:val="000C07ED"/>
    <w:rsid w:val="001B152E"/>
    <w:rsid w:val="001D3D81"/>
    <w:rsid w:val="0023483D"/>
    <w:rsid w:val="002558BB"/>
    <w:rsid w:val="002861F1"/>
    <w:rsid w:val="00295FE3"/>
    <w:rsid w:val="002C0642"/>
    <w:rsid w:val="003D29AC"/>
    <w:rsid w:val="003E0DF8"/>
    <w:rsid w:val="003F4DE2"/>
    <w:rsid w:val="004E0F77"/>
    <w:rsid w:val="00512454"/>
    <w:rsid w:val="00563303"/>
    <w:rsid w:val="005D6490"/>
    <w:rsid w:val="006E4306"/>
    <w:rsid w:val="00723277"/>
    <w:rsid w:val="00835C63"/>
    <w:rsid w:val="00880404"/>
    <w:rsid w:val="009662E9"/>
    <w:rsid w:val="00A127D3"/>
    <w:rsid w:val="00A57E4A"/>
    <w:rsid w:val="00AA3E7E"/>
    <w:rsid w:val="00AC5AE6"/>
    <w:rsid w:val="00BB56EE"/>
    <w:rsid w:val="00BF1AA2"/>
    <w:rsid w:val="00C21431"/>
    <w:rsid w:val="00CE2451"/>
    <w:rsid w:val="00DA6548"/>
    <w:rsid w:val="00DC77AB"/>
    <w:rsid w:val="00E60836"/>
    <w:rsid w:val="00ED6580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B0A72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11</cp:revision>
  <dcterms:created xsi:type="dcterms:W3CDTF">2024-03-06T09:07:00Z</dcterms:created>
  <dcterms:modified xsi:type="dcterms:W3CDTF">2024-12-17T12:36:00Z</dcterms:modified>
</cp:coreProperties>
</file>