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341D9" w14:textId="77777777" w:rsidR="00F245C5" w:rsidRPr="00353FDC" w:rsidRDefault="0006142C" w:rsidP="0047475D">
      <w:pPr>
        <w:jc w:val="right"/>
        <w:rPr>
          <w:rFonts w:ascii="Arial" w:hAnsi="Arial" w:cs="Arial"/>
        </w:rPr>
      </w:pPr>
      <w:bookmarkStart w:id="0" w:name="_Hlk53520193"/>
      <w:r w:rsidRPr="0006142C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06142C">
        <w:rPr>
          <w:rFonts w:ascii="Arial" w:hAnsi="Arial" w:cs="Arial"/>
        </w:rPr>
        <w:t>2024-12-19</w:t>
      </w:r>
    </w:p>
    <w:p w14:paraId="01D1FC80" w14:textId="77777777" w:rsidR="0006142C" w:rsidRPr="0006142C" w:rsidRDefault="0006142C" w:rsidP="0047475D">
      <w:pPr>
        <w:ind w:right="3969"/>
        <w:rPr>
          <w:rFonts w:ascii="Arial" w:hAnsi="Arial" w:cs="Arial"/>
          <w:b/>
          <w:bCs/>
        </w:rPr>
      </w:pPr>
      <w:r w:rsidRPr="0006142C">
        <w:rPr>
          <w:rFonts w:ascii="Arial" w:hAnsi="Arial" w:cs="Arial"/>
          <w:b/>
          <w:bCs/>
        </w:rPr>
        <w:t>Szpital Wojewódzki w Poznaniu</w:t>
      </w:r>
    </w:p>
    <w:p w14:paraId="6FD065BB" w14:textId="77777777" w:rsidR="00F245C5" w:rsidRPr="00353FDC" w:rsidRDefault="0006142C" w:rsidP="0047475D">
      <w:pPr>
        <w:ind w:right="3969"/>
        <w:rPr>
          <w:rFonts w:ascii="Arial" w:hAnsi="Arial" w:cs="Arial"/>
          <w:b/>
          <w:bCs/>
        </w:rPr>
      </w:pPr>
      <w:r w:rsidRPr="0006142C">
        <w:rPr>
          <w:rFonts w:ascii="Arial" w:hAnsi="Arial" w:cs="Arial"/>
          <w:b/>
          <w:bCs/>
        </w:rPr>
        <w:t>Dział Zamówień Publicznych</w:t>
      </w:r>
    </w:p>
    <w:p w14:paraId="28DBAFB9" w14:textId="77777777" w:rsidR="00F245C5" w:rsidRPr="00353FDC" w:rsidRDefault="0006142C" w:rsidP="0047475D">
      <w:pPr>
        <w:ind w:right="3969"/>
        <w:rPr>
          <w:rFonts w:ascii="Arial" w:hAnsi="Arial" w:cs="Arial"/>
        </w:rPr>
      </w:pPr>
      <w:r w:rsidRPr="0006142C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06142C">
        <w:rPr>
          <w:rFonts w:ascii="Arial" w:hAnsi="Arial" w:cs="Arial"/>
        </w:rPr>
        <w:t>7/19</w:t>
      </w:r>
    </w:p>
    <w:p w14:paraId="0EF10F45" w14:textId="77777777" w:rsidR="00F245C5" w:rsidRPr="00353FDC" w:rsidRDefault="0006142C" w:rsidP="0047475D">
      <w:pPr>
        <w:ind w:right="4253"/>
        <w:rPr>
          <w:rFonts w:ascii="Arial" w:hAnsi="Arial" w:cs="Arial"/>
        </w:rPr>
      </w:pPr>
      <w:r w:rsidRPr="0006142C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06142C">
        <w:rPr>
          <w:rFonts w:ascii="Arial" w:hAnsi="Arial" w:cs="Arial"/>
        </w:rPr>
        <w:t>Poznań</w:t>
      </w:r>
    </w:p>
    <w:p w14:paraId="3B85583E" w14:textId="77777777" w:rsidR="0047475D" w:rsidRDefault="0047475D" w:rsidP="0047475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C1C31B8" w14:textId="77777777" w:rsidR="0047475D" w:rsidRDefault="0047475D" w:rsidP="0047475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7E11C33" w14:textId="35A4534B" w:rsidR="00D30F1F" w:rsidRDefault="00D30F1F" w:rsidP="004747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2037251" w14:textId="77777777" w:rsidR="00F245C5" w:rsidRDefault="00D30F1F" w:rsidP="0047475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EDF4A43" w14:textId="77777777" w:rsidR="0047475D" w:rsidRDefault="0047475D" w:rsidP="004747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70B03C6" w14:textId="77777777" w:rsidR="0047475D" w:rsidRPr="00D30F1F" w:rsidRDefault="0047475D" w:rsidP="004747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DD8A7C4" w14:textId="77777777" w:rsidTr="002716A3">
        <w:tc>
          <w:tcPr>
            <w:tcW w:w="10065" w:type="dxa"/>
            <w:shd w:val="clear" w:color="auto" w:fill="F2F2F2"/>
            <w:hideMark/>
          </w:tcPr>
          <w:p w14:paraId="39458A8F" w14:textId="77777777" w:rsidR="00F245C5" w:rsidRPr="00353FDC" w:rsidRDefault="00F245C5" w:rsidP="0047475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BE15077" w14:textId="77777777" w:rsidR="00F245C5" w:rsidRPr="00353FDC" w:rsidRDefault="00F245C5" w:rsidP="0047475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BA8EF6F" w14:textId="77777777" w:rsidR="00F245C5" w:rsidRPr="00353FDC" w:rsidRDefault="00F245C5" w:rsidP="0047475D">
      <w:pPr>
        <w:keepNext/>
        <w:outlineLvl w:val="0"/>
        <w:rPr>
          <w:rFonts w:ascii="Arial" w:hAnsi="Arial" w:cs="Arial"/>
          <w:b/>
        </w:rPr>
      </w:pPr>
    </w:p>
    <w:p w14:paraId="6AF63802" w14:textId="77777777" w:rsidR="00F245C5" w:rsidRPr="00353FDC" w:rsidRDefault="00F245C5" w:rsidP="0047475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759A8A4" w14:textId="77777777" w:rsidTr="002716A3">
        <w:tc>
          <w:tcPr>
            <w:tcW w:w="2269" w:type="dxa"/>
            <w:shd w:val="clear" w:color="auto" w:fill="auto"/>
          </w:tcPr>
          <w:p w14:paraId="02CF97E5" w14:textId="77777777" w:rsidR="00F245C5" w:rsidRPr="00353FDC" w:rsidRDefault="00F245C5" w:rsidP="0047475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02E6B5" w14:textId="77777777" w:rsidR="00F245C5" w:rsidRPr="00353FDC" w:rsidRDefault="0006142C" w:rsidP="0047475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Dostawa jednorazowych środków ochrony indywidualnej do Szpitala Wojewódzkiego w Poznaniu</w:t>
            </w:r>
          </w:p>
        </w:tc>
      </w:tr>
      <w:tr w:rsidR="0006142C" w:rsidRPr="00353FDC" w14:paraId="7A51314F" w14:textId="77777777" w:rsidTr="00F12877">
        <w:tc>
          <w:tcPr>
            <w:tcW w:w="2269" w:type="dxa"/>
            <w:shd w:val="clear" w:color="auto" w:fill="auto"/>
          </w:tcPr>
          <w:p w14:paraId="65A761EF" w14:textId="77777777" w:rsidR="0006142C" w:rsidRPr="00353FDC" w:rsidRDefault="0006142C" w:rsidP="0047475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64FD2A" w14:textId="77777777" w:rsidR="0006142C" w:rsidRPr="00353FDC" w:rsidRDefault="0006142C" w:rsidP="0047475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SZW/DZP/95/2024</w:t>
            </w:r>
          </w:p>
        </w:tc>
      </w:tr>
    </w:tbl>
    <w:p w14:paraId="17DDA9F9" w14:textId="77777777" w:rsidR="00F245C5" w:rsidRPr="00E1738E" w:rsidRDefault="00F245C5" w:rsidP="0047475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57C4963" w14:textId="7CA331A7" w:rsidR="00A02E94" w:rsidRDefault="00F245C5" w:rsidP="0047475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6142C" w:rsidRPr="0006142C">
        <w:rPr>
          <w:rFonts w:ascii="Arial" w:hAnsi="Arial" w:cs="Arial"/>
          <w:b/>
        </w:rPr>
        <w:t>Szpital Wojewódzki w Poznaniu</w:t>
      </w:r>
      <w:r w:rsidR="0047475D">
        <w:rPr>
          <w:rFonts w:ascii="Arial" w:hAnsi="Arial" w:cs="Arial"/>
          <w:b/>
        </w:rPr>
        <w:t xml:space="preserve">, </w:t>
      </w:r>
      <w:r w:rsidR="0006142C" w:rsidRPr="0006142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6142C" w:rsidRPr="0006142C">
        <w:rPr>
          <w:rFonts w:ascii="Arial" w:hAnsi="Arial" w:cs="Arial"/>
        </w:rPr>
        <w:t>(</w:t>
      </w:r>
      <w:proofErr w:type="spellStart"/>
      <w:r w:rsidR="0006142C" w:rsidRPr="0006142C">
        <w:rPr>
          <w:rFonts w:ascii="Arial" w:hAnsi="Arial" w:cs="Arial"/>
        </w:rPr>
        <w:t>t.j</w:t>
      </w:r>
      <w:proofErr w:type="spellEnd"/>
      <w:r w:rsidR="0006142C" w:rsidRPr="0006142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0B1BD64" w14:textId="77777777" w:rsidR="0047475D" w:rsidRDefault="0047475D" w:rsidP="0047475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6142C" w14:paraId="6927CA72" w14:textId="77777777" w:rsidTr="00F128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4789" w14:textId="77777777" w:rsidR="0006142C" w:rsidRPr="00F245C5" w:rsidRDefault="0006142C" w:rsidP="0047475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6142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6142C">
              <w:rPr>
                <w:rFonts w:ascii="Arial" w:hAnsi="Arial" w:cs="Arial"/>
              </w:rPr>
              <w:t>zadanie 1</w:t>
            </w:r>
          </w:p>
          <w:p w14:paraId="7A7D342C" w14:textId="4F09B2F7" w:rsidR="0006142C" w:rsidRPr="00F245C5" w:rsidRDefault="002D1EFD" w:rsidP="0047475D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Firma PUH </w:t>
            </w:r>
            <w:r w:rsidR="0006142C" w:rsidRPr="0006142C">
              <w:rPr>
                <w:rFonts w:ascii="Arial" w:hAnsi="Arial" w:cs="Arial"/>
                <w:b/>
              </w:rPr>
              <w:t>Kruszelnicki</w:t>
            </w:r>
          </w:p>
          <w:p w14:paraId="30478148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ul. Chorwacka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6142C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378664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51-107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6142C">
              <w:rPr>
                <w:rFonts w:ascii="Arial" w:hAnsi="Arial" w:cs="Arial"/>
                <w:bCs/>
              </w:rPr>
              <w:t>Wrocław</w:t>
            </w:r>
          </w:p>
          <w:p w14:paraId="672B7EFF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6142C">
              <w:rPr>
                <w:rFonts w:ascii="Arial" w:hAnsi="Arial" w:cs="Arial"/>
                <w:b/>
              </w:rPr>
              <w:t>186 802.00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B3E038" w14:textId="77777777" w:rsidR="0006142C" w:rsidRPr="00F245C5" w:rsidRDefault="0006142C" w:rsidP="0047475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AD872E" w14:textId="77777777" w:rsidR="0006142C" w:rsidRPr="00F245C5" w:rsidRDefault="0006142C" w:rsidP="0047475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6142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6142C" w14:paraId="480C1775" w14:textId="77777777" w:rsidTr="00F128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7658" w14:textId="77777777" w:rsidR="0006142C" w:rsidRPr="00F245C5" w:rsidRDefault="0006142C" w:rsidP="0047475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6142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6142C">
              <w:rPr>
                <w:rFonts w:ascii="Arial" w:hAnsi="Arial" w:cs="Arial"/>
              </w:rPr>
              <w:t>zadanie 2</w:t>
            </w:r>
          </w:p>
          <w:p w14:paraId="125EDC46" w14:textId="7EB21CC4" w:rsidR="0006142C" w:rsidRPr="00F245C5" w:rsidRDefault="0006142C" w:rsidP="0047475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6142C">
              <w:rPr>
                <w:rFonts w:ascii="Arial" w:hAnsi="Arial" w:cs="Arial"/>
                <w:b/>
              </w:rPr>
              <w:t>Polmil</w:t>
            </w:r>
            <w:proofErr w:type="spellEnd"/>
            <w:r w:rsidRPr="0006142C">
              <w:rPr>
                <w:rFonts w:ascii="Arial" w:hAnsi="Arial" w:cs="Arial"/>
                <w:b/>
              </w:rPr>
              <w:t xml:space="preserve"> </w:t>
            </w:r>
            <w:r w:rsidR="002D1EFD">
              <w:rPr>
                <w:rFonts w:ascii="Arial" w:hAnsi="Arial" w:cs="Arial"/>
                <w:b/>
              </w:rPr>
              <w:t>S</w:t>
            </w:r>
            <w:r w:rsidRPr="0006142C">
              <w:rPr>
                <w:rFonts w:ascii="Arial" w:hAnsi="Arial" w:cs="Arial"/>
                <w:b/>
              </w:rPr>
              <w:t>p. z o. o.</w:t>
            </w:r>
          </w:p>
          <w:p w14:paraId="5C3515C9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6142C">
              <w:rPr>
                <w:rFonts w:ascii="Arial" w:hAnsi="Arial" w:cs="Arial"/>
                <w:bCs/>
              </w:rPr>
              <w:t>8 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91AE3C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06142C">
              <w:rPr>
                <w:rFonts w:ascii="Arial" w:hAnsi="Arial" w:cs="Arial"/>
                <w:bCs/>
              </w:rPr>
              <w:t>85-758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6142C">
              <w:rPr>
                <w:rFonts w:ascii="Arial" w:hAnsi="Arial" w:cs="Arial"/>
                <w:bCs/>
              </w:rPr>
              <w:t>BYDGOSZCZ</w:t>
            </w:r>
          </w:p>
          <w:p w14:paraId="1ED63B6B" w14:textId="77777777" w:rsidR="0006142C" w:rsidRPr="00F245C5" w:rsidRDefault="0006142C" w:rsidP="0047475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6142C">
              <w:rPr>
                <w:rFonts w:ascii="Arial" w:hAnsi="Arial" w:cs="Arial"/>
                <w:b/>
              </w:rPr>
              <w:t>749.88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B24905" w14:textId="77777777" w:rsidR="0006142C" w:rsidRPr="00F245C5" w:rsidRDefault="0006142C" w:rsidP="0047475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A813CB" w14:textId="77777777" w:rsidR="0006142C" w:rsidRPr="00F245C5" w:rsidRDefault="0006142C" w:rsidP="0047475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6142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38CDFA0" w14:textId="77777777" w:rsidR="0047475D" w:rsidRDefault="0047475D" w:rsidP="0047475D">
      <w:pPr>
        <w:jc w:val="both"/>
        <w:rPr>
          <w:rFonts w:ascii="Arial" w:hAnsi="Arial" w:cs="Arial"/>
          <w:b/>
          <w:bCs/>
          <w:color w:val="000000"/>
        </w:rPr>
      </w:pPr>
    </w:p>
    <w:p w14:paraId="12ECACA3" w14:textId="1BB4D645" w:rsidR="00A02E94" w:rsidRDefault="00F245C5" w:rsidP="0047475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A02E94" w14:paraId="364F9757" w14:textId="77777777" w:rsidTr="00D34B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7A77C" w14:textId="77777777" w:rsidR="00A02E94" w:rsidRPr="00F245C5" w:rsidRDefault="00F245C5" w:rsidP="0047475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D0F159" w14:textId="77777777" w:rsidR="00A02E94" w:rsidRPr="00F245C5" w:rsidRDefault="007D7932" w:rsidP="0047475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C7D119" w14:textId="77777777" w:rsidR="00A02E94" w:rsidRPr="00F245C5" w:rsidRDefault="007D7932" w:rsidP="0047475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ADB042" w14:textId="77777777" w:rsidR="00A02E94" w:rsidRPr="00F245C5" w:rsidRDefault="00A02E94" w:rsidP="0047475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6142C" w14:paraId="5044095C" w14:textId="77777777" w:rsidTr="00D34B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A366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6142C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3BC5" w14:textId="40207CB8" w:rsidR="0006142C" w:rsidRPr="007D7932" w:rsidRDefault="002D1EFD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PUH </w:t>
            </w:r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Kruszelnicki</w:t>
            </w:r>
          </w:p>
          <w:p w14:paraId="575BEBDA" w14:textId="77777777" w:rsidR="0006142C" w:rsidRPr="007D7932" w:rsidRDefault="0006142C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ul. Chorwacka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7C73EAA0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51-107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A06C" w14:textId="77777777" w:rsidR="00D34B53" w:rsidRDefault="00D34B53" w:rsidP="00474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FCF391" w14:textId="778AA0E0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A378" w14:textId="77777777" w:rsidR="0006142C" w:rsidRPr="007D7932" w:rsidRDefault="0006142C" w:rsidP="004747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6142C" w14:paraId="44E59572" w14:textId="77777777" w:rsidTr="00D34B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F54C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6142C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2EF1" w14:textId="77777777" w:rsidR="00D34B53" w:rsidRDefault="0006142C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0FA4D82" w14:textId="07165B5D" w:rsidR="0006142C" w:rsidRPr="007D7932" w:rsidRDefault="00D34B53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D7C5974" w14:textId="77777777" w:rsidR="0006142C" w:rsidRPr="007D7932" w:rsidRDefault="0006142C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680A031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44DB" w14:textId="77777777" w:rsidR="00D34B53" w:rsidRDefault="00D34B53" w:rsidP="00474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8E44C1" w14:textId="7B8A0CB9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1 - Cena - 69.43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687E" w14:textId="77777777" w:rsidR="0006142C" w:rsidRPr="007D7932" w:rsidRDefault="0006142C" w:rsidP="004747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 xml:space="preserve">  69,43</w:t>
            </w:r>
          </w:p>
        </w:tc>
      </w:tr>
      <w:tr w:rsidR="0006142C" w14:paraId="0B88F024" w14:textId="77777777" w:rsidTr="00D34B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1101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6142C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1DFE" w14:textId="09AEAE19" w:rsidR="0006142C" w:rsidRPr="007D7932" w:rsidRDefault="0006142C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4B5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p. z o. o.</w:t>
            </w:r>
          </w:p>
          <w:p w14:paraId="531B6FD1" w14:textId="77777777" w:rsidR="0006142C" w:rsidRPr="007D7932" w:rsidRDefault="0006142C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5E9D76E5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lastRenderedPageBreak/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8D40" w14:textId="77777777" w:rsidR="00D34B53" w:rsidRDefault="00D34B53" w:rsidP="00474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E72474" w14:textId="74A368FC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5A3F" w14:textId="77777777" w:rsidR="0006142C" w:rsidRPr="007D7932" w:rsidRDefault="0006142C" w:rsidP="004747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6142C" w14:paraId="65273D79" w14:textId="77777777" w:rsidTr="00D34B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52F9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6142C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E2FE8" w14:textId="77777777" w:rsidR="00D34B53" w:rsidRDefault="0006142C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988CF48" w14:textId="26E7D0B3" w:rsidR="0006142C" w:rsidRPr="007D7932" w:rsidRDefault="00D34B53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06142C" w:rsidRPr="0006142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084D92A" w14:textId="77777777" w:rsidR="0006142C" w:rsidRPr="007D7932" w:rsidRDefault="0006142C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38C228F" w14:textId="77777777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6142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2C4F" w14:textId="77777777" w:rsidR="00D34B53" w:rsidRDefault="00D34B53" w:rsidP="0047475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169CFF" w14:textId="55DA93E9" w:rsidR="0006142C" w:rsidRPr="007D7932" w:rsidRDefault="0006142C" w:rsidP="0047475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>1 - Cena - 59.04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19C55" w14:textId="77777777" w:rsidR="0006142C" w:rsidRPr="007D7932" w:rsidRDefault="0006142C" w:rsidP="004747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42C">
              <w:rPr>
                <w:rFonts w:ascii="Arial" w:hAnsi="Arial" w:cs="Arial"/>
                <w:sz w:val="22"/>
                <w:szCs w:val="22"/>
              </w:rPr>
              <w:t xml:space="preserve">  59,04</w:t>
            </w:r>
          </w:p>
        </w:tc>
      </w:tr>
    </w:tbl>
    <w:p w14:paraId="2D6E2792" w14:textId="77777777" w:rsidR="00A02E94" w:rsidRDefault="00A02E94" w:rsidP="0047475D">
      <w:pPr>
        <w:jc w:val="both"/>
        <w:rPr>
          <w:rFonts w:ascii="Arial" w:hAnsi="Arial" w:cs="Arial"/>
          <w:color w:val="000000"/>
        </w:rPr>
      </w:pPr>
    </w:p>
    <w:p w14:paraId="75F0D2FE" w14:textId="77777777" w:rsidR="00A02E94" w:rsidRDefault="00A02E94" w:rsidP="0047475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156552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2DB5B00" w14:textId="77777777" w:rsidR="00A02E94" w:rsidRPr="007D7932" w:rsidRDefault="00A02E94" w:rsidP="0047475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43EEB3D" w14:textId="77777777" w:rsidR="00A02E94" w:rsidRPr="007D7932" w:rsidRDefault="00A02E94" w:rsidP="0047475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CD34DA4" w14:textId="77777777" w:rsidR="00A02E94" w:rsidRPr="007D7932" w:rsidRDefault="00A02E94" w:rsidP="0047475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91F46A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0EC64A" w14:textId="77777777" w:rsidR="00A02E94" w:rsidRPr="007D7932" w:rsidRDefault="00A02E94" w:rsidP="004747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D9D309" w14:textId="77777777" w:rsidR="00A02E94" w:rsidRPr="007D7932" w:rsidRDefault="00A02E94" w:rsidP="004747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481C50F" w14:textId="77777777" w:rsidR="00A02E94" w:rsidRPr="007D7932" w:rsidRDefault="00A02E94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1717A30" w14:textId="77777777" w:rsidR="00A02E94" w:rsidRPr="007D7932" w:rsidRDefault="00A02E94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693D94" w14:textId="77777777" w:rsidR="00A02E94" w:rsidRDefault="00A02E94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556C552B" w14:textId="77777777" w:rsidR="0013621B" w:rsidRPr="0013621B" w:rsidRDefault="0013621B" w:rsidP="0047475D">
            <w:pPr>
              <w:rPr>
                <w:rFonts w:ascii="Arial" w:hAnsi="Arial" w:cs="Arial"/>
                <w:sz w:val="12"/>
                <w:szCs w:val="12"/>
              </w:rPr>
            </w:pPr>
          </w:p>
          <w:p w14:paraId="380C487C" w14:textId="77777777" w:rsidR="00A02E94" w:rsidRPr="007D7932" w:rsidRDefault="00A02E94" w:rsidP="0047475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A458C2C" w14:textId="77777777" w:rsidR="00A02E94" w:rsidRPr="007D7932" w:rsidRDefault="00A02E94" w:rsidP="004747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E575BD" w14:textId="77777777" w:rsidR="00A02E94" w:rsidRDefault="00A02E94" w:rsidP="0047475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0E2B90A" w14:textId="77777777" w:rsidR="00A02E94" w:rsidRDefault="00A02E94" w:rsidP="0047475D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4E18555" w14:textId="77777777" w:rsidR="00A02E94" w:rsidRDefault="00A02E94" w:rsidP="00474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06142C">
        <w:rPr>
          <w:rFonts w:ascii="Arial" w:hAnsi="Arial" w:cs="Arial"/>
        </w:rPr>
        <w:t>nie krótszym niż 5 dni od dnia przesłania niniejszej informacji o wyborze najkorzystniejszej oferty.</w:t>
      </w:r>
    </w:p>
    <w:p w14:paraId="7AC4D967" w14:textId="77777777" w:rsidR="00A02E94" w:rsidRDefault="00A02E94" w:rsidP="00474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CD54837" w14:textId="77777777" w:rsidR="0013621B" w:rsidRPr="00C6247D" w:rsidRDefault="0013621B" w:rsidP="0047475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D40534D" w14:textId="77777777" w:rsidR="0013621B" w:rsidRPr="00D50535" w:rsidRDefault="0013621B" w:rsidP="0047475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ADA2A08" w14:textId="77777777" w:rsidR="002D1EFD" w:rsidRDefault="002D1EFD" w:rsidP="0047475D">
      <w:pPr>
        <w:ind w:left="3119" w:firstLine="425"/>
        <w:jc w:val="right"/>
        <w:rPr>
          <w:rFonts w:ascii="Arial" w:hAnsi="Arial" w:cs="Arial"/>
          <w:i/>
        </w:rPr>
      </w:pPr>
    </w:p>
    <w:p w14:paraId="37C88B69" w14:textId="607B0776" w:rsidR="0013621B" w:rsidRDefault="0013621B" w:rsidP="0047475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24FEA9E" w14:textId="77777777" w:rsidR="00F07D78" w:rsidRDefault="00F07D78" w:rsidP="00F07D7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3EE878FA" w14:textId="77777777" w:rsidR="00F07D78" w:rsidRPr="002D64D4" w:rsidRDefault="00F07D78" w:rsidP="00F07D78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7775F6E5" w14:textId="77777777" w:rsidR="00F07D78" w:rsidRPr="00C512EB" w:rsidRDefault="00F07D78" w:rsidP="00F07D78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4052BC23" w14:textId="77777777" w:rsidR="00F07D78" w:rsidRPr="004B39E0" w:rsidRDefault="00F07D78" w:rsidP="0047475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F07D78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D6D7B" w14:textId="77777777" w:rsidR="003D454F" w:rsidRDefault="003D454F">
      <w:r>
        <w:separator/>
      </w:r>
    </w:p>
  </w:endnote>
  <w:endnote w:type="continuationSeparator" w:id="0">
    <w:p w14:paraId="088A3891" w14:textId="77777777" w:rsidR="003D454F" w:rsidRDefault="003D4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DC5D3" w14:textId="77777777" w:rsidR="0006142C" w:rsidRDefault="000614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51EB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8E8972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DFC1F0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5E581" w14:textId="77777777" w:rsidR="0006142C" w:rsidRDefault="000614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ECF1C" w14:textId="77777777" w:rsidR="003D454F" w:rsidRDefault="003D454F">
      <w:r>
        <w:separator/>
      </w:r>
    </w:p>
  </w:footnote>
  <w:footnote w:type="continuationSeparator" w:id="0">
    <w:p w14:paraId="675F141A" w14:textId="77777777" w:rsidR="003D454F" w:rsidRDefault="003D4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B1B5" w14:textId="77777777" w:rsidR="0006142C" w:rsidRDefault="00061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DE9CF" w14:textId="77777777" w:rsidR="0006142C" w:rsidRDefault="00061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2EA59" w14:textId="77777777" w:rsidR="0006142C" w:rsidRDefault="000614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4F"/>
    <w:rsid w:val="00022322"/>
    <w:rsid w:val="00042497"/>
    <w:rsid w:val="0006142C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2D1EFD"/>
    <w:rsid w:val="003445A0"/>
    <w:rsid w:val="003A0AFC"/>
    <w:rsid w:val="003D454F"/>
    <w:rsid w:val="003D611C"/>
    <w:rsid w:val="00431C0B"/>
    <w:rsid w:val="00437CAD"/>
    <w:rsid w:val="004561CC"/>
    <w:rsid w:val="004657DA"/>
    <w:rsid w:val="0047475D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34B53"/>
    <w:rsid w:val="00D42C90"/>
    <w:rsid w:val="00D8427E"/>
    <w:rsid w:val="00E23743"/>
    <w:rsid w:val="00E30B2D"/>
    <w:rsid w:val="00E62859"/>
    <w:rsid w:val="00E85D70"/>
    <w:rsid w:val="00F07D78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5193B"/>
  <w15:chartTrackingRefBased/>
  <w15:docId w15:val="{800199F3-D582-40DA-A043-1AB7D384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2024-12-19T11:40:00Z</cp:lastPrinted>
  <dcterms:created xsi:type="dcterms:W3CDTF">2024-12-19T11:42:00Z</dcterms:created>
  <dcterms:modified xsi:type="dcterms:W3CDTF">2024-12-19T11:42:00Z</dcterms:modified>
</cp:coreProperties>
</file>