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D5EBAC" w14:textId="77777777"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41BF2E01" w14:textId="77777777" w:rsidR="00C57E61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14:paraId="5E54B467" w14:textId="4DD2462D"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</w:t>
      </w:r>
      <w:r w:rsidR="00727CBF">
        <w:rPr>
          <w:rFonts w:ascii="Arial" w:hAnsi="Arial" w:cs="Arial"/>
          <w:b/>
          <w:bCs/>
          <w:sz w:val="24"/>
          <w:szCs w:val="24"/>
        </w:rPr>
        <w:t>107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156B0D">
        <w:rPr>
          <w:rFonts w:ascii="Arial" w:hAnsi="Arial" w:cs="Arial"/>
          <w:b/>
          <w:bCs/>
          <w:sz w:val="24"/>
          <w:szCs w:val="24"/>
        </w:rPr>
        <w:t>4</w:t>
      </w:r>
    </w:p>
    <w:p w14:paraId="7299BDAA" w14:textId="77777777"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F0E1254" w14:textId="77777777"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0E4E32">
        <w:rPr>
          <w:rFonts w:ascii="Arial" w:hAnsi="Arial" w:cs="Arial"/>
          <w:b/>
          <w:bCs/>
          <w:i w:val="0"/>
          <w:szCs w:val="24"/>
        </w:rPr>
        <w:t>2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14:paraId="29E1E5D3" w14:textId="77777777"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A3AAA2A" w14:textId="77777777"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14:paraId="179EF749" w14:textId="77777777" w:rsidR="00EF47EE" w:rsidRPr="0014042D" w:rsidRDefault="00EF47EE" w:rsidP="00EF47EE">
      <w:pPr>
        <w:rPr>
          <w:sz w:val="22"/>
        </w:rPr>
      </w:pPr>
    </w:p>
    <w:p w14:paraId="48815FD2" w14:textId="77777777"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14:paraId="2645CCE3" w14:textId="77777777"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14:paraId="5ED1F2E2" w14:textId="77777777"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14:paraId="375FC0D0" w14:textId="77777777"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14:paraId="6F74B6F0" w14:textId="77777777"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14:paraId="6B9B0B0C" w14:textId="77777777"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14:paraId="3603C0EC" w14:textId="77777777"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14:paraId="490CF76C" w14:textId="77777777" w:rsidR="00B639E0" w:rsidRPr="0014042D" w:rsidRDefault="00B639E0">
      <w:pPr>
        <w:ind w:left="567"/>
        <w:jc w:val="both"/>
        <w:rPr>
          <w:sz w:val="22"/>
        </w:rPr>
      </w:pPr>
    </w:p>
    <w:p w14:paraId="33869A62" w14:textId="0C7F5783" w:rsidR="001848CF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576F34">
        <w:rPr>
          <w:rFonts w:ascii="Arial" w:hAnsi="Arial" w:cs="Arial"/>
          <w:sz w:val="22"/>
          <w:szCs w:val="24"/>
        </w:rPr>
        <w:t xml:space="preserve">przetargu nieograniczonego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r w:rsidR="00A7501C" w:rsidRPr="00A7501C">
        <w:rPr>
          <w:rFonts w:ascii="Arial" w:hAnsi="Arial" w:cs="Arial"/>
          <w:b/>
          <w:sz w:val="22"/>
          <w:szCs w:val="22"/>
        </w:rPr>
        <w:t>Dostawa</w:t>
      </w:r>
      <w:r w:rsidR="00843F7F">
        <w:rPr>
          <w:rFonts w:ascii="Arial" w:hAnsi="Arial" w:cs="Arial"/>
          <w:b/>
          <w:sz w:val="22"/>
          <w:szCs w:val="22"/>
        </w:rPr>
        <w:t xml:space="preserve"> </w:t>
      </w:r>
      <w:r w:rsidR="00ED3231">
        <w:rPr>
          <w:rFonts w:ascii="Arial" w:hAnsi="Arial" w:cs="Arial"/>
          <w:b/>
          <w:sz w:val="22"/>
          <w:szCs w:val="22"/>
        </w:rPr>
        <w:t>serwera NAS z dyskami na potrzeby Biblioteki Politechniki Krakowskiej</w:t>
      </w:r>
      <w:r w:rsidR="000937F8">
        <w:rPr>
          <w:rFonts w:ascii="Arial" w:hAnsi="Arial" w:cs="Arial"/>
          <w:b/>
          <w:sz w:val="22"/>
          <w:szCs w:val="22"/>
        </w:rPr>
        <w:t xml:space="preserve">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SWZ:</w:t>
      </w:r>
    </w:p>
    <w:p w14:paraId="7224E41E" w14:textId="77777777" w:rsidR="0052421B" w:rsidRPr="00CD6156" w:rsidRDefault="0052421B" w:rsidP="000937F8">
      <w:pPr>
        <w:rPr>
          <w:b/>
          <w:sz w:val="22"/>
          <w:szCs w:val="22"/>
        </w:rPr>
      </w:pPr>
    </w:p>
    <w:tbl>
      <w:tblPr>
        <w:tblW w:w="53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6"/>
        <w:gridCol w:w="708"/>
        <w:gridCol w:w="1421"/>
        <w:gridCol w:w="1136"/>
        <w:gridCol w:w="987"/>
        <w:gridCol w:w="1422"/>
        <w:gridCol w:w="2394"/>
      </w:tblGrid>
      <w:tr w:rsidR="000731BE" w:rsidRPr="00B84FC0" w14:paraId="00CB2EBA" w14:textId="77777777" w:rsidTr="00FF2DC6">
        <w:trPr>
          <w:trHeight w:val="629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505607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bookmarkStart w:id="0" w:name="_Hlk156378240"/>
            <w:r w:rsidRPr="00B84FC0">
              <w:rPr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00F93A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65DFC4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Cena jednostkowa netto (zł)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4636CC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Wartość  netto (zł)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B11838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Stawka</w:t>
            </w:r>
          </w:p>
          <w:p w14:paraId="6CFB1846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DF1FE6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Kwota podatku VAT (zł)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5D7BF1A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Cena  brutto wraz z podatkiem VAT (zł)</w:t>
            </w:r>
          </w:p>
        </w:tc>
      </w:tr>
      <w:tr w:rsidR="000731BE" w:rsidRPr="00B84FC0" w14:paraId="27B385D1" w14:textId="77777777" w:rsidTr="00FF2DC6">
        <w:trPr>
          <w:trHeight w:val="1105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46BA" w14:textId="56872E2F" w:rsidR="0052421B" w:rsidRPr="00B84FC0" w:rsidRDefault="00DD7916" w:rsidP="009D02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Serwer NAS</w:t>
            </w:r>
            <w:r w:rsidR="0052421B" w:rsidRPr="00B84FC0">
              <w:rPr>
                <w:sz w:val="16"/>
                <w:szCs w:val="16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070A" w14:textId="77777777" w:rsidR="0052421B" w:rsidRPr="00B84FC0" w:rsidRDefault="0052421B" w:rsidP="009D02A3">
            <w:pPr>
              <w:jc w:val="center"/>
              <w:rPr>
                <w:b/>
                <w:sz w:val="16"/>
                <w:szCs w:val="16"/>
              </w:rPr>
            </w:pPr>
          </w:p>
          <w:p w14:paraId="5E94FC2F" w14:textId="77777777" w:rsidR="0052421B" w:rsidRPr="00B84FC0" w:rsidRDefault="00D119F0" w:rsidP="009D02A3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1</w:t>
            </w:r>
            <w:r w:rsidR="0052421B" w:rsidRPr="00B84FC0">
              <w:rPr>
                <w:b/>
                <w:sz w:val="16"/>
                <w:szCs w:val="16"/>
              </w:rPr>
              <w:t xml:space="preserve"> szt.</w:t>
            </w:r>
          </w:p>
          <w:p w14:paraId="149B8EBD" w14:textId="77777777" w:rsidR="0052421B" w:rsidRPr="00B84FC0" w:rsidRDefault="0052421B" w:rsidP="009D02A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9F36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084B9717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56EFF0DF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4DF87899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5A66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7693EC91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23E77E00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02D97B47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0BE3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BE3ED0A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20986D9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2873A86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23 %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2515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66E480F3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6733E0D0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4C44730A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…………………...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1A8D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474D7DD8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02E1B398" w14:textId="77777777" w:rsidR="0052421B" w:rsidRPr="00B84FC0" w:rsidRDefault="0052421B" w:rsidP="000731B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E605BA" w:rsidRPr="00B84FC0" w14:paraId="224A3270" w14:textId="77777777" w:rsidTr="00FF2DC6">
        <w:trPr>
          <w:trHeight w:val="1105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F72D" w14:textId="3DE041BE" w:rsidR="00E605BA" w:rsidRDefault="00DD7916" w:rsidP="00E605B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Dyski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DF37" w14:textId="77777777" w:rsidR="00E605BA" w:rsidRPr="00B84FC0" w:rsidRDefault="00E605BA" w:rsidP="00E605BA">
            <w:pPr>
              <w:jc w:val="center"/>
              <w:rPr>
                <w:b/>
                <w:sz w:val="16"/>
                <w:szCs w:val="16"/>
              </w:rPr>
            </w:pPr>
          </w:p>
          <w:p w14:paraId="1F220624" w14:textId="77A22EEA" w:rsidR="00E605BA" w:rsidRPr="00B84FC0" w:rsidRDefault="00DD7916" w:rsidP="00E605B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  <w:r w:rsidR="00E605BA" w:rsidRPr="00B84FC0">
              <w:rPr>
                <w:b/>
                <w:sz w:val="16"/>
                <w:szCs w:val="16"/>
              </w:rPr>
              <w:t xml:space="preserve"> szt.</w:t>
            </w:r>
          </w:p>
          <w:p w14:paraId="3D2D5848" w14:textId="77777777" w:rsidR="00E605BA" w:rsidRPr="00B84FC0" w:rsidRDefault="00E605BA" w:rsidP="00E605B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C8A4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0D3839B0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4109BD06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0FA0A152" w14:textId="2DA56FD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04AB8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71FF56D9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6BB3B326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20596E21" w14:textId="67EC9D6E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8310" w14:textId="77777777" w:rsidR="00E605BA" w:rsidRPr="00B84FC0" w:rsidRDefault="00E605BA" w:rsidP="00E605B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090F18D" w14:textId="77777777" w:rsidR="00E605BA" w:rsidRPr="00B84FC0" w:rsidRDefault="00E605BA" w:rsidP="00E605B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38F8811" w14:textId="77777777" w:rsidR="00E605BA" w:rsidRPr="00B84FC0" w:rsidRDefault="00E605BA" w:rsidP="00E605B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1E2A954" w14:textId="13AC141E" w:rsidR="00E605BA" w:rsidRPr="00B84FC0" w:rsidRDefault="00DD7916" w:rsidP="00E605B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</w:t>
            </w:r>
            <w:r w:rsidR="00E605BA" w:rsidRPr="00B84FC0">
              <w:rPr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316F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3F7763EA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6240D3C2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0F86BDFB" w14:textId="6C08ABD1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…………………...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51CF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57B346CB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3F32FE15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</w:tc>
      </w:tr>
      <w:tr w:rsidR="00D15700" w:rsidRPr="00B84FC0" w14:paraId="2B50785F" w14:textId="77777777" w:rsidTr="00FF2DC6">
        <w:trPr>
          <w:trHeight w:val="680"/>
        </w:trPr>
        <w:tc>
          <w:tcPr>
            <w:tcW w:w="1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6894" w14:textId="77777777" w:rsidR="00D15700" w:rsidRPr="00B84FC0" w:rsidRDefault="00D15700" w:rsidP="00D15700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Razem: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B7DA" w14:textId="77777777" w:rsidR="00D15700" w:rsidRPr="00B84FC0" w:rsidRDefault="00D15700" w:rsidP="00D15700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…………..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F1370" w14:textId="0CDDE29C" w:rsidR="00D15700" w:rsidRPr="00B84FC0" w:rsidRDefault="00DD7916" w:rsidP="00D1570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</w:t>
            </w:r>
            <w:r w:rsidR="00D15700" w:rsidRPr="00B84FC0">
              <w:rPr>
                <w:b/>
                <w:sz w:val="16"/>
                <w:szCs w:val="16"/>
              </w:rPr>
              <w:t>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A972" w14:textId="77777777" w:rsidR="00D15700" w:rsidRPr="00B84FC0" w:rsidRDefault="00D15700" w:rsidP="00D15700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…………….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65AB3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75124829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69959A61" w14:textId="77777777" w:rsidR="00D15700" w:rsidRPr="00B84FC0" w:rsidRDefault="00D15700" w:rsidP="00DD7916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</w:tbl>
    <w:p w14:paraId="49269506" w14:textId="3220E29F" w:rsidR="00333BC2" w:rsidRPr="00CD6156" w:rsidRDefault="0052421B" w:rsidP="00333BC2">
      <w:pPr>
        <w:jc w:val="center"/>
        <w:rPr>
          <w:sz w:val="22"/>
          <w:szCs w:val="22"/>
        </w:rPr>
      </w:pPr>
      <w:r w:rsidRPr="00CD6156">
        <w:rPr>
          <w:sz w:val="22"/>
          <w:szCs w:val="22"/>
        </w:rPr>
        <w:t xml:space="preserve"> </w:t>
      </w:r>
    </w:p>
    <w:bookmarkEnd w:id="0"/>
    <w:p w14:paraId="682FF014" w14:textId="3C3FF0B4" w:rsidR="008142F2" w:rsidRDefault="008142F2" w:rsidP="00126E3D">
      <w:pPr>
        <w:jc w:val="both"/>
        <w:rPr>
          <w:i/>
          <w:sz w:val="22"/>
          <w:szCs w:val="22"/>
          <w:lang w:eastAsia="en-US"/>
        </w:rPr>
      </w:pPr>
    </w:p>
    <w:p w14:paraId="7C01F66A" w14:textId="72573638" w:rsidR="0065400C" w:rsidRDefault="0065400C" w:rsidP="00126E3D">
      <w:pPr>
        <w:jc w:val="both"/>
        <w:rPr>
          <w:i/>
          <w:sz w:val="22"/>
          <w:szCs w:val="22"/>
          <w:lang w:eastAsia="en-US"/>
        </w:rPr>
      </w:pPr>
    </w:p>
    <w:p w14:paraId="16C7E9F9" w14:textId="2EE8F72F" w:rsidR="0065400C" w:rsidRPr="0065400C" w:rsidRDefault="0065400C" w:rsidP="0065400C">
      <w:pPr>
        <w:jc w:val="center"/>
        <w:rPr>
          <w:b/>
          <w:sz w:val="22"/>
          <w:szCs w:val="22"/>
          <w:lang w:eastAsia="en-US"/>
        </w:rPr>
      </w:pPr>
      <w:r w:rsidRPr="0065400C">
        <w:rPr>
          <w:b/>
          <w:sz w:val="22"/>
          <w:szCs w:val="22"/>
          <w:lang w:eastAsia="en-US"/>
        </w:rPr>
        <w:t>Termin dostawy: ……………… dni</w:t>
      </w:r>
    </w:p>
    <w:p w14:paraId="3AFF1C88" w14:textId="67F64FB7" w:rsidR="0065400C" w:rsidRDefault="0065400C" w:rsidP="0065400C">
      <w:pPr>
        <w:jc w:val="center"/>
        <w:rPr>
          <w:i/>
          <w:sz w:val="22"/>
          <w:szCs w:val="22"/>
          <w:lang w:eastAsia="en-US"/>
        </w:rPr>
      </w:pPr>
    </w:p>
    <w:p w14:paraId="6F5D162A" w14:textId="3B38D92B" w:rsidR="0065400C" w:rsidRPr="0065400C" w:rsidRDefault="0065400C" w:rsidP="0065400C">
      <w:pPr>
        <w:jc w:val="center"/>
        <w:rPr>
          <w:i/>
          <w:sz w:val="22"/>
          <w:szCs w:val="22"/>
          <w:lang w:eastAsia="en-US"/>
        </w:rPr>
      </w:pPr>
      <w:r w:rsidRPr="0065400C">
        <w:rPr>
          <w:i/>
          <w:sz w:val="22"/>
          <w:szCs w:val="22"/>
          <w:lang w:eastAsia="en-US"/>
        </w:rPr>
        <w:t>(kryterium oceny ofert)</w:t>
      </w:r>
    </w:p>
    <w:p w14:paraId="5FF9183C" w14:textId="7223A822" w:rsidR="0065400C" w:rsidRDefault="0065400C" w:rsidP="00126E3D">
      <w:pPr>
        <w:jc w:val="both"/>
        <w:rPr>
          <w:i/>
          <w:sz w:val="22"/>
          <w:szCs w:val="22"/>
          <w:lang w:eastAsia="en-US"/>
        </w:rPr>
      </w:pPr>
    </w:p>
    <w:p w14:paraId="5CF62798" w14:textId="6A59ED2C" w:rsidR="0065400C" w:rsidRDefault="0065400C" w:rsidP="00126E3D">
      <w:pPr>
        <w:jc w:val="both"/>
        <w:rPr>
          <w:i/>
          <w:sz w:val="22"/>
          <w:szCs w:val="22"/>
          <w:lang w:eastAsia="en-US"/>
        </w:rPr>
      </w:pPr>
    </w:p>
    <w:p w14:paraId="16ECB3F6" w14:textId="77777777" w:rsidR="0065400C" w:rsidRDefault="0065400C" w:rsidP="00126E3D">
      <w:pPr>
        <w:jc w:val="both"/>
        <w:rPr>
          <w:i/>
          <w:sz w:val="22"/>
          <w:szCs w:val="22"/>
          <w:lang w:eastAsia="en-US"/>
        </w:rPr>
      </w:pPr>
    </w:p>
    <w:p w14:paraId="5133BAB4" w14:textId="488E7364" w:rsidR="00773639" w:rsidRDefault="00773639" w:rsidP="00126E3D">
      <w:pPr>
        <w:jc w:val="both"/>
        <w:rPr>
          <w:i/>
          <w:sz w:val="22"/>
          <w:szCs w:val="22"/>
          <w:lang w:eastAsia="en-US"/>
        </w:rPr>
      </w:pPr>
    </w:p>
    <w:p w14:paraId="6F687D33" w14:textId="77777777" w:rsidR="00C254EE" w:rsidRDefault="00C254EE" w:rsidP="0047580B">
      <w:pPr>
        <w:jc w:val="both"/>
        <w:rPr>
          <w:sz w:val="22"/>
          <w:szCs w:val="22"/>
        </w:rPr>
      </w:pPr>
    </w:p>
    <w:p w14:paraId="1698135A" w14:textId="77777777" w:rsidR="00C254EE" w:rsidRPr="00A01FDA" w:rsidRDefault="00C254EE" w:rsidP="00C254EE">
      <w:pPr>
        <w:jc w:val="center"/>
        <w:rPr>
          <w:b/>
          <w:sz w:val="22"/>
          <w:szCs w:val="22"/>
          <w:u w:val="single"/>
        </w:rPr>
      </w:pPr>
      <w:r w:rsidRPr="00A01FDA">
        <w:rPr>
          <w:b/>
          <w:sz w:val="22"/>
          <w:szCs w:val="22"/>
          <w:u w:val="single"/>
        </w:rPr>
        <w:lastRenderedPageBreak/>
        <w:t xml:space="preserve">Informacja o oferowanym sprzęcie </w:t>
      </w:r>
    </w:p>
    <w:p w14:paraId="632B270E" w14:textId="77777777" w:rsidR="005810BB" w:rsidRPr="00A01FDA" w:rsidRDefault="005810BB" w:rsidP="005810BB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5810BB" w:rsidRPr="00A01FDA" w14:paraId="7AE8EB3D" w14:textId="77777777" w:rsidTr="009D02A3">
        <w:trPr>
          <w:trHeight w:val="427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293E" w14:textId="70F3D46E" w:rsidR="005810BB" w:rsidRPr="000E0F6D" w:rsidRDefault="009D3B3D" w:rsidP="009D02A3">
            <w:pPr>
              <w:rPr>
                <w:b/>
                <w:sz w:val="22"/>
                <w:szCs w:val="22"/>
              </w:rPr>
            </w:pPr>
            <w:r w:rsidRPr="000E0F6D">
              <w:rPr>
                <w:b/>
                <w:sz w:val="22"/>
                <w:szCs w:val="22"/>
              </w:rPr>
              <w:t>Serwer NAS</w:t>
            </w:r>
          </w:p>
        </w:tc>
      </w:tr>
      <w:tr w:rsidR="005810BB" w:rsidRPr="00A01FDA" w14:paraId="31DC20E8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7A72" w14:textId="77777777" w:rsidR="005810BB" w:rsidRPr="000E0F6D" w:rsidRDefault="005810BB" w:rsidP="009D02A3">
            <w:pPr>
              <w:jc w:val="right"/>
              <w:rPr>
                <w:sz w:val="22"/>
                <w:szCs w:val="22"/>
              </w:rPr>
            </w:pPr>
            <w:r w:rsidRPr="000E0F6D">
              <w:rPr>
                <w:sz w:val="22"/>
                <w:szCs w:val="22"/>
              </w:rPr>
              <w:t>Producent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747DA" w14:textId="77777777" w:rsidR="005810BB" w:rsidRPr="000E0F6D" w:rsidRDefault="00AB0D2B" w:rsidP="009D02A3">
            <w:pPr>
              <w:rPr>
                <w:sz w:val="22"/>
                <w:szCs w:val="22"/>
              </w:rPr>
            </w:pPr>
            <w:r w:rsidRPr="000E0F6D">
              <w:rPr>
                <w:sz w:val="22"/>
                <w:szCs w:val="22"/>
              </w:rPr>
              <w:t>………………………</w:t>
            </w:r>
          </w:p>
        </w:tc>
      </w:tr>
      <w:tr w:rsidR="005810BB" w:rsidRPr="00A01FDA" w14:paraId="36EBC43D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2C49" w14:textId="77777777" w:rsidR="005810BB" w:rsidRPr="000E0F6D" w:rsidRDefault="005810BB" w:rsidP="009D02A3">
            <w:pPr>
              <w:jc w:val="right"/>
              <w:rPr>
                <w:sz w:val="22"/>
                <w:szCs w:val="22"/>
              </w:rPr>
            </w:pPr>
            <w:r w:rsidRPr="000E0F6D">
              <w:rPr>
                <w:sz w:val="22"/>
                <w:szCs w:val="22"/>
              </w:rPr>
              <w:t>Model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ADBB7" w14:textId="77777777" w:rsidR="005810BB" w:rsidRPr="000E0F6D" w:rsidRDefault="00AB0D2B" w:rsidP="009D02A3">
            <w:pPr>
              <w:rPr>
                <w:sz w:val="22"/>
                <w:szCs w:val="22"/>
              </w:rPr>
            </w:pPr>
            <w:r w:rsidRPr="000E0F6D">
              <w:rPr>
                <w:sz w:val="22"/>
                <w:szCs w:val="22"/>
              </w:rPr>
              <w:t>………………………</w:t>
            </w:r>
          </w:p>
        </w:tc>
      </w:tr>
      <w:tr w:rsidR="00FC11B7" w:rsidRPr="00A01FDA" w14:paraId="1CF44530" w14:textId="77777777" w:rsidTr="009D02A3">
        <w:trPr>
          <w:trHeight w:val="427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419F3" w14:textId="5572923C" w:rsidR="00FC11B7" w:rsidRPr="000E0F6D" w:rsidRDefault="009D3B3D" w:rsidP="00FC11B7">
            <w:pPr>
              <w:rPr>
                <w:b/>
                <w:sz w:val="22"/>
                <w:szCs w:val="22"/>
              </w:rPr>
            </w:pPr>
            <w:r w:rsidRPr="000E0F6D">
              <w:rPr>
                <w:b/>
                <w:sz w:val="22"/>
                <w:szCs w:val="22"/>
              </w:rPr>
              <w:t>Dyski</w:t>
            </w:r>
          </w:p>
        </w:tc>
      </w:tr>
      <w:tr w:rsidR="00FC11B7" w:rsidRPr="00A01FDA" w14:paraId="3B011340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F07F8" w14:textId="77777777" w:rsidR="00FC11B7" w:rsidRPr="000E0F6D" w:rsidRDefault="00FC11B7" w:rsidP="00FC11B7">
            <w:pPr>
              <w:jc w:val="right"/>
              <w:rPr>
                <w:sz w:val="22"/>
                <w:szCs w:val="22"/>
              </w:rPr>
            </w:pPr>
            <w:r w:rsidRPr="000E0F6D">
              <w:rPr>
                <w:sz w:val="22"/>
                <w:szCs w:val="22"/>
              </w:rPr>
              <w:t>Producent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A482" w14:textId="77777777" w:rsidR="00FC11B7" w:rsidRPr="000E0F6D" w:rsidRDefault="00FC11B7" w:rsidP="00FC11B7">
            <w:pPr>
              <w:rPr>
                <w:sz w:val="22"/>
                <w:szCs w:val="22"/>
              </w:rPr>
            </w:pPr>
            <w:r w:rsidRPr="000E0F6D">
              <w:rPr>
                <w:sz w:val="22"/>
                <w:szCs w:val="22"/>
              </w:rPr>
              <w:t>………………………</w:t>
            </w:r>
          </w:p>
        </w:tc>
      </w:tr>
      <w:tr w:rsidR="00FC11B7" w:rsidRPr="00A01FDA" w14:paraId="35AB46DF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5A30" w14:textId="647E423D" w:rsidR="00FC11B7" w:rsidRPr="000E0F6D" w:rsidRDefault="009D3B3D" w:rsidP="00FC11B7">
            <w:pPr>
              <w:jc w:val="right"/>
              <w:rPr>
                <w:sz w:val="22"/>
                <w:szCs w:val="22"/>
              </w:rPr>
            </w:pPr>
            <w:r w:rsidRPr="000E0F6D">
              <w:rPr>
                <w:sz w:val="22"/>
                <w:szCs w:val="22"/>
              </w:rPr>
              <w:t>Model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CB869" w14:textId="77777777" w:rsidR="00FC11B7" w:rsidRPr="000E0F6D" w:rsidRDefault="00FC11B7" w:rsidP="00FC11B7">
            <w:pPr>
              <w:rPr>
                <w:sz w:val="22"/>
                <w:szCs w:val="22"/>
              </w:rPr>
            </w:pPr>
            <w:r w:rsidRPr="000E0F6D">
              <w:rPr>
                <w:sz w:val="22"/>
                <w:szCs w:val="22"/>
              </w:rPr>
              <w:t>………………………..</w:t>
            </w:r>
          </w:p>
        </w:tc>
      </w:tr>
    </w:tbl>
    <w:p w14:paraId="0E996A25" w14:textId="2ED54789" w:rsidR="001F2564" w:rsidRDefault="001F2564" w:rsidP="00FC6925">
      <w:pPr>
        <w:jc w:val="both"/>
        <w:rPr>
          <w:rFonts w:ascii="Times New Roman" w:hAnsi="Times New Roman" w:cs="Times New Roman"/>
        </w:rPr>
      </w:pPr>
    </w:p>
    <w:p w14:paraId="50D8E86A" w14:textId="77777777" w:rsidR="00EC13E6" w:rsidRDefault="00EC13E6" w:rsidP="00B24A82">
      <w:pPr>
        <w:rPr>
          <w:sz w:val="22"/>
          <w:szCs w:val="22"/>
        </w:rPr>
      </w:pPr>
    </w:p>
    <w:p w14:paraId="3F728C72" w14:textId="007ACF6A" w:rsidR="00B24A82" w:rsidRPr="000E0F6D" w:rsidRDefault="00B24A82" w:rsidP="00B24A82">
      <w:pPr>
        <w:rPr>
          <w:b/>
          <w:sz w:val="22"/>
          <w:szCs w:val="22"/>
        </w:rPr>
      </w:pPr>
      <w:r w:rsidRPr="000E0F6D">
        <w:rPr>
          <w:sz w:val="22"/>
          <w:szCs w:val="22"/>
        </w:rPr>
        <w:t xml:space="preserve">Ilość punktów uzyskana w teście </w:t>
      </w:r>
      <w:proofErr w:type="spellStart"/>
      <w:r w:rsidRPr="000E0F6D">
        <w:rPr>
          <w:sz w:val="22"/>
          <w:szCs w:val="22"/>
        </w:rPr>
        <w:t>PassMark</w:t>
      </w:r>
      <w:proofErr w:type="spellEnd"/>
      <w:r w:rsidRPr="000E0F6D">
        <w:rPr>
          <w:sz w:val="22"/>
          <w:szCs w:val="22"/>
        </w:rPr>
        <w:t xml:space="preserve"> </w:t>
      </w:r>
      <w:r w:rsidRPr="000E0F6D">
        <w:rPr>
          <w:rStyle w:val="Pogrubienie"/>
          <w:b w:val="0"/>
          <w:sz w:val="22"/>
          <w:szCs w:val="22"/>
        </w:rPr>
        <w:t>–</w:t>
      </w:r>
      <w:r w:rsidR="00CF7884" w:rsidRPr="000E0F6D">
        <w:rPr>
          <w:rStyle w:val="Pogrubienie"/>
          <w:b w:val="0"/>
          <w:sz w:val="22"/>
          <w:szCs w:val="22"/>
        </w:rPr>
        <w:t xml:space="preserve"> </w:t>
      </w:r>
      <w:r w:rsidRPr="000E0F6D">
        <w:rPr>
          <w:rStyle w:val="Pogrubienie"/>
          <w:b w:val="0"/>
          <w:sz w:val="22"/>
          <w:szCs w:val="22"/>
        </w:rPr>
        <w:t>CPU Mar</w:t>
      </w:r>
      <w:r w:rsidR="00CF7884" w:rsidRPr="000E0F6D">
        <w:rPr>
          <w:rStyle w:val="Pogrubienie"/>
          <w:b w:val="0"/>
          <w:sz w:val="22"/>
          <w:szCs w:val="22"/>
        </w:rPr>
        <w:t>k</w:t>
      </w:r>
      <w:r w:rsidRPr="000E0F6D">
        <w:rPr>
          <w:rStyle w:val="Pogrubienie"/>
          <w:b w:val="0"/>
          <w:sz w:val="22"/>
          <w:szCs w:val="22"/>
        </w:rPr>
        <w:t xml:space="preserve"> </w:t>
      </w:r>
      <w:r w:rsidR="00CF7884" w:rsidRPr="000E0F6D">
        <w:rPr>
          <w:rStyle w:val="Pogrubienie"/>
          <w:b w:val="0"/>
          <w:sz w:val="22"/>
          <w:szCs w:val="22"/>
        </w:rPr>
        <w:t>na dzień składania ofert</w:t>
      </w:r>
      <w:r w:rsidRPr="000E0F6D">
        <w:rPr>
          <w:rStyle w:val="Pogrubienie"/>
          <w:b w:val="0"/>
          <w:sz w:val="22"/>
          <w:szCs w:val="22"/>
        </w:rPr>
        <w:t>.</w:t>
      </w:r>
      <w:r w:rsidR="002109EE" w:rsidRPr="000E0F6D">
        <w:rPr>
          <w:rStyle w:val="Pogrubienie"/>
          <w:b w:val="0"/>
          <w:sz w:val="22"/>
          <w:szCs w:val="22"/>
        </w:rPr>
        <w:t>: ………………………………………………………………………………………………………</w:t>
      </w:r>
    </w:p>
    <w:p w14:paraId="2882D6DE" w14:textId="502BC400" w:rsidR="00B24A82" w:rsidRPr="00B24A82" w:rsidRDefault="00B24A82" w:rsidP="00B24A82">
      <w:pPr>
        <w:rPr>
          <w:bCs/>
          <w:iCs/>
          <w:color w:val="000000"/>
          <w:sz w:val="22"/>
          <w:szCs w:val="22"/>
        </w:rPr>
      </w:pPr>
      <w:r w:rsidRPr="000E0F6D">
        <w:rPr>
          <w:sz w:val="22"/>
          <w:szCs w:val="22"/>
        </w:rPr>
        <w:t>(</w:t>
      </w:r>
      <w:r w:rsidRPr="000E0F6D">
        <w:rPr>
          <w:bCs/>
          <w:iCs/>
          <w:color w:val="000000"/>
          <w:sz w:val="22"/>
          <w:szCs w:val="22"/>
        </w:rPr>
        <w:t xml:space="preserve">wynik testu dla oferowanego sprzętu musi być opublikowany na stronie internetowej </w:t>
      </w:r>
      <w:hyperlink r:id="rId8" w:history="1">
        <w:r w:rsidR="000E0F6D" w:rsidRPr="00A65DD2">
          <w:rPr>
            <w:rStyle w:val="Hipercze"/>
            <w:sz w:val="22"/>
            <w:szCs w:val="22"/>
          </w:rPr>
          <w:t>https://www.cpubenchmark.net/cpu_list.php</w:t>
        </w:r>
      </w:hyperlink>
      <w:r w:rsidRPr="00A65DD2">
        <w:rPr>
          <w:bCs/>
          <w:iCs/>
          <w:color w:val="000000"/>
          <w:sz w:val="22"/>
          <w:szCs w:val="22"/>
        </w:rPr>
        <w:t>)</w:t>
      </w:r>
    </w:p>
    <w:p w14:paraId="47261707" w14:textId="1B4E5398" w:rsidR="00B24A82" w:rsidRDefault="00B24A82" w:rsidP="00FC6925">
      <w:pPr>
        <w:jc w:val="both"/>
        <w:rPr>
          <w:rFonts w:ascii="Times New Roman" w:hAnsi="Times New Roman" w:cs="Times New Roman"/>
        </w:rPr>
      </w:pPr>
      <w:bookmarkStart w:id="1" w:name="_GoBack"/>
      <w:bookmarkEnd w:id="1"/>
    </w:p>
    <w:p w14:paraId="2B89EC53" w14:textId="77777777" w:rsidR="00A42D9F" w:rsidRDefault="00A42D9F" w:rsidP="00FC6925">
      <w:pPr>
        <w:jc w:val="both"/>
        <w:rPr>
          <w:rFonts w:ascii="Times New Roman" w:hAnsi="Times New Roman" w:cs="Times New Roman"/>
        </w:rPr>
      </w:pPr>
    </w:p>
    <w:p w14:paraId="2E89B53B" w14:textId="042D76ED" w:rsidR="00C663DE" w:rsidRPr="00B05D16" w:rsidRDefault="00C663DE" w:rsidP="00FC6925">
      <w:pPr>
        <w:jc w:val="both"/>
        <w:rPr>
          <w:sz w:val="22"/>
          <w:szCs w:val="22"/>
        </w:rPr>
      </w:pPr>
      <w:r w:rsidRPr="00B05D16">
        <w:rPr>
          <w:sz w:val="22"/>
          <w:szCs w:val="22"/>
        </w:rPr>
        <w:t>Oświadczamy, że oferowan</w:t>
      </w:r>
      <w:r w:rsidR="003E291A">
        <w:rPr>
          <w:sz w:val="22"/>
          <w:szCs w:val="22"/>
        </w:rPr>
        <w:t>e</w:t>
      </w:r>
      <w:r w:rsidRPr="00B05D16">
        <w:rPr>
          <w:sz w:val="22"/>
          <w:szCs w:val="22"/>
        </w:rPr>
        <w:t xml:space="preserve"> przez nas sprzęt</w:t>
      </w:r>
      <w:r w:rsidR="00483834">
        <w:rPr>
          <w:sz w:val="22"/>
          <w:szCs w:val="22"/>
        </w:rPr>
        <w:t>y</w:t>
      </w:r>
      <w:r w:rsidR="003E291A">
        <w:rPr>
          <w:sz w:val="22"/>
          <w:szCs w:val="22"/>
        </w:rPr>
        <w:t xml:space="preserve"> </w:t>
      </w:r>
      <w:r w:rsidRPr="00B05D16">
        <w:rPr>
          <w:sz w:val="22"/>
          <w:szCs w:val="22"/>
        </w:rPr>
        <w:t xml:space="preserve">spełniają wszystkie wymagania Zamawiającego wskazane w szczegółowym opisie przedmiotu zamówienia - załączniku </w:t>
      </w:r>
      <w:r w:rsidR="00713A29">
        <w:rPr>
          <w:sz w:val="22"/>
          <w:szCs w:val="22"/>
        </w:rPr>
        <w:t xml:space="preserve">nr </w:t>
      </w:r>
      <w:r w:rsidRPr="00B05D16">
        <w:rPr>
          <w:sz w:val="22"/>
          <w:szCs w:val="22"/>
        </w:rPr>
        <w:t xml:space="preserve">1 do SWZ.  </w:t>
      </w:r>
    </w:p>
    <w:p w14:paraId="73FA5D37" w14:textId="77777777" w:rsidR="00C254EE" w:rsidRDefault="00C254EE" w:rsidP="005810BB">
      <w:pPr>
        <w:jc w:val="both"/>
        <w:rPr>
          <w:sz w:val="22"/>
          <w:szCs w:val="22"/>
        </w:rPr>
      </w:pPr>
    </w:p>
    <w:p w14:paraId="66D6FD71" w14:textId="77777777" w:rsidR="00C254EE" w:rsidRPr="0014042D" w:rsidRDefault="00C254EE" w:rsidP="001D6635">
      <w:pPr>
        <w:ind w:left="720"/>
        <w:jc w:val="both"/>
        <w:rPr>
          <w:sz w:val="22"/>
          <w:szCs w:val="22"/>
        </w:rPr>
      </w:pPr>
    </w:p>
    <w:p w14:paraId="60C5B8A2" w14:textId="77777777" w:rsidR="00A30BA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231D4">
        <w:rPr>
          <w:sz w:val="22"/>
          <w:szCs w:val="22"/>
        </w:rPr>
        <w:t>w terminie</w:t>
      </w:r>
      <w:r w:rsidRPr="0014042D">
        <w:rPr>
          <w:b/>
          <w:sz w:val="22"/>
          <w:szCs w:val="22"/>
        </w:rPr>
        <w:t xml:space="preserve"> zgodnym z SWZ</w:t>
      </w:r>
      <w:r w:rsidRPr="0014042D">
        <w:rPr>
          <w:sz w:val="22"/>
          <w:szCs w:val="22"/>
        </w:rPr>
        <w:t xml:space="preserve">. </w:t>
      </w:r>
    </w:p>
    <w:p w14:paraId="1C48FDDD" w14:textId="77777777" w:rsidR="002150BD" w:rsidRPr="002150BD" w:rsidRDefault="002150BD" w:rsidP="002150B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2150BD">
        <w:rPr>
          <w:sz w:val="22"/>
          <w:szCs w:val="22"/>
        </w:rPr>
        <w:t>Udzielamy Zamawiającemu gwarancji na warunkach i okres</w:t>
      </w:r>
      <w:r>
        <w:rPr>
          <w:sz w:val="22"/>
          <w:szCs w:val="22"/>
        </w:rPr>
        <w:t xml:space="preserve"> </w:t>
      </w:r>
      <w:r w:rsidRPr="002150BD">
        <w:rPr>
          <w:b/>
          <w:sz w:val="22"/>
          <w:szCs w:val="22"/>
        </w:rPr>
        <w:t>zgodnie z SWZ.</w:t>
      </w:r>
    </w:p>
    <w:p w14:paraId="373FC70D" w14:textId="77777777"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14:paraId="24C4074E" w14:textId="77777777" w:rsidR="0002728B" w:rsidRPr="001231D4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 </w:t>
      </w:r>
      <w:r w:rsidRPr="0014042D">
        <w:rPr>
          <w:b/>
          <w:sz w:val="22"/>
          <w:szCs w:val="22"/>
        </w:rPr>
        <w:t>zgodnie z SWZ.</w:t>
      </w:r>
    </w:p>
    <w:p w14:paraId="0F58FD0D" w14:textId="77777777" w:rsidR="001231D4" w:rsidRPr="001231D4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1231D4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14:paraId="63F09AA9" w14:textId="77777777"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07991123" w14:textId="6B87B371" w:rsidR="00AE02CA" w:rsidRPr="00B05D16" w:rsidRDefault="003814A7" w:rsidP="00F7728D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14:paraId="7B904BDB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FEC31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4CE9F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14:paraId="3F5773CB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1F7E8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14:paraId="097A0B97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B02D2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832A4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B9D30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14:paraId="4EA5D6DC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B4878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7E84D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7C177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14:paraId="03D09CBC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08DAA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78123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1CF0B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5199390" w14:textId="77777777" w:rsidR="00663980" w:rsidRPr="00663980" w:rsidRDefault="00663980" w:rsidP="00663980">
      <w:pPr>
        <w:spacing w:line="360" w:lineRule="auto"/>
        <w:ind w:left="426"/>
        <w:jc w:val="both"/>
        <w:rPr>
          <w:sz w:val="22"/>
        </w:rPr>
      </w:pPr>
    </w:p>
    <w:p w14:paraId="713EEF26" w14:textId="77777777"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14:paraId="16697E1E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lastRenderedPageBreak/>
        <w:t>mikroprzedsiębiorstwem*</w:t>
      </w:r>
    </w:p>
    <w:p w14:paraId="6817FB5F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14:paraId="7B13475F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14:paraId="2DA5FBE0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14:paraId="53BC9DA9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14:paraId="05F93BB5" w14:textId="77777777"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14:paraId="45744407" w14:textId="77777777"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14:paraId="5350DF61" w14:textId="66D5C7D0" w:rsidR="0002728B" w:rsidRPr="00437A62" w:rsidRDefault="0002728B" w:rsidP="00437A62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14:paraId="609673B6" w14:textId="77777777" w:rsidR="0002728B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14:paraId="06E20767" w14:textId="77777777" w:rsidR="001231D4" w:rsidRPr="008A569F" w:rsidRDefault="001231D4" w:rsidP="001231D4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8A569F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14:paraId="2842BEAE" w14:textId="77777777" w:rsidR="001231D4" w:rsidRPr="0014042D" w:rsidRDefault="001231D4" w:rsidP="001231D4">
      <w:pPr>
        <w:pStyle w:val="Zwykytekst"/>
        <w:spacing w:line="360" w:lineRule="auto"/>
        <w:rPr>
          <w:rFonts w:ascii="Arial" w:eastAsia="MS Mincho" w:hAnsi="Arial" w:cs="Arial"/>
          <w:sz w:val="22"/>
          <w:szCs w:val="22"/>
        </w:rPr>
      </w:pPr>
    </w:p>
    <w:p w14:paraId="2399DEE5" w14:textId="77777777"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6108CE2E" w14:textId="77777777"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14:paraId="29DAB67F" w14:textId="77777777"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14:paraId="4697DC4F" w14:textId="77777777" w:rsidR="001231D4" w:rsidRPr="00CE3764" w:rsidRDefault="001231D4" w:rsidP="001231D4">
      <w:pPr>
        <w:jc w:val="both"/>
        <w:rPr>
          <w:rFonts w:ascii="Times New Roman" w:eastAsia="MS Mincho" w:hAnsi="Times New Roman" w:cs="Times New Roman"/>
          <w:b/>
          <w:i/>
          <w:color w:val="FF0000"/>
        </w:rPr>
      </w:pPr>
      <w:r w:rsidRPr="00CE3764">
        <w:rPr>
          <w:rFonts w:ascii="Times New Roman" w:hAnsi="Times New Roman" w:cs="Times New Roman"/>
          <w:b/>
          <w:i/>
          <w:color w:val="FF0000"/>
        </w:rPr>
        <w:t>Dokument należy podpisać kwalifikowanym podpisem elektronicznym/podpisem zaufanym/podpisem osobistym.</w:t>
      </w:r>
    </w:p>
    <w:p w14:paraId="4AEBA90D" w14:textId="77777777" w:rsidR="001C340B" w:rsidRPr="00811AA8" w:rsidRDefault="001C340B" w:rsidP="001231D4">
      <w:pPr>
        <w:rPr>
          <w:rFonts w:ascii="Calibri" w:hAnsi="Calibri" w:cs="Times New Roman"/>
          <w:b/>
          <w:color w:val="FF0000"/>
          <w:sz w:val="18"/>
          <w:szCs w:val="22"/>
        </w:rPr>
      </w:pPr>
    </w:p>
    <w:sectPr w:rsidR="001C340B" w:rsidRPr="00811AA8" w:rsidSect="00C20D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3A0D41" w14:textId="77777777" w:rsidR="00B51066" w:rsidRDefault="00B51066">
      <w:r>
        <w:separator/>
      </w:r>
    </w:p>
  </w:endnote>
  <w:endnote w:type="continuationSeparator" w:id="0">
    <w:p w14:paraId="323A3DD0" w14:textId="77777777" w:rsidR="00B51066" w:rsidRDefault="00B51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8D9E7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5C5C90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1BF5234" w14:textId="77777777" w:rsidR="008D2151" w:rsidRDefault="008D2151">
            <w:pPr>
              <w:pStyle w:val="Stopka"/>
              <w:jc w:val="center"/>
            </w:pPr>
          </w:p>
          <w:p w14:paraId="73C1461E" w14:textId="77777777" w:rsidR="008D2151" w:rsidRDefault="008D2151">
            <w:pPr>
              <w:pStyle w:val="Stopka"/>
              <w:jc w:val="center"/>
            </w:pPr>
          </w:p>
          <w:p w14:paraId="58ABD3B3" w14:textId="77777777" w:rsidR="008D2151" w:rsidRDefault="008D2151">
            <w:pPr>
              <w:pStyle w:val="Stopka"/>
              <w:jc w:val="center"/>
            </w:pPr>
          </w:p>
          <w:p w14:paraId="52E55BF5" w14:textId="77777777" w:rsidR="0091093B" w:rsidRDefault="00B51066">
            <w:pPr>
              <w:pStyle w:val="Stopka"/>
              <w:jc w:val="center"/>
            </w:pPr>
          </w:p>
        </w:sdtContent>
      </w:sdt>
    </w:sdtContent>
  </w:sdt>
  <w:p w14:paraId="4405AF5A" w14:textId="77777777"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9DB6C" w14:textId="77777777" w:rsidR="00816B31" w:rsidRDefault="00816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E1834B" w14:textId="77777777" w:rsidR="00B51066" w:rsidRDefault="00B51066">
      <w:r>
        <w:separator/>
      </w:r>
    </w:p>
  </w:footnote>
  <w:footnote w:type="continuationSeparator" w:id="0">
    <w:p w14:paraId="322BC3AF" w14:textId="77777777" w:rsidR="00B51066" w:rsidRDefault="00B51066">
      <w:r>
        <w:continuationSeparator/>
      </w:r>
    </w:p>
  </w:footnote>
  <w:footnote w:id="1">
    <w:p w14:paraId="6069A527" w14:textId="77777777"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14:paraId="4FF1A52E" w14:textId="77777777" w:rsidR="00AB3E01" w:rsidRDefault="00AB3E01">
      <w:pPr>
        <w:pStyle w:val="Tekstprzypisudolnego"/>
        <w:rPr>
          <w:sz w:val="16"/>
        </w:rPr>
      </w:pPr>
    </w:p>
    <w:p w14:paraId="045AB1A7" w14:textId="77777777" w:rsidR="00AB3E01" w:rsidRDefault="00AB3E01">
      <w:pPr>
        <w:pStyle w:val="Tekstprzypisudolnego"/>
        <w:rPr>
          <w:sz w:val="16"/>
        </w:rPr>
      </w:pPr>
    </w:p>
    <w:p w14:paraId="265E0246" w14:textId="77777777" w:rsidR="00AB3E01" w:rsidRDefault="00AB3E01">
      <w:pPr>
        <w:pStyle w:val="Tekstprzypisudolnego"/>
        <w:rPr>
          <w:sz w:val="16"/>
        </w:rPr>
      </w:pPr>
    </w:p>
    <w:p w14:paraId="7F8A1084" w14:textId="77777777" w:rsidR="00AB3E01" w:rsidRPr="00AB3E01" w:rsidRDefault="00AB3E01" w:rsidP="00AB3E01">
      <w:pPr>
        <w:pStyle w:val="Stopka"/>
        <w:jc w:val="center"/>
        <w:rPr>
          <w:rFonts w:ascii="Calibri" w:hAnsi="Calibri"/>
        </w:rPr>
      </w:pPr>
    </w:p>
  </w:footnote>
  <w:footnote w:id="2">
    <w:p w14:paraId="6EA89707" w14:textId="77777777"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14:paraId="54B6EA24" w14:textId="77777777"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14:paraId="08415800" w14:textId="77777777"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14:paraId="4DD9A136" w14:textId="77777777"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14:paraId="310A6AB6" w14:textId="77777777"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AC96A4" w14:textId="77777777"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14:paraId="331BF934" w14:textId="77777777"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EA9BF" w14:textId="77777777" w:rsidR="00816B31" w:rsidRDefault="00816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51B59" w14:textId="77777777" w:rsidR="00816B31" w:rsidRDefault="00816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924D7" w14:textId="77777777" w:rsidR="00816B31" w:rsidRDefault="00816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7E587E"/>
    <w:multiLevelType w:val="hybridMultilevel"/>
    <w:tmpl w:val="5DC26F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21DF1172"/>
    <w:multiLevelType w:val="hybridMultilevel"/>
    <w:tmpl w:val="FB84C1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892B6B"/>
    <w:multiLevelType w:val="hybridMultilevel"/>
    <w:tmpl w:val="E8B2B1DE"/>
    <w:lvl w:ilvl="0" w:tplc="0415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1E0213"/>
    <w:multiLevelType w:val="hybridMultilevel"/>
    <w:tmpl w:val="1BD661E8"/>
    <w:lvl w:ilvl="0" w:tplc="602CF79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4C7FB5"/>
    <w:multiLevelType w:val="hybridMultilevel"/>
    <w:tmpl w:val="E11A403C"/>
    <w:lvl w:ilvl="0" w:tplc="8962E25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C504DF0"/>
    <w:multiLevelType w:val="multilevel"/>
    <w:tmpl w:val="6C904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4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6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4"/>
  </w:num>
  <w:num w:numId="23">
    <w:abstractNumId w:val="13"/>
  </w:num>
  <w:num w:numId="24">
    <w:abstractNumId w:val="7"/>
  </w:num>
  <w:num w:numId="25">
    <w:abstractNumId w:val="25"/>
  </w:num>
  <w:num w:numId="26">
    <w:abstractNumId w:val="5"/>
  </w:num>
  <w:num w:numId="27">
    <w:abstractNumId w:val="10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047A"/>
    <w:rsid w:val="000007C6"/>
    <w:rsid w:val="00002077"/>
    <w:rsid w:val="00002BEA"/>
    <w:rsid w:val="0000489C"/>
    <w:rsid w:val="00006839"/>
    <w:rsid w:val="00010A3E"/>
    <w:rsid w:val="000128E2"/>
    <w:rsid w:val="00012DE9"/>
    <w:rsid w:val="0002404E"/>
    <w:rsid w:val="0002728B"/>
    <w:rsid w:val="0003050D"/>
    <w:rsid w:val="00033D67"/>
    <w:rsid w:val="00037D0D"/>
    <w:rsid w:val="00040674"/>
    <w:rsid w:val="00046DA4"/>
    <w:rsid w:val="00060E73"/>
    <w:rsid w:val="000731BE"/>
    <w:rsid w:val="000739AB"/>
    <w:rsid w:val="0008057D"/>
    <w:rsid w:val="0008603A"/>
    <w:rsid w:val="00090310"/>
    <w:rsid w:val="000937F8"/>
    <w:rsid w:val="00093F40"/>
    <w:rsid w:val="000A1A2C"/>
    <w:rsid w:val="000B0FC6"/>
    <w:rsid w:val="000B1E12"/>
    <w:rsid w:val="000B7EA8"/>
    <w:rsid w:val="000C5F0C"/>
    <w:rsid w:val="000D401E"/>
    <w:rsid w:val="000D525A"/>
    <w:rsid w:val="000E0571"/>
    <w:rsid w:val="000E0F6D"/>
    <w:rsid w:val="000E4E32"/>
    <w:rsid w:val="000E57B4"/>
    <w:rsid w:val="000E6FC0"/>
    <w:rsid w:val="000F272F"/>
    <w:rsid w:val="000F42F4"/>
    <w:rsid w:val="000F53F3"/>
    <w:rsid w:val="000F7132"/>
    <w:rsid w:val="001008CC"/>
    <w:rsid w:val="00100B07"/>
    <w:rsid w:val="00112296"/>
    <w:rsid w:val="00115E24"/>
    <w:rsid w:val="001231D4"/>
    <w:rsid w:val="00126E3D"/>
    <w:rsid w:val="0013291C"/>
    <w:rsid w:val="0014042D"/>
    <w:rsid w:val="00142716"/>
    <w:rsid w:val="0014471A"/>
    <w:rsid w:val="00146740"/>
    <w:rsid w:val="00151D49"/>
    <w:rsid w:val="00156B0D"/>
    <w:rsid w:val="00162CE0"/>
    <w:rsid w:val="00162D0F"/>
    <w:rsid w:val="001848CF"/>
    <w:rsid w:val="0019679F"/>
    <w:rsid w:val="00196BA3"/>
    <w:rsid w:val="001A04BE"/>
    <w:rsid w:val="001A316F"/>
    <w:rsid w:val="001A4EA7"/>
    <w:rsid w:val="001A674A"/>
    <w:rsid w:val="001A6D95"/>
    <w:rsid w:val="001A7714"/>
    <w:rsid w:val="001B2106"/>
    <w:rsid w:val="001C18B2"/>
    <w:rsid w:val="001C26CD"/>
    <w:rsid w:val="001C340B"/>
    <w:rsid w:val="001C58B4"/>
    <w:rsid w:val="001C6B7C"/>
    <w:rsid w:val="001C7E3D"/>
    <w:rsid w:val="001D6635"/>
    <w:rsid w:val="001E36A5"/>
    <w:rsid w:val="001E6736"/>
    <w:rsid w:val="001E7554"/>
    <w:rsid w:val="001F2564"/>
    <w:rsid w:val="001F4B16"/>
    <w:rsid w:val="001F615A"/>
    <w:rsid w:val="0020004E"/>
    <w:rsid w:val="00200FAC"/>
    <w:rsid w:val="002109EE"/>
    <w:rsid w:val="002150BD"/>
    <w:rsid w:val="00217308"/>
    <w:rsid w:val="00227153"/>
    <w:rsid w:val="00233269"/>
    <w:rsid w:val="00245766"/>
    <w:rsid w:val="002514EC"/>
    <w:rsid w:val="00251E2C"/>
    <w:rsid w:val="00255E3B"/>
    <w:rsid w:val="00257D3C"/>
    <w:rsid w:val="00261947"/>
    <w:rsid w:val="0027027A"/>
    <w:rsid w:val="00276210"/>
    <w:rsid w:val="0028331C"/>
    <w:rsid w:val="002855DD"/>
    <w:rsid w:val="00294324"/>
    <w:rsid w:val="002A054B"/>
    <w:rsid w:val="002A338B"/>
    <w:rsid w:val="002B060A"/>
    <w:rsid w:val="002B5FCD"/>
    <w:rsid w:val="002C5543"/>
    <w:rsid w:val="002D081F"/>
    <w:rsid w:val="002D4A39"/>
    <w:rsid w:val="002D4A6C"/>
    <w:rsid w:val="002D6B17"/>
    <w:rsid w:val="002F1EFC"/>
    <w:rsid w:val="002F4E52"/>
    <w:rsid w:val="002F60EF"/>
    <w:rsid w:val="00300C05"/>
    <w:rsid w:val="00306A8E"/>
    <w:rsid w:val="00306F0E"/>
    <w:rsid w:val="00310B59"/>
    <w:rsid w:val="00313C41"/>
    <w:rsid w:val="00322F42"/>
    <w:rsid w:val="00330FC1"/>
    <w:rsid w:val="003339D0"/>
    <w:rsid w:val="00333BC2"/>
    <w:rsid w:val="0033695E"/>
    <w:rsid w:val="0034224D"/>
    <w:rsid w:val="003479A8"/>
    <w:rsid w:val="00350B09"/>
    <w:rsid w:val="0035159A"/>
    <w:rsid w:val="0035479F"/>
    <w:rsid w:val="003571C1"/>
    <w:rsid w:val="00360FC9"/>
    <w:rsid w:val="00362270"/>
    <w:rsid w:val="00363EC1"/>
    <w:rsid w:val="00363F21"/>
    <w:rsid w:val="003664D7"/>
    <w:rsid w:val="003765EE"/>
    <w:rsid w:val="00377E06"/>
    <w:rsid w:val="003806C3"/>
    <w:rsid w:val="00380D7D"/>
    <w:rsid w:val="003814A7"/>
    <w:rsid w:val="00382993"/>
    <w:rsid w:val="00394D2A"/>
    <w:rsid w:val="003A6430"/>
    <w:rsid w:val="003B310D"/>
    <w:rsid w:val="003B371C"/>
    <w:rsid w:val="003B740C"/>
    <w:rsid w:val="003C5047"/>
    <w:rsid w:val="003C5321"/>
    <w:rsid w:val="003D0430"/>
    <w:rsid w:val="003D05D2"/>
    <w:rsid w:val="003D0C48"/>
    <w:rsid w:val="003D44EB"/>
    <w:rsid w:val="003D6866"/>
    <w:rsid w:val="003E291A"/>
    <w:rsid w:val="003E3495"/>
    <w:rsid w:val="003E4B58"/>
    <w:rsid w:val="003E4C6B"/>
    <w:rsid w:val="003F0A51"/>
    <w:rsid w:val="00407ABE"/>
    <w:rsid w:val="00407C0F"/>
    <w:rsid w:val="00414450"/>
    <w:rsid w:val="004175E0"/>
    <w:rsid w:val="00417B4B"/>
    <w:rsid w:val="00421565"/>
    <w:rsid w:val="004321D6"/>
    <w:rsid w:val="00437A62"/>
    <w:rsid w:val="00441C79"/>
    <w:rsid w:val="00446C43"/>
    <w:rsid w:val="00446FB5"/>
    <w:rsid w:val="00447708"/>
    <w:rsid w:val="004478CD"/>
    <w:rsid w:val="004650D1"/>
    <w:rsid w:val="0046756D"/>
    <w:rsid w:val="00470790"/>
    <w:rsid w:val="0047514A"/>
    <w:rsid w:val="0047580B"/>
    <w:rsid w:val="00477314"/>
    <w:rsid w:val="00483834"/>
    <w:rsid w:val="0048766F"/>
    <w:rsid w:val="004909A6"/>
    <w:rsid w:val="00494CF5"/>
    <w:rsid w:val="00496CC6"/>
    <w:rsid w:val="004A00FC"/>
    <w:rsid w:val="004B3DA0"/>
    <w:rsid w:val="004B5C6E"/>
    <w:rsid w:val="004B5DEC"/>
    <w:rsid w:val="004B688B"/>
    <w:rsid w:val="004B7122"/>
    <w:rsid w:val="004D5838"/>
    <w:rsid w:val="004E0E5D"/>
    <w:rsid w:val="004E1BE9"/>
    <w:rsid w:val="004F51D7"/>
    <w:rsid w:val="004F5756"/>
    <w:rsid w:val="00504246"/>
    <w:rsid w:val="005046F9"/>
    <w:rsid w:val="0051633B"/>
    <w:rsid w:val="005175CD"/>
    <w:rsid w:val="00522D5D"/>
    <w:rsid w:val="00523915"/>
    <w:rsid w:val="00523D48"/>
    <w:rsid w:val="0052421B"/>
    <w:rsid w:val="00527A72"/>
    <w:rsid w:val="005434A6"/>
    <w:rsid w:val="005506CC"/>
    <w:rsid w:val="00551BF6"/>
    <w:rsid w:val="005523B5"/>
    <w:rsid w:val="005561FF"/>
    <w:rsid w:val="00571A2F"/>
    <w:rsid w:val="005724C2"/>
    <w:rsid w:val="0057285E"/>
    <w:rsid w:val="0057667C"/>
    <w:rsid w:val="00576F34"/>
    <w:rsid w:val="005804E8"/>
    <w:rsid w:val="005810BB"/>
    <w:rsid w:val="00586B94"/>
    <w:rsid w:val="00590DFE"/>
    <w:rsid w:val="005A54F8"/>
    <w:rsid w:val="005B175E"/>
    <w:rsid w:val="005C101B"/>
    <w:rsid w:val="005C2622"/>
    <w:rsid w:val="005C5755"/>
    <w:rsid w:val="005D3E9E"/>
    <w:rsid w:val="005D6080"/>
    <w:rsid w:val="005E52E1"/>
    <w:rsid w:val="005E7650"/>
    <w:rsid w:val="005F671D"/>
    <w:rsid w:val="00604A0B"/>
    <w:rsid w:val="006063C6"/>
    <w:rsid w:val="00607103"/>
    <w:rsid w:val="006249FA"/>
    <w:rsid w:val="0063129D"/>
    <w:rsid w:val="00641505"/>
    <w:rsid w:val="00641579"/>
    <w:rsid w:val="00642790"/>
    <w:rsid w:val="00643A17"/>
    <w:rsid w:val="0064489F"/>
    <w:rsid w:val="0065400C"/>
    <w:rsid w:val="006630B5"/>
    <w:rsid w:val="00663980"/>
    <w:rsid w:val="006646F4"/>
    <w:rsid w:val="00687135"/>
    <w:rsid w:val="00687E3E"/>
    <w:rsid w:val="006936B5"/>
    <w:rsid w:val="006942D7"/>
    <w:rsid w:val="00696FC1"/>
    <w:rsid w:val="006A08A1"/>
    <w:rsid w:val="006A14F8"/>
    <w:rsid w:val="006A694A"/>
    <w:rsid w:val="006B221B"/>
    <w:rsid w:val="006B2A29"/>
    <w:rsid w:val="006B54C0"/>
    <w:rsid w:val="006C7A74"/>
    <w:rsid w:val="006D07C4"/>
    <w:rsid w:val="006D5F7B"/>
    <w:rsid w:val="006F31EB"/>
    <w:rsid w:val="006F4A19"/>
    <w:rsid w:val="006F4EB2"/>
    <w:rsid w:val="006F5077"/>
    <w:rsid w:val="00700010"/>
    <w:rsid w:val="0070052D"/>
    <w:rsid w:val="00713A29"/>
    <w:rsid w:val="0071586B"/>
    <w:rsid w:val="00721B5F"/>
    <w:rsid w:val="00721ED9"/>
    <w:rsid w:val="00727CBF"/>
    <w:rsid w:val="00730262"/>
    <w:rsid w:val="00732B3A"/>
    <w:rsid w:val="00734FE3"/>
    <w:rsid w:val="00735215"/>
    <w:rsid w:val="007459EA"/>
    <w:rsid w:val="00751740"/>
    <w:rsid w:val="007540A9"/>
    <w:rsid w:val="00761F52"/>
    <w:rsid w:val="00761F9B"/>
    <w:rsid w:val="00762EE0"/>
    <w:rsid w:val="007715E9"/>
    <w:rsid w:val="00773639"/>
    <w:rsid w:val="0078204C"/>
    <w:rsid w:val="00791308"/>
    <w:rsid w:val="0079153E"/>
    <w:rsid w:val="00791AF5"/>
    <w:rsid w:val="00792229"/>
    <w:rsid w:val="007A22B1"/>
    <w:rsid w:val="007A2FD9"/>
    <w:rsid w:val="007C2C70"/>
    <w:rsid w:val="007C2D51"/>
    <w:rsid w:val="007F1354"/>
    <w:rsid w:val="007F30C2"/>
    <w:rsid w:val="007F60C8"/>
    <w:rsid w:val="007F65E1"/>
    <w:rsid w:val="00800285"/>
    <w:rsid w:val="00811AA8"/>
    <w:rsid w:val="008142F2"/>
    <w:rsid w:val="00815C90"/>
    <w:rsid w:val="00816B31"/>
    <w:rsid w:val="00816E0E"/>
    <w:rsid w:val="0081758B"/>
    <w:rsid w:val="00817B30"/>
    <w:rsid w:val="00822453"/>
    <w:rsid w:val="0084054B"/>
    <w:rsid w:val="00842C74"/>
    <w:rsid w:val="00843F7F"/>
    <w:rsid w:val="00847ABF"/>
    <w:rsid w:val="00854659"/>
    <w:rsid w:val="00866CFD"/>
    <w:rsid w:val="00870734"/>
    <w:rsid w:val="0088060F"/>
    <w:rsid w:val="008869E4"/>
    <w:rsid w:val="008878EE"/>
    <w:rsid w:val="00887D6F"/>
    <w:rsid w:val="008918AC"/>
    <w:rsid w:val="00892818"/>
    <w:rsid w:val="0089429C"/>
    <w:rsid w:val="00894BC9"/>
    <w:rsid w:val="00894E50"/>
    <w:rsid w:val="00896200"/>
    <w:rsid w:val="008A569F"/>
    <w:rsid w:val="008C36D8"/>
    <w:rsid w:val="008C4605"/>
    <w:rsid w:val="008C6D2E"/>
    <w:rsid w:val="008D2151"/>
    <w:rsid w:val="008D24DA"/>
    <w:rsid w:val="008D2CD2"/>
    <w:rsid w:val="008D3221"/>
    <w:rsid w:val="008D4D25"/>
    <w:rsid w:val="008D6126"/>
    <w:rsid w:val="008F1C2B"/>
    <w:rsid w:val="008F273D"/>
    <w:rsid w:val="008F577A"/>
    <w:rsid w:val="008F74A0"/>
    <w:rsid w:val="00900441"/>
    <w:rsid w:val="00902B46"/>
    <w:rsid w:val="0090499F"/>
    <w:rsid w:val="0091093B"/>
    <w:rsid w:val="00910B76"/>
    <w:rsid w:val="0092106E"/>
    <w:rsid w:val="0092431C"/>
    <w:rsid w:val="009268D8"/>
    <w:rsid w:val="00930F5C"/>
    <w:rsid w:val="009336D5"/>
    <w:rsid w:val="00936EC8"/>
    <w:rsid w:val="00940ACF"/>
    <w:rsid w:val="0096273E"/>
    <w:rsid w:val="00966918"/>
    <w:rsid w:val="00975493"/>
    <w:rsid w:val="009757E4"/>
    <w:rsid w:val="0099442B"/>
    <w:rsid w:val="009A0CB5"/>
    <w:rsid w:val="009A3137"/>
    <w:rsid w:val="009A377D"/>
    <w:rsid w:val="009A7B60"/>
    <w:rsid w:val="009C2BDB"/>
    <w:rsid w:val="009C6FA1"/>
    <w:rsid w:val="009D0DED"/>
    <w:rsid w:val="009D3B3D"/>
    <w:rsid w:val="009D5C1C"/>
    <w:rsid w:val="009F154B"/>
    <w:rsid w:val="009F49D4"/>
    <w:rsid w:val="009F6F2A"/>
    <w:rsid w:val="00A01FDA"/>
    <w:rsid w:val="00A13003"/>
    <w:rsid w:val="00A14C6C"/>
    <w:rsid w:val="00A23458"/>
    <w:rsid w:val="00A2365D"/>
    <w:rsid w:val="00A24E4A"/>
    <w:rsid w:val="00A278C2"/>
    <w:rsid w:val="00A30BA9"/>
    <w:rsid w:val="00A31A00"/>
    <w:rsid w:val="00A42D9F"/>
    <w:rsid w:val="00A4698E"/>
    <w:rsid w:val="00A476CD"/>
    <w:rsid w:val="00A538B7"/>
    <w:rsid w:val="00A624F5"/>
    <w:rsid w:val="00A65DD2"/>
    <w:rsid w:val="00A71B9F"/>
    <w:rsid w:val="00A7501C"/>
    <w:rsid w:val="00A77778"/>
    <w:rsid w:val="00A822F3"/>
    <w:rsid w:val="00A864C8"/>
    <w:rsid w:val="00AA2EDE"/>
    <w:rsid w:val="00AB0D2B"/>
    <w:rsid w:val="00AB1AED"/>
    <w:rsid w:val="00AB2125"/>
    <w:rsid w:val="00AB3E01"/>
    <w:rsid w:val="00AC06D7"/>
    <w:rsid w:val="00AC419E"/>
    <w:rsid w:val="00AC49BD"/>
    <w:rsid w:val="00AD2AAD"/>
    <w:rsid w:val="00AD5E04"/>
    <w:rsid w:val="00AE02CA"/>
    <w:rsid w:val="00AE09D4"/>
    <w:rsid w:val="00AE61AA"/>
    <w:rsid w:val="00B00A45"/>
    <w:rsid w:val="00B04206"/>
    <w:rsid w:val="00B05D16"/>
    <w:rsid w:val="00B06F5B"/>
    <w:rsid w:val="00B11E95"/>
    <w:rsid w:val="00B12D3B"/>
    <w:rsid w:val="00B16E27"/>
    <w:rsid w:val="00B24A82"/>
    <w:rsid w:val="00B31A8E"/>
    <w:rsid w:val="00B378B0"/>
    <w:rsid w:val="00B51066"/>
    <w:rsid w:val="00B639E0"/>
    <w:rsid w:val="00B667C4"/>
    <w:rsid w:val="00B67528"/>
    <w:rsid w:val="00B679FA"/>
    <w:rsid w:val="00B83075"/>
    <w:rsid w:val="00B84FC0"/>
    <w:rsid w:val="00B85897"/>
    <w:rsid w:val="00B9752F"/>
    <w:rsid w:val="00BA13E6"/>
    <w:rsid w:val="00BA4B5F"/>
    <w:rsid w:val="00BA61FF"/>
    <w:rsid w:val="00BB26E2"/>
    <w:rsid w:val="00BB5D5C"/>
    <w:rsid w:val="00BC1E84"/>
    <w:rsid w:val="00BC66F2"/>
    <w:rsid w:val="00BD2A46"/>
    <w:rsid w:val="00BD3742"/>
    <w:rsid w:val="00BD69AF"/>
    <w:rsid w:val="00BE2535"/>
    <w:rsid w:val="00BE652B"/>
    <w:rsid w:val="00BE751B"/>
    <w:rsid w:val="00BF3DAA"/>
    <w:rsid w:val="00C11717"/>
    <w:rsid w:val="00C2053F"/>
    <w:rsid w:val="00C2097F"/>
    <w:rsid w:val="00C20D3F"/>
    <w:rsid w:val="00C22252"/>
    <w:rsid w:val="00C254EE"/>
    <w:rsid w:val="00C3256A"/>
    <w:rsid w:val="00C5102C"/>
    <w:rsid w:val="00C556E1"/>
    <w:rsid w:val="00C57E61"/>
    <w:rsid w:val="00C663DE"/>
    <w:rsid w:val="00C67B1A"/>
    <w:rsid w:val="00C70E06"/>
    <w:rsid w:val="00C71567"/>
    <w:rsid w:val="00C73E1E"/>
    <w:rsid w:val="00C74D8C"/>
    <w:rsid w:val="00C84DF5"/>
    <w:rsid w:val="00C852EA"/>
    <w:rsid w:val="00C86D2C"/>
    <w:rsid w:val="00C92A95"/>
    <w:rsid w:val="00CA6A4D"/>
    <w:rsid w:val="00CB7259"/>
    <w:rsid w:val="00CB7BDD"/>
    <w:rsid w:val="00CC7F5F"/>
    <w:rsid w:val="00CD6156"/>
    <w:rsid w:val="00CF7884"/>
    <w:rsid w:val="00D078B8"/>
    <w:rsid w:val="00D119F0"/>
    <w:rsid w:val="00D15700"/>
    <w:rsid w:val="00D21096"/>
    <w:rsid w:val="00D21C78"/>
    <w:rsid w:val="00D24480"/>
    <w:rsid w:val="00D316CC"/>
    <w:rsid w:val="00D317F9"/>
    <w:rsid w:val="00D31A71"/>
    <w:rsid w:val="00D32490"/>
    <w:rsid w:val="00D444E1"/>
    <w:rsid w:val="00D5241F"/>
    <w:rsid w:val="00D5327F"/>
    <w:rsid w:val="00D57E55"/>
    <w:rsid w:val="00D70AE4"/>
    <w:rsid w:val="00D73524"/>
    <w:rsid w:val="00D847B6"/>
    <w:rsid w:val="00D95C98"/>
    <w:rsid w:val="00DB1C69"/>
    <w:rsid w:val="00DC034D"/>
    <w:rsid w:val="00DC0C40"/>
    <w:rsid w:val="00DC4FB4"/>
    <w:rsid w:val="00DC76C1"/>
    <w:rsid w:val="00DD7759"/>
    <w:rsid w:val="00DD7835"/>
    <w:rsid w:val="00DD7916"/>
    <w:rsid w:val="00DD7F6D"/>
    <w:rsid w:val="00DF26B7"/>
    <w:rsid w:val="00E20050"/>
    <w:rsid w:val="00E2037B"/>
    <w:rsid w:val="00E20F07"/>
    <w:rsid w:val="00E2287F"/>
    <w:rsid w:val="00E26FD6"/>
    <w:rsid w:val="00E2728A"/>
    <w:rsid w:val="00E37ED1"/>
    <w:rsid w:val="00E45581"/>
    <w:rsid w:val="00E55E12"/>
    <w:rsid w:val="00E60230"/>
    <w:rsid w:val="00E605BA"/>
    <w:rsid w:val="00E607EA"/>
    <w:rsid w:val="00E61526"/>
    <w:rsid w:val="00E616D4"/>
    <w:rsid w:val="00E6184D"/>
    <w:rsid w:val="00E61FD1"/>
    <w:rsid w:val="00E67E10"/>
    <w:rsid w:val="00E73966"/>
    <w:rsid w:val="00E76B64"/>
    <w:rsid w:val="00E954D2"/>
    <w:rsid w:val="00EA4C0F"/>
    <w:rsid w:val="00EA4D07"/>
    <w:rsid w:val="00EB594E"/>
    <w:rsid w:val="00EC0743"/>
    <w:rsid w:val="00EC13E6"/>
    <w:rsid w:val="00EC3567"/>
    <w:rsid w:val="00ED095C"/>
    <w:rsid w:val="00ED12AC"/>
    <w:rsid w:val="00ED16DB"/>
    <w:rsid w:val="00ED3231"/>
    <w:rsid w:val="00EF47EE"/>
    <w:rsid w:val="00F06EA4"/>
    <w:rsid w:val="00F15130"/>
    <w:rsid w:val="00F20ABC"/>
    <w:rsid w:val="00F21083"/>
    <w:rsid w:val="00F21EA8"/>
    <w:rsid w:val="00F25932"/>
    <w:rsid w:val="00F27F99"/>
    <w:rsid w:val="00F30BDD"/>
    <w:rsid w:val="00F43239"/>
    <w:rsid w:val="00F47EFA"/>
    <w:rsid w:val="00F61BBC"/>
    <w:rsid w:val="00F63FC6"/>
    <w:rsid w:val="00F640CB"/>
    <w:rsid w:val="00F75C97"/>
    <w:rsid w:val="00F7728D"/>
    <w:rsid w:val="00F81194"/>
    <w:rsid w:val="00F961E3"/>
    <w:rsid w:val="00FA4967"/>
    <w:rsid w:val="00FB10B9"/>
    <w:rsid w:val="00FB3621"/>
    <w:rsid w:val="00FB3629"/>
    <w:rsid w:val="00FB51CF"/>
    <w:rsid w:val="00FB7D99"/>
    <w:rsid w:val="00FC11B7"/>
    <w:rsid w:val="00FC6925"/>
    <w:rsid w:val="00FD573B"/>
    <w:rsid w:val="00FE359E"/>
    <w:rsid w:val="00FE5D4B"/>
    <w:rsid w:val="00FF220B"/>
    <w:rsid w:val="00FF2DC6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F57BE3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4F51D7"/>
    <w:rPr>
      <w:b/>
      <w:bCs/>
    </w:rPr>
  </w:style>
  <w:style w:type="character" w:styleId="Odwoaniedokomentarza">
    <w:name w:val="annotation reference"/>
    <w:basedOn w:val="Domylnaczcionkaakapitu"/>
    <w:rsid w:val="004E1BE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E1B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E1BE9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4E1B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E1BE9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4E1B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1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cpu_list.php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CB1DF-00C9-433A-BA7F-AF7B37FFC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278</TotalTime>
  <Pages>3</Pages>
  <Words>639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464</cp:revision>
  <cp:lastPrinted>2014-06-05T14:00:00Z</cp:lastPrinted>
  <dcterms:created xsi:type="dcterms:W3CDTF">2023-04-14T05:47:00Z</dcterms:created>
  <dcterms:modified xsi:type="dcterms:W3CDTF">2024-12-18T08:00:00Z</dcterms:modified>
</cp:coreProperties>
</file>