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2052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44DB8" w:rsidRPr="00B44DB8">
        <w:rPr>
          <w:b/>
          <w:i w:val="0"/>
          <w:iCs/>
        </w:rPr>
        <w:t>8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4021A" w:rsidRPr="00E4021A">
        <w:rPr>
          <w:rFonts w:ascii="Times New Roman" w:eastAsia="Times New Roman" w:hAnsi="Times New Roman"/>
          <w:b/>
          <w:sz w:val="24"/>
          <w:szCs w:val="20"/>
          <w:lang w:eastAsia="pl-PL"/>
        </w:rPr>
        <w:t>ZP/72/2024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E4021A" w:rsidRPr="00E4021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4021A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4021A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osprzętu do zabiegów ablacji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B44DB8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B44DB8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4DB8">
              <w:rPr>
                <w:rFonts w:ascii="Times New Roman" w:hAnsi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B44DB8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C2318B" w:rsidRPr="00B44DB8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4DB8">
              <w:rPr>
                <w:rFonts w:ascii="Times New Roman" w:hAnsi="Times New Roman"/>
                <w:b/>
                <w:bCs/>
                <w:sz w:val="24"/>
                <w:szCs w:val="24"/>
              </w:rPr>
              <w:t>Wykaz części zamówienia, której wykonanie wykonawca zamierza powierzyć podwykonawcom</w:t>
            </w:r>
          </w:p>
          <w:p w:rsidR="00C2318B" w:rsidRPr="00B44DB8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85BBB" w:rsidRDefault="00485BBB" w:rsidP="00025386">
      <w:pPr>
        <w:spacing w:after="0" w:line="240" w:lineRule="auto"/>
      </w:pPr>
      <w:r>
        <w:separator/>
      </w:r>
    </w:p>
  </w:endnote>
  <w:endnote w:type="continuationSeparator" w:id="0">
    <w:p w:rsidR="00485BBB" w:rsidRDefault="00485B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021A" w:rsidRDefault="00E402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021A" w:rsidRDefault="00E40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85BBB" w:rsidRDefault="00485BBB" w:rsidP="00025386">
      <w:pPr>
        <w:spacing w:after="0" w:line="240" w:lineRule="auto"/>
      </w:pPr>
      <w:r>
        <w:separator/>
      </w:r>
    </w:p>
  </w:footnote>
  <w:footnote w:type="continuationSeparator" w:id="0">
    <w:p w:rsidR="00485BBB" w:rsidRDefault="00485B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021A" w:rsidRDefault="00E40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021A" w:rsidRDefault="00E40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4021A" w:rsidRDefault="00E402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BBB"/>
    <w:rsid w:val="00025386"/>
    <w:rsid w:val="001C2314"/>
    <w:rsid w:val="00485BBB"/>
    <w:rsid w:val="004E2B1B"/>
    <w:rsid w:val="005624D8"/>
    <w:rsid w:val="008F2498"/>
    <w:rsid w:val="009B09E9"/>
    <w:rsid w:val="00A56A6F"/>
    <w:rsid w:val="00AD38B5"/>
    <w:rsid w:val="00B44DB8"/>
    <w:rsid w:val="00C2318B"/>
    <w:rsid w:val="00D55FC4"/>
    <w:rsid w:val="00E4021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5F4E903E"/>
  <w15:chartTrackingRefBased/>
  <w15:docId w15:val="{282EEF91-634D-4DB5-A3B0-A8A3B617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2024-12-27T09:24:00Z</dcterms:created>
  <dcterms:modified xsi:type="dcterms:W3CDTF">2024-12-27T09:26:00Z</dcterms:modified>
</cp:coreProperties>
</file>