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2935B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2935B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B2D21" w:rsidRPr="002935B2">
        <w:rPr>
          <w:rFonts w:ascii="Arial Narrow" w:hAnsi="Arial Narrow" w:cs="Arial"/>
          <w:bCs/>
          <w:i w:val="0"/>
          <w:szCs w:val="24"/>
        </w:rPr>
        <w:t>2</w:t>
      </w:r>
      <w:r w:rsidR="007666D6" w:rsidRPr="002935B2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2935B2" w:rsidTr="00467CA2">
        <w:tc>
          <w:tcPr>
            <w:tcW w:w="2800" w:type="dxa"/>
            <w:shd w:val="clear" w:color="auto" w:fill="auto"/>
          </w:tcPr>
          <w:p w:rsidR="00D520D3" w:rsidRPr="002935B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35B2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2935B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935B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35B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35B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935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935B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935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2935B2" w:rsidTr="00467CA2">
        <w:tc>
          <w:tcPr>
            <w:tcW w:w="2800" w:type="dxa"/>
            <w:shd w:val="clear" w:color="auto" w:fill="auto"/>
          </w:tcPr>
          <w:p w:rsidR="00D520D3" w:rsidRPr="002935B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935B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935B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2935B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935B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935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935B2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2935B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2935B2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2935B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935B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2935B2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2935B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2935B2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2935B2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2935B2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935B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2935B2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2935B2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5B2D21" w:rsidRPr="002935B2">
        <w:rPr>
          <w:rFonts w:ascii="Arial Narrow" w:hAnsi="Arial Narrow" w:cs="Arial"/>
          <w:sz w:val="24"/>
          <w:szCs w:val="24"/>
        </w:rPr>
        <w:t>(t.j. Dz. U. z 2024 poz. 1320)</w:t>
      </w:r>
      <w:r w:rsidR="00E27ABB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2935B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2935B2" w:rsidTr="00467CA2">
        <w:tc>
          <w:tcPr>
            <w:tcW w:w="2269" w:type="dxa"/>
            <w:shd w:val="clear" w:color="auto" w:fill="auto"/>
          </w:tcPr>
          <w:p w:rsidR="00D520D3" w:rsidRPr="002935B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935B2" w:rsidRDefault="005B2D2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jaj świeżych i wody mineralnej, źródlanej niegazowanej i gazowanej</w:t>
            </w:r>
            <w:r w:rsidR="00D520D3" w:rsidRPr="002935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2D21" w:rsidRPr="002935B2" w:rsidTr="009A4663">
        <w:tc>
          <w:tcPr>
            <w:tcW w:w="2269" w:type="dxa"/>
            <w:shd w:val="clear" w:color="auto" w:fill="auto"/>
          </w:tcPr>
          <w:p w:rsidR="005B2D21" w:rsidRPr="002935B2" w:rsidRDefault="005B2D21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B2D21" w:rsidRPr="002935B2" w:rsidRDefault="005B2D21" w:rsidP="009A466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169/2024</w:t>
            </w:r>
          </w:p>
        </w:tc>
      </w:tr>
    </w:tbl>
    <w:p w:rsidR="00DC652A" w:rsidRPr="002935B2" w:rsidRDefault="005B2D2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2935B2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2935B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35B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35B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2935B2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2935B2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2935B2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2935B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2935B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2935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2935B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2935B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935B2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2935B2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2935B2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935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2935B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2935B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2935B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2935B2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2935B2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2935B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2935B2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2935B2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2935B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2935B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2935B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935B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2935B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935B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2935B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35B2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2935B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2935B2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2935B2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2935B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2935B2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2935B2" w:rsidTr="00467CA2">
        <w:tc>
          <w:tcPr>
            <w:tcW w:w="2660" w:type="dxa"/>
            <w:shd w:val="clear" w:color="auto" w:fill="auto"/>
          </w:tcPr>
          <w:p w:rsidR="00D520D3" w:rsidRPr="002935B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35B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2935B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935B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2935B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935B2" w:rsidRDefault="00D520D3" w:rsidP="005B2D2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2D21"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2935B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2935B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2935B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243" w:rsidRDefault="00490243" w:rsidP="00025386">
      <w:pPr>
        <w:spacing w:after="0" w:line="240" w:lineRule="auto"/>
      </w:pPr>
      <w:r>
        <w:separator/>
      </w:r>
    </w:p>
  </w:endnote>
  <w:endnote w:type="continuationSeparator" w:id="1">
    <w:p w:rsidR="00490243" w:rsidRDefault="004902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D21" w:rsidRDefault="005B2D2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5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35B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D21" w:rsidRDefault="005B2D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243" w:rsidRDefault="00490243" w:rsidP="00025386">
      <w:pPr>
        <w:spacing w:after="0" w:line="240" w:lineRule="auto"/>
      </w:pPr>
      <w:r>
        <w:separator/>
      </w:r>
    </w:p>
  </w:footnote>
  <w:footnote w:type="continuationSeparator" w:id="1">
    <w:p w:rsidR="00490243" w:rsidRDefault="004902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D21" w:rsidRDefault="005B2D2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D21" w:rsidRDefault="005B2D2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D21" w:rsidRDefault="005B2D2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2D21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35B2"/>
    <w:rsid w:val="004374F2"/>
    <w:rsid w:val="00460705"/>
    <w:rsid w:val="00467CA2"/>
    <w:rsid w:val="00485239"/>
    <w:rsid w:val="00490243"/>
    <w:rsid w:val="004E27D7"/>
    <w:rsid w:val="0055145C"/>
    <w:rsid w:val="005624D8"/>
    <w:rsid w:val="005B2D21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2024-12-30T07:57:00Z</dcterms:created>
  <dcterms:modified xsi:type="dcterms:W3CDTF">2024-12-30T07:57:00Z</dcterms:modified>
</cp:coreProperties>
</file>