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945C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45C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945C9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D945C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945C9" w:rsidTr="00D62E6E">
        <w:tc>
          <w:tcPr>
            <w:tcW w:w="2800" w:type="dxa"/>
            <w:shd w:val="clear" w:color="auto" w:fill="auto"/>
          </w:tcPr>
          <w:p w:rsidR="00D62E6E" w:rsidRPr="00D945C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45C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945C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945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945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945C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945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945C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945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945C9" w:rsidTr="00D62E6E">
        <w:tc>
          <w:tcPr>
            <w:tcW w:w="2800" w:type="dxa"/>
            <w:shd w:val="clear" w:color="auto" w:fill="auto"/>
          </w:tcPr>
          <w:p w:rsidR="00D62E6E" w:rsidRPr="00D945C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45C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945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945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945C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945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945C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945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945C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119C2" w:rsidRPr="00D945C9" w:rsidTr="009A46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119C2" w:rsidRPr="00D945C9" w:rsidRDefault="006119C2" w:rsidP="009A466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119C2" w:rsidRPr="00D945C9" w:rsidRDefault="006119C2" w:rsidP="009A466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945C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945C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945C9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D945C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945C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945C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119C2" w:rsidRPr="00D945C9" w:rsidRDefault="006119C2" w:rsidP="009A466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119C2" w:rsidRPr="00D945C9" w:rsidRDefault="006119C2" w:rsidP="009A466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945C9" w:rsidRDefault="006119C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945C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945C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945C9" w:rsidTr="00D62E6E">
        <w:tc>
          <w:tcPr>
            <w:tcW w:w="2269" w:type="dxa"/>
            <w:shd w:val="clear" w:color="auto" w:fill="auto"/>
          </w:tcPr>
          <w:p w:rsidR="00D62E6E" w:rsidRPr="00D945C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945C9" w:rsidRDefault="006119C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jaj świeżych i wody mineralnej, źródlanej niegazowanej i gazowanej</w:t>
            </w:r>
            <w:r w:rsidR="00D62E6E" w:rsidRPr="00D945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119C2" w:rsidRPr="00D945C9" w:rsidTr="009A4663">
        <w:tc>
          <w:tcPr>
            <w:tcW w:w="2269" w:type="dxa"/>
            <w:shd w:val="clear" w:color="auto" w:fill="auto"/>
          </w:tcPr>
          <w:p w:rsidR="006119C2" w:rsidRPr="00D945C9" w:rsidRDefault="006119C2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19C2" w:rsidRPr="00D945C9" w:rsidRDefault="006119C2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169/2024</w:t>
            </w:r>
          </w:p>
        </w:tc>
      </w:tr>
    </w:tbl>
    <w:p w:rsidR="00BC121E" w:rsidRPr="00D945C9" w:rsidRDefault="006119C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945C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945C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945C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945C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945C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945C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945C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945C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945C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945C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45C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945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945C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945C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945C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D945C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45C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D945C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945C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945C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45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945C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945C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945C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945C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945C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945C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945C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945C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945C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945C9" w:rsidTr="00620E37">
        <w:tc>
          <w:tcPr>
            <w:tcW w:w="2660" w:type="dxa"/>
            <w:shd w:val="clear" w:color="auto" w:fill="auto"/>
          </w:tcPr>
          <w:p w:rsidR="00BC121E" w:rsidRPr="00D945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945C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945C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945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945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945C9" w:rsidRDefault="00844A96" w:rsidP="006119C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119C2"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945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D945C9" w:rsidRDefault="00106AC7" w:rsidP="00BC121E">
      <w:pPr>
        <w:rPr>
          <w:rFonts w:ascii="Arial Narrow" w:hAnsi="Arial Narrow"/>
        </w:rPr>
      </w:pPr>
    </w:p>
    <w:sectPr w:rsidR="00106AC7" w:rsidRPr="00D945C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EBD" w:rsidRDefault="00CB7EBD">
      <w:r>
        <w:separator/>
      </w:r>
    </w:p>
  </w:endnote>
  <w:endnote w:type="continuationSeparator" w:id="1">
    <w:p w:rsidR="00CB7EBD" w:rsidRDefault="00CB7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45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45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9C2" w:rsidRDefault="006119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EBD" w:rsidRDefault="00CB7EBD">
      <w:r>
        <w:separator/>
      </w:r>
    </w:p>
  </w:footnote>
  <w:footnote w:type="continuationSeparator" w:id="1">
    <w:p w:rsidR="00CB7EBD" w:rsidRDefault="00CB7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9C2" w:rsidRDefault="006119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9C2" w:rsidRDefault="006119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9C2" w:rsidRDefault="006119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9C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036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119C2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B7EBD"/>
    <w:rsid w:val="00CC527A"/>
    <w:rsid w:val="00D62E6E"/>
    <w:rsid w:val="00D74F94"/>
    <w:rsid w:val="00D945C9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2024-12-30T07:57:00Z</dcterms:created>
  <dcterms:modified xsi:type="dcterms:W3CDTF">2024-12-30T07:58:00Z</dcterms:modified>
</cp:coreProperties>
</file>