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5503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5503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F4202" w:rsidRPr="00755031">
        <w:rPr>
          <w:rFonts w:ascii="Arial Narrow" w:hAnsi="Arial Narrow" w:cs="Arial"/>
          <w:bCs/>
          <w:i w:val="0"/>
          <w:szCs w:val="24"/>
        </w:rPr>
        <w:t>2</w:t>
      </w:r>
      <w:r w:rsidR="007666D6" w:rsidRPr="0075503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755031" w:rsidTr="00467CA2">
        <w:tc>
          <w:tcPr>
            <w:tcW w:w="2800" w:type="dxa"/>
            <w:shd w:val="clear" w:color="auto" w:fill="auto"/>
          </w:tcPr>
          <w:p w:rsidR="00D520D3" w:rsidRPr="0075503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5503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75503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75503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75503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5503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5503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550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5503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550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55031" w:rsidTr="00467CA2">
        <w:tc>
          <w:tcPr>
            <w:tcW w:w="2800" w:type="dxa"/>
            <w:shd w:val="clear" w:color="auto" w:fill="auto"/>
          </w:tcPr>
          <w:p w:rsidR="00D520D3" w:rsidRPr="0075503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5503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75503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75503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5503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5503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550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5503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550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75503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5503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5503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5503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75503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5503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75503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75503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5503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503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550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5503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550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5503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5503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F4202" w:rsidRPr="00755031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7550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550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5503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550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550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5503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755031" w:rsidTr="00467CA2">
        <w:tc>
          <w:tcPr>
            <w:tcW w:w="2269" w:type="dxa"/>
            <w:shd w:val="clear" w:color="auto" w:fill="auto"/>
          </w:tcPr>
          <w:p w:rsidR="00D520D3" w:rsidRPr="0075503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503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755031" w:rsidRDefault="001F420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5503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odbojnic i narożników</w:t>
            </w:r>
            <w:r w:rsidR="00D520D3" w:rsidRPr="0075503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F4202" w:rsidRPr="00755031" w:rsidTr="005B02D7">
        <w:tc>
          <w:tcPr>
            <w:tcW w:w="2269" w:type="dxa"/>
            <w:shd w:val="clear" w:color="auto" w:fill="auto"/>
          </w:tcPr>
          <w:p w:rsidR="001F4202" w:rsidRPr="00755031" w:rsidRDefault="001F4202" w:rsidP="005B02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5503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4202" w:rsidRPr="00755031" w:rsidRDefault="001F4202" w:rsidP="005B02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5503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168/2024</w:t>
            </w:r>
          </w:p>
        </w:tc>
      </w:tr>
    </w:tbl>
    <w:p w:rsidR="00DC652A" w:rsidRPr="00755031" w:rsidRDefault="001F420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50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75503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75503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5503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5503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5503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75503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75503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75503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75503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503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75503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5503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5503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5503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75503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75503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75503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5503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75503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5503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5503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5503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75503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503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5503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5503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5503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5503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550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5503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75503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5503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75503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503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5503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5503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75503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503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75503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5503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75503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55031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7550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5503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5503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75503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5503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755031" w:rsidTr="00467CA2">
        <w:tc>
          <w:tcPr>
            <w:tcW w:w="2660" w:type="dxa"/>
            <w:shd w:val="clear" w:color="auto" w:fill="auto"/>
          </w:tcPr>
          <w:p w:rsidR="00D520D3" w:rsidRPr="0075503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75503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5503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75503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550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75503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75503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5503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755031" w:rsidRDefault="00D520D3" w:rsidP="001F420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550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F4202" w:rsidRPr="007550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550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550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550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75503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5503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452" w:rsidRDefault="00803452" w:rsidP="00025386">
      <w:pPr>
        <w:spacing w:after="0" w:line="240" w:lineRule="auto"/>
      </w:pPr>
      <w:r>
        <w:separator/>
      </w:r>
    </w:p>
  </w:endnote>
  <w:endnote w:type="continuationSeparator" w:id="1">
    <w:p w:rsidR="00803452" w:rsidRDefault="0080345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202" w:rsidRDefault="001F420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50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503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202" w:rsidRDefault="001F42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452" w:rsidRDefault="00803452" w:rsidP="00025386">
      <w:pPr>
        <w:spacing w:after="0" w:line="240" w:lineRule="auto"/>
      </w:pPr>
      <w:r>
        <w:separator/>
      </w:r>
    </w:p>
  </w:footnote>
  <w:footnote w:type="continuationSeparator" w:id="1">
    <w:p w:rsidR="00803452" w:rsidRDefault="0080345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202" w:rsidRDefault="001F42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202" w:rsidRDefault="001F42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202" w:rsidRDefault="001F42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4202"/>
    <w:rsid w:val="00025386"/>
    <w:rsid w:val="000423B9"/>
    <w:rsid w:val="00053927"/>
    <w:rsid w:val="00066C44"/>
    <w:rsid w:val="00071D4C"/>
    <w:rsid w:val="00084786"/>
    <w:rsid w:val="0016158F"/>
    <w:rsid w:val="001C2314"/>
    <w:rsid w:val="001F4202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55031"/>
    <w:rsid w:val="007666D6"/>
    <w:rsid w:val="007D6755"/>
    <w:rsid w:val="007F49C7"/>
    <w:rsid w:val="00803452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2024-12-30T11:23:00Z</dcterms:created>
  <dcterms:modified xsi:type="dcterms:W3CDTF">2024-12-30T11:23:00Z</dcterms:modified>
</cp:coreProperties>
</file>