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EF7213" w14:textId="1121C5B3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</w:p>
    <w:p w14:paraId="02F80FEF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5694A8C0" w14:textId="77777777" w:rsidTr="00C60035">
        <w:tc>
          <w:tcPr>
            <w:tcW w:w="9104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01F0B1BC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3272C4">
        <w:rPr>
          <w:sz w:val="22"/>
          <w:szCs w:val="22"/>
        </w:rPr>
        <w:t>p</w:t>
      </w:r>
      <w:r w:rsidR="002B1346">
        <w:rPr>
          <w:sz w:val="22"/>
          <w:szCs w:val="22"/>
        </w:rPr>
        <w:t>odstawowy</w:t>
      </w:r>
      <w:r w:rsidR="003272C4">
        <w:rPr>
          <w:sz w:val="22"/>
          <w:szCs w:val="22"/>
        </w:rPr>
        <w:t>m</w:t>
      </w:r>
      <w:r w:rsidR="002B1346"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14:paraId="51F0F318" w14:textId="77777777" w:rsidR="003272C4" w:rsidRPr="003272C4" w:rsidRDefault="003272C4" w:rsidP="003272C4">
      <w:pPr>
        <w:spacing w:after="120" w:line="276" w:lineRule="auto"/>
        <w:jc w:val="center"/>
        <w:rPr>
          <w:b/>
          <w:bCs/>
          <w:sz w:val="22"/>
          <w:szCs w:val="22"/>
        </w:rPr>
      </w:pPr>
      <w:r w:rsidRPr="003272C4">
        <w:rPr>
          <w:b/>
          <w:bCs/>
          <w:sz w:val="22"/>
          <w:szCs w:val="22"/>
        </w:rPr>
        <w:t>Sprzęt wymienny do zabiegów artroskopowych, laparoskopowych i endoskopii laryngologicznych, kompatybilny ze sprzętem posiadanym przez Zamawiającego</w:t>
      </w:r>
    </w:p>
    <w:p w14:paraId="3CCEC880" w14:textId="1240906A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ACDC4B" w14:textId="77777777" w:rsidTr="00942685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7550D768" w14:textId="56F1D1A9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  <w:r w:rsidR="003272C4">
              <w:rPr>
                <w:rFonts w:eastAsia="Calibri"/>
                <w:sz w:val="22"/>
                <w:szCs w:val="22"/>
              </w:rPr>
              <w:t xml:space="preserve"> </w:t>
            </w:r>
            <w:r w:rsidR="003272C4" w:rsidRPr="00281DC6">
              <w:t>(</w:t>
            </w:r>
            <w:r w:rsidR="003272C4">
              <w:t xml:space="preserve">ulica, kod, miasto, </w:t>
            </w:r>
            <w:r w:rsidR="003272C4" w:rsidRPr="00281DC6">
              <w:t>województwo)</w:t>
            </w:r>
          </w:p>
        </w:tc>
        <w:tc>
          <w:tcPr>
            <w:tcW w:w="6139" w:type="dxa"/>
            <w:shd w:val="clear" w:color="auto" w:fill="auto"/>
          </w:tcPr>
          <w:p w14:paraId="3964B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bookmarkEnd w:id="0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020A2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7C9E2868" w14:textId="5879DDAB" w:rsidR="00281DC6" w:rsidRDefault="00281DC6" w:rsidP="00E57579">
      <w:pPr>
        <w:numPr>
          <w:ilvl w:val="0"/>
          <w:numId w:val="1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</w:t>
      </w:r>
      <w:r w:rsidR="00DE4A47">
        <w:rPr>
          <w:sz w:val="22"/>
        </w:rPr>
        <w:t>, formularzem asortymentowo-cenowym</w:t>
      </w:r>
      <w:r w:rsidR="004858D2">
        <w:rPr>
          <w:sz w:val="22"/>
        </w:rPr>
        <w:t xml:space="preserve"> oraz </w:t>
      </w:r>
      <w:r w:rsidR="001F5C81">
        <w:rPr>
          <w:sz w:val="22"/>
        </w:rPr>
        <w:t>wzorem</w:t>
      </w:r>
      <w:r w:rsidR="004858D2">
        <w:rPr>
          <w:sz w:val="22"/>
        </w:rPr>
        <w:t xml:space="preserve"> umowy</w:t>
      </w:r>
      <w:r w:rsidRPr="00281DC6">
        <w:rPr>
          <w:sz w:val="22"/>
        </w:rPr>
        <w:t>, stosując niżej wymienione stawki:</w:t>
      </w:r>
    </w:p>
    <w:p w14:paraId="30C6F5CE" w14:textId="5BD0ACF0" w:rsidR="001F5C81" w:rsidRDefault="001F5C81" w:rsidP="001F5C81">
      <w:pPr>
        <w:spacing w:after="120" w:line="276" w:lineRule="auto"/>
        <w:contextualSpacing/>
        <w:jc w:val="both"/>
        <w:rPr>
          <w:sz w:val="22"/>
        </w:rPr>
      </w:pPr>
    </w:p>
    <w:p w14:paraId="253D2BBF" w14:textId="198BCDF8" w:rsidR="00281DC6" w:rsidRPr="000D2EDF" w:rsidRDefault="00281DC6" w:rsidP="00D200D8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bookmarkStart w:id="2" w:name="_Hlk130903349"/>
      <w:bookmarkStart w:id="3" w:name="_Hlk64876004"/>
      <w:bookmarkStart w:id="4" w:name="_Hlk115774927"/>
      <w:r w:rsidRPr="000D2EDF">
        <w:rPr>
          <w:bCs/>
          <w:sz w:val="22"/>
          <w:u w:val="single"/>
          <w:lang w:val="en-US"/>
        </w:rPr>
        <w:t xml:space="preserve">Zadanie nr 1: </w:t>
      </w:r>
      <w:bookmarkStart w:id="5" w:name="_Hlk67910880"/>
      <w:r w:rsidR="00B5597C" w:rsidRPr="00B5597C">
        <w:rPr>
          <w:color w:val="000000"/>
          <w:sz w:val="22"/>
          <w:szCs w:val="22"/>
          <w:u w:val="single"/>
        </w:rPr>
        <w:t>Sprzęt do zabiegów artroskopowych</w:t>
      </w:r>
    </w:p>
    <w:bookmarkEnd w:id="5"/>
    <w:p w14:paraId="36C3FEFA" w14:textId="6CA08503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 w:rsidR="00A45690"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18198654" w14:textId="3F00C4B5" w:rsidR="00281DC6" w:rsidRPr="00281DC6" w:rsidRDefault="00281DC6" w:rsidP="00D200D8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2642FF43" w14:textId="77777777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3477066" w14:textId="22EE8E88" w:rsidR="00467243" w:rsidRDefault="00467243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lastRenderedPageBreak/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 xml:space="preserve">/ załącznik nr </w:t>
      </w:r>
      <w:r w:rsidR="000D2EDF">
        <w:rPr>
          <w:bCs/>
          <w:sz w:val="22"/>
        </w:rPr>
        <w:t>1</w:t>
      </w:r>
      <w:r>
        <w:rPr>
          <w:bCs/>
          <w:sz w:val="22"/>
        </w:rPr>
        <w:t xml:space="preserve"> do umowy</w:t>
      </w:r>
    </w:p>
    <w:p w14:paraId="1AA7E868" w14:textId="561E1ED3" w:rsidR="000D2EDF" w:rsidRDefault="000D2EDF" w:rsidP="000D2EDF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Czas trwania umowy</w:t>
      </w:r>
      <w:r w:rsidRPr="00281DC6">
        <w:rPr>
          <w:bCs/>
          <w:sz w:val="22"/>
        </w:rPr>
        <w:t xml:space="preserve">: </w:t>
      </w:r>
      <w:r w:rsidR="00DF5546">
        <w:rPr>
          <w:bCs/>
          <w:sz w:val="22"/>
        </w:rPr>
        <w:t>24 miesiące</w:t>
      </w:r>
      <w:r>
        <w:rPr>
          <w:bCs/>
          <w:sz w:val="22"/>
        </w:rPr>
        <w:t xml:space="preserve"> od daty zawarcia umowy</w:t>
      </w:r>
    </w:p>
    <w:p w14:paraId="368BAB68" w14:textId="1D964D4E" w:rsidR="000D2EDF" w:rsidRPr="00281DC6" w:rsidRDefault="000D2EDF" w:rsidP="000D2EDF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Realizacja dostaw</w:t>
      </w:r>
      <w:r w:rsidR="00B5597C">
        <w:rPr>
          <w:bCs/>
          <w:sz w:val="22"/>
        </w:rPr>
        <w:t xml:space="preserve"> zamówienia</w:t>
      </w:r>
      <w:r>
        <w:rPr>
          <w:bCs/>
          <w:sz w:val="22"/>
        </w:rPr>
        <w:t xml:space="preserve">: </w:t>
      </w:r>
      <w:r w:rsidR="00DF5546">
        <w:rPr>
          <w:bCs/>
          <w:sz w:val="22"/>
        </w:rPr>
        <w:t>7 dni roboczych (poniedziałek-piątek)</w:t>
      </w:r>
      <w:r w:rsidR="00B5597C">
        <w:rPr>
          <w:bCs/>
          <w:sz w:val="22"/>
        </w:rPr>
        <w:t xml:space="preserve"> od daty złożenia zamówienia</w:t>
      </w:r>
    </w:p>
    <w:p w14:paraId="273B9584" w14:textId="77777777" w:rsidR="000D2EDF" w:rsidRDefault="000D2EDF" w:rsidP="000D2EDF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bookmarkEnd w:id="2"/>
    <w:p w14:paraId="07319315" w14:textId="524596DC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63C3CEF6" w14:textId="1B39C3FA" w:rsidR="009F45A4" w:rsidRPr="000D2EDF" w:rsidRDefault="009F45A4" w:rsidP="009F45A4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0D2EDF">
        <w:rPr>
          <w:bCs/>
          <w:sz w:val="22"/>
          <w:u w:val="single"/>
          <w:lang w:val="en-US"/>
        </w:rPr>
        <w:t xml:space="preserve">Zadanie nr </w:t>
      </w:r>
      <w:r>
        <w:rPr>
          <w:bCs/>
          <w:sz w:val="22"/>
          <w:u w:val="single"/>
          <w:lang w:val="en-US"/>
        </w:rPr>
        <w:t>2</w:t>
      </w:r>
      <w:r w:rsidRPr="000D2EDF">
        <w:rPr>
          <w:bCs/>
          <w:sz w:val="22"/>
          <w:u w:val="single"/>
          <w:lang w:val="en-US"/>
        </w:rPr>
        <w:t xml:space="preserve">: </w:t>
      </w:r>
      <w:r w:rsidR="00B5597C" w:rsidRPr="00B5597C">
        <w:rPr>
          <w:color w:val="000000"/>
          <w:sz w:val="22"/>
          <w:szCs w:val="22"/>
          <w:u w:val="single"/>
        </w:rPr>
        <w:t>Sprzęt do zabiegów laparoskopii ginekologicznej</w:t>
      </w:r>
    </w:p>
    <w:p w14:paraId="79A33F06" w14:textId="77777777" w:rsidR="00B5597C" w:rsidRPr="00281DC6" w:rsidRDefault="00B5597C" w:rsidP="00B5597C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06B5D047" w14:textId="77777777" w:rsidR="00B5597C" w:rsidRPr="00281DC6" w:rsidRDefault="00B5597C" w:rsidP="00B5597C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0803FA74" w14:textId="77777777" w:rsidR="00B5597C" w:rsidRPr="00281DC6" w:rsidRDefault="00B5597C" w:rsidP="00B5597C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BABF2A2" w14:textId="77777777" w:rsidR="00B5597C" w:rsidRDefault="00B5597C" w:rsidP="00B5597C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1 do umowy</w:t>
      </w:r>
    </w:p>
    <w:p w14:paraId="77B98EFA" w14:textId="77777777" w:rsidR="00DF5546" w:rsidRDefault="00DF5546" w:rsidP="00DF5546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Czas trwania umowy</w:t>
      </w:r>
      <w:r w:rsidRPr="00281DC6">
        <w:rPr>
          <w:bCs/>
          <w:sz w:val="22"/>
        </w:rPr>
        <w:t xml:space="preserve">: </w:t>
      </w:r>
      <w:r>
        <w:rPr>
          <w:bCs/>
          <w:sz w:val="22"/>
        </w:rPr>
        <w:t>24 miesiące od daty zawarcia umowy</w:t>
      </w:r>
    </w:p>
    <w:p w14:paraId="24AF1305" w14:textId="77777777" w:rsidR="00DF5546" w:rsidRPr="00281DC6" w:rsidRDefault="00DF5546" w:rsidP="00DF5546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Realizacja dostaw zamówienia: 7 dni roboczych (poniedziałek-piątek) od daty złożenia zamówienia</w:t>
      </w:r>
    </w:p>
    <w:p w14:paraId="6B796694" w14:textId="77777777" w:rsidR="00DF5546" w:rsidRDefault="00DF5546" w:rsidP="00DF5546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5313ECE5" w14:textId="2E334656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45EF379B" w14:textId="6071D994" w:rsidR="009F45A4" w:rsidRPr="000D2EDF" w:rsidRDefault="009F45A4" w:rsidP="009F45A4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0D2EDF">
        <w:rPr>
          <w:bCs/>
          <w:sz w:val="22"/>
          <w:u w:val="single"/>
          <w:lang w:val="en-US"/>
        </w:rPr>
        <w:t xml:space="preserve">Zadanie nr </w:t>
      </w:r>
      <w:r>
        <w:rPr>
          <w:bCs/>
          <w:sz w:val="22"/>
          <w:u w:val="single"/>
          <w:lang w:val="en-US"/>
        </w:rPr>
        <w:t>3</w:t>
      </w:r>
      <w:r w:rsidRPr="000D2EDF">
        <w:rPr>
          <w:bCs/>
          <w:sz w:val="22"/>
          <w:u w:val="single"/>
          <w:lang w:val="en-US"/>
        </w:rPr>
        <w:t xml:space="preserve">: </w:t>
      </w:r>
      <w:r w:rsidR="00B5597C" w:rsidRPr="00B5597C">
        <w:rPr>
          <w:color w:val="000000"/>
          <w:sz w:val="22"/>
          <w:szCs w:val="22"/>
          <w:u w:val="single"/>
        </w:rPr>
        <w:t>Sprzęt do zabiegów laparoskopii chirurgicznej</w:t>
      </w:r>
    </w:p>
    <w:p w14:paraId="42F8A3EF" w14:textId="77777777" w:rsidR="00B5597C" w:rsidRPr="00281DC6" w:rsidRDefault="00B5597C" w:rsidP="00B5597C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57B5D586" w14:textId="77777777" w:rsidR="00B5597C" w:rsidRPr="00281DC6" w:rsidRDefault="00B5597C" w:rsidP="00B5597C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75CD5D61" w14:textId="77777777" w:rsidR="00B5597C" w:rsidRPr="00281DC6" w:rsidRDefault="00B5597C" w:rsidP="00B5597C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62843B10" w14:textId="77777777" w:rsidR="00B5597C" w:rsidRDefault="00B5597C" w:rsidP="00B5597C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1 do umowy</w:t>
      </w:r>
    </w:p>
    <w:p w14:paraId="2B612BB6" w14:textId="77777777" w:rsidR="00DF5546" w:rsidRDefault="00DF5546" w:rsidP="00DF5546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Czas trwania umowy</w:t>
      </w:r>
      <w:r w:rsidRPr="00281DC6">
        <w:rPr>
          <w:bCs/>
          <w:sz w:val="22"/>
        </w:rPr>
        <w:t xml:space="preserve">: </w:t>
      </w:r>
      <w:r>
        <w:rPr>
          <w:bCs/>
          <w:sz w:val="22"/>
        </w:rPr>
        <w:t>24 miesiące od daty zawarcia umowy</w:t>
      </w:r>
    </w:p>
    <w:p w14:paraId="49D6A6FB" w14:textId="77777777" w:rsidR="00DF5546" w:rsidRPr="00281DC6" w:rsidRDefault="00DF5546" w:rsidP="00DF5546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Realizacja dostaw zamówienia: 7 dni roboczych (poniedziałek-piątek) od daty złożenia zamówienia</w:t>
      </w:r>
    </w:p>
    <w:p w14:paraId="4AD0B80F" w14:textId="77777777" w:rsidR="00DF5546" w:rsidRDefault="00DF5546" w:rsidP="00DF5546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4E6D2D04" w14:textId="10AAF0F6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7EC01005" w14:textId="45CB0AE6" w:rsidR="009F45A4" w:rsidRPr="000D2EDF" w:rsidRDefault="009F45A4" w:rsidP="009F45A4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0D2EDF">
        <w:rPr>
          <w:bCs/>
          <w:sz w:val="22"/>
          <w:u w:val="single"/>
          <w:lang w:val="en-US"/>
        </w:rPr>
        <w:t xml:space="preserve">Zadanie nr </w:t>
      </w:r>
      <w:r>
        <w:rPr>
          <w:bCs/>
          <w:sz w:val="22"/>
          <w:u w:val="single"/>
          <w:lang w:val="en-US"/>
        </w:rPr>
        <w:t>4</w:t>
      </w:r>
      <w:r w:rsidRPr="000D2EDF">
        <w:rPr>
          <w:bCs/>
          <w:sz w:val="22"/>
          <w:u w:val="single"/>
          <w:lang w:val="en-US"/>
        </w:rPr>
        <w:t xml:space="preserve">: </w:t>
      </w:r>
      <w:r w:rsidR="00B5597C" w:rsidRPr="00B5597C">
        <w:rPr>
          <w:color w:val="000000"/>
          <w:sz w:val="22"/>
          <w:szCs w:val="22"/>
          <w:u w:val="single"/>
        </w:rPr>
        <w:t>Sprzęt endoskopowy do zabiegów laryngologicznych</w:t>
      </w:r>
    </w:p>
    <w:p w14:paraId="596CE907" w14:textId="77777777" w:rsidR="00B5597C" w:rsidRPr="00281DC6" w:rsidRDefault="00B5597C" w:rsidP="00B5597C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4234902D" w14:textId="77777777" w:rsidR="00B5597C" w:rsidRPr="00281DC6" w:rsidRDefault="00B5597C" w:rsidP="00B5597C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758BF7FE" w14:textId="77777777" w:rsidR="00B5597C" w:rsidRPr="00281DC6" w:rsidRDefault="00B5597C" w:rsidP="00B5597C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5B5CFD3" w14:textId="77777777" w:rsidR="00B5597C" w:rsidRDefault="00B5597C" w:rsidP="00B5597C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1 do umowy</w:t>
      </w:r>
    </w:p>
    <w:p w14:paraId="4431FF3A" w14:textId="77777777" w:rsidR="00DF5546" w:rsidRDefault="00DF5546" w:rsidP="00DF5546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Czas trwania umowy</w:t>
      </w:r>
      <w:r w:rsidRPr="00281DC6">
        <w:rPr>
          <w:bCs/>
          <w:sz w:val="22"/>
        </w:rPr>
        <w:t xml:space="preserve">: </w:t>
      </w:r>
      <w:r>
        <w:rPr>
          <w:bCs/>
          <w:sz w:val="22"/>
        </w:rPr>
        <w:t>24 miesiące od daty zawarcia umowy</w:t>
      </w:r>
    </w:p>
    <w:p w14:paraId="4D191D80" w14:textId="77777777" w:rsidR="00DF5546" w:rsidRPr="00281DC6" w:rsidRDefault="00DF5546" w:rsidP="00DF5546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Realizacja dostaw zamówienia: 7 dni roboczych (poniedziałek-piątek) od daty złożenia zamówienia</w:t>
      </w:r>
    </w:p>
    <w:p w14:paraId="578D91A3" w14:textId="77777777" w:rsidR="00DF5546" w:rsidRDefault="00DF5546" w:rsidP="00DF5546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05B96675" w14:textId="1C42D281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6C247E1D" w14:textId="196DE589" w:rsidR="00BB7503" w:rsidRDefault="00BB7503" w:rsidP="00BB7503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bookmarkStart w:id="6" w:name="_Hlk51753816"/>
      <w:bookmarkStart w:id="7" w:name="_Hlk50105795"/>
      <w:bookmarkEnd w:id="3"/>
      <w:bookmarkEnd w:id="4"/>
      <w:r w:rsidRPr="00071FE3">
        <w:rPr>
          <w:bCs/>
          <w:sz w:val="22"/>
          <w:u w:val="single"/>
        </w:rPr>
        <w:t>UWAGA: Wykonawca może usunąć zadania na które nie składa oferty</w:t>
      </w:r>
      <w:r>
        <w:rPr>
          <w:bCs/>
          <w:sz w:val="22"/>
          <w:u w:val="single"/>
        </w:rPr>
        <w:t>.</w:t>
      </w:r>
    </w:p>
    <w:p w14:paraId="280B734A" w14:textId="77777777" w:rsidR="00B5597C" w:rsidRPr="00071FE3" w:rsidRDefault="00B5597C" w:rsidP="00BB7503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7C542E55" w14:textId="77777777" w:rsidR="00925288" w:rsidRDefault="00925288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bookmarkEnd w:id="6"/>
    <w:bookmarkEnd w:id="7"/>
    <w:p w14:paraId="30542761" w14:textId="77777777" w:rsidR="00281DC6" w:rsidRPr="00281DC6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3E1966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6F8E74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47289857" w14:textId="77777777" w:rsidR="000B7920" w:rsidRPr="00281DC6" w:rsidRDefault="000B7920" w:rsidP="00E57579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7B691F56" w14:textId="77777777" w:rsidR="000B7920" w:rsidRPr="00281DC6" w:rsidRDefault="000B7920" w:rsidP="000B7920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0B7920" w:rsidRPr="00281DC6" w14:paraId="22B20CE7" w14:textId="77777777" w:rsidTr="0082464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AE42F5D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EF9C5D8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7F27DF1C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7A727E3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0B7920" w:rsidRPr="00281DC6" w14:paraId="7454AB16" w14:textId="77777777" w:rsidTr="0082464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A5C0CD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24BDF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8563DC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F3465B9" w14:textId="77777777" w:rsidR="000B7920" w:rsidRPr="0062266B" w:rsidRDefault="000B7920" w:rsidP="00E57579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482F586D" w14:textId="77777777" w:rsidR="000B7920" w:rsidRDefault="000B7920" w:rsidP="00E57579">
      <w:pPr>
        <w:numPr>
          <w:ilvl w:val="0"/>
          <w:numId w:val="2"/>
        </w:numPr>
        <w:spacing w:before="120" w:after="120" w:line="276" w:lineRule="auto"/>
        <w:contextualSpacing/>
        <w:jc w:val="both"/>
      </w:pPr>
      <w:r>
        <w:t xml:space="preserve">oświadczam, że nie podlegam wykluczeniu z postępowania na podstawie art.108 ust 1 pkt 1-6 ustawy </w:t>
      </w:r>
      <w:proofErr w:type="spellStart"/>
      <w:r>
        <w:t>Pzp</w:t>
      </w:r>
      <w:proofErr w:type="spellEnd"/>
      <w:r>
        <w:t>.</w:t>
      </w:r>
    </w:p>
    <w:p w14:paraId="5B602EEE" w14:textId="77777777" w:rsidR="000B7920" w:rsidRDefault="000B7920" w:rsidP="00E57579">
      <w:pPr>
        <w:numPr>
          <w:ilvl w:val="0"/>
          <w:numId w:val="2"/>
        </w:numPr>
      </w:pPr>
      <w:r>
        <w:t xml:space="preserve">oświadczam, że nie podlegam wykluczeniu z postępowania na podstawie art. 109 ust. 1 pkt 4 ustawy </w:t>
      </w:r>
      <w:proofErr w:type="spellStart"/>
      <w:r>
        <w:t>Pzp</w:t>
      </w:r>
      <w:proofErr w:type="spellEnd"/>
    </w:p>
    <w:p w14:paraId="13F5386E" w14:textId="6D1907C2" w:rsidR="000B7920" w:rsidRPr="00A14CA3" w:rsidRDefault="000B7920" w:rsidP="00E57579">
      <w:pPr>
        <w:numPr>
          <w:ilvl w:val="0"/>
          <w:numId w:val="2"/>
        </w:numPr>
        <w:jc w:val="both"/>
      </w:pPr>
      <w:r w:rsidRPr="00A14CA3">
        <w:t>oświadczam, że nie podlegam wykluczeniu z postępowania na podstawie art. 7 ust. 1 ustawy z dnia 13 kwietnia 2022r. o szczególnych rozwiązaniach w zakresie przeciwdziałania wspieraniu agresji na Ukrainę oraz służących ochronie bezpieczeństwa narodowego</w:t>
      </w:r>
    </w:p>
    <w:p w14:paraId="418290E1" w14:textId="3AEC45BC" w:rsidR="000B7920" w:rsidRDefault="000B7920" w:rsidP="00E57579">
      <w:pPr>
        <w:numPr>
          <w:ilvl w:val="0"/>
          <w:numId w:val="2"/>
        </w:numPr>
        <w:jc w:val="both"/>
      </w:pPr>
      <w:r w:rsidRPr="00A14CA3"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153BFEDD" w14:textId="77777777" w:rsidR="00635C6E" w:rsidRPr="00A14CA3" w:rsidRDefault="00635C6E" w:rsidP="00635C6E">
      <w:pPr>
        <w:ind w:left="644"/>
        <w:jc w:val="both"/>
      </w:pPr>
    </w:p>
    <w:p w14:paraId="353B8403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474446A0" w14:textId="77777777" w:rsidR="00281DC6" w:rsidRPr="00281DC6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156324E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</w:t>
      </w:r>
    </w:p>
    <w:p w14:paraId="02D4AD6F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340E3FA9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47F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373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5670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E327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5349E88E" w14:textId="77777777" w:rsidR="00281DC6" w:rsidRPr="00281DC6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1B114C7C" w14:textId="77777777" w:rsidTr="00C60035">
        <w:tc>
          <w:tcPr>
            <w:tcW w:w="2521" w:type="dxa"/>
            <w:shd w:val="clear" w:color="auto" w:fill="auto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shd w:val="clear" w:color="auto" w:fill="auto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shd w:val="clear" w:color="auto" w:fill="auto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shd w:val="clear" w:color="auto" w:fill="auto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281DC6" w:rsidRDefault="00281DC6" w:rsidP="00E57579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281DC6">
        <w:rPr>
          <w:rFonts w:eastAsia="Calibri"/>
          <w:sz w:val="22"/>
          <w:szCs w:val="22"/>
          <w:lang w:val="en-US" w:eastAsia="en-US"/>
        </w:rPr>
        <w:lastRenderedPageBreak/>
        <w:t>Informacja</w:t>
      </w:r>
      <w:proofErr w:type="spellEnd"/>
    </w:p>
    <w:p w14:paraId="74867EBF" w14:textId="77777777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66B96AE8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3FDA5F12" w14:textId="77777777" w:rsidR="00443A76" w:rsidRPr="00D915F8" w:rsidRDefault="00443A76" w:rsidP="00443A76">
      <w:pPr>
        <w:ind w:left="360"/>
        <w:contextualSpacing/>
        <w:rPr>
          <w:rFonts w:eastAsia="Calibri"/>
          <w:i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 xml:space="preserve">Rodzaj Wykonawcy: </w:t>
      </w:r>
      <w:r w:rsidRPr="00D915F8">
        <w:rPr>
          <w:rFonts w:eastAsia="Calibri"/>
          <w:i/>
          <w:sz w:val="22"/>
          <w:szCs w:val="22"/>
          <w:lang w:eastAsia="en-US"/>
        </w:rPr>
        <w:t>(niepotrzebne skreślić - właściwe zaznaczyć)</w:t>
      </w:r>
    </w:p>
    <w:p w14:paraId="377E100E" w14:textId="77777777" w:rsidR="00443A76" w:rsidRPr="00D915F8" w:rsidRDefault="00443A76" w:rsidP="00443A76">
      <w:pPr>
        <w:numPr>
          <w:ilvl w:val="0"/>
          <w:numId w:val="3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Mikroprzedsiębiorstwo</w:t>
      </w:r>
    </w:p>
    <w:p w14:paraId="7A3AACBE" w14:textId="77777777" w:rsidR="00443A76" w:rsidRPr="00D915F8" w:rsidRDefault="00443A76" w:rsidP="00443A76">
      <w:pPr>
        <w:numPr>
          <w:ilvl w:val="0"/>
          <w:numId w:val="3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Małe przedsiębiorstwo</w:t>
      </w:r>
    </w:p>
    <w:p w14:paraId="3801F60D" w14:textId="77777777" w:rsidR="00443A76" w:rsidRPr="00D915F8" w:rsidRDefault="00443A76" w:rsidP="00443A76">
      <w:pPr>
        <w:numPr>
          <w:ilvl w:val="0"/>
          <w:numId w:val="3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Średnie przedsiębiorstwo</w:t>
      </w:r>
    </w:p>
    <w:p w14:paraId="3E492278" w14:textId="77777777" w:rsidR="00443A76" w:rsidRPr="00D915F8" w:rsidRDefault="00443A76" w:rsidP="00443A76">
      <w:pPr>
        <w:numPr>
          <w:ilvl w:val="0"/>
          <w:numId w:val="3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Jednoosobowa działalność gospodarcza</w:t>
      </w:r>
    </w:p>
    <w:p w14:paraId="16BC35F4" w14:textId="77777777" w:rsidR="00443A76" w:rsidRPr="00D915F8" w:rsidRDefault="00443A76" w:rsidP="00443A76">
      <w:pPr>
        <w:numPr>
          <w:ilvl w:val="0"/>
          <w:numId w:val="3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Osoba fizyczna nieprowadząca działalności gospodarczej</w:t>
      </w:r>
    </w:p>
    <w:p w14:paraId="4D6E9BBF" w14:textId="77777777" w:rsidR="00443A76" w:rsidRPr="00D915F8" w:rsidRDefault="00443A76" w:rsidP="00443A76">
      <w:pPr>
        <w:numPr>
          <w:ilvl w:val="0"/>
          <w:numId w:val="3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Inny rodzaj</w:t>
      </w:r>
    </w:p>
    <w:p w14:paraId="2759BA84" w14:textId="77777777" w:rsidR="00443A76" w:rsidRDefault="00443A76" w:rsidP="00443A76">
      <w:pPr>
        <w:ind w:left="360"/>
        <w:rPr>
          <w:rFonts w:eastAsia="Calibri"/>
          <w:i/>
          <w:sz w:val="18"/>
          <w:szCs w:val="18"/>
          <w:lang w:eastAsia="en-US"/>
        </w:rPr>
      </w:pPr>
    </w:p>
    <w:p w14:paraId="38552269" w14:textId="77777777" w:rsidR="00443A76" w:rsidRPr="00281DC6" w:rsidRDefault="00443A76" w:rsidP="00443A76">
      <w:pPr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3515E26C" w14:textId="77777777" w:rsidR="00443A76" w:rsidRPr="00281DC6" w:rsidRDefault="00443A76" w:rsidP="00443A76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239C1FA1" w14:textId="77777777" w:rsidR="00443A76" w:rsidRPr="00281DC6" w:rsidRDefault="00443A76" w:rsidP="00443A76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7762786" w14:textId="77777777" w:rsidR="00443A76" w:rsidRPr="00281DC6" w:rsidRDefault="00443A76" w:rsidP="00443A76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4AD716D2" w14:textId="77777777" w:rsidR="00443A76" w:rsidRPr="00281DC6" w:rsidRDefault="00443A76" w:rsidP="00443A76">
      <w:pPr>
        <w:ind w:left="644"/>
        <w:contextualSpacing/>
        <w:jc w:val="both"/>
        <w:rPr>
          <w:b/>
          <w:sz w:val="22"/>
          <w:szCs w:val="22"/>
        </w:rPr>
      </w:pPr>
    </w:p>
    <w:p w14:paraId="389359A5" w14:textId="77777777" w:rsidR="00443A76" w:rsidRDefault="00443A76" w:rsidP="00443A76">
      <w:pPr>
        <w:pStyle w:val="Tekstpodstawowy2"/>
        <w:rPr>
          <w:szCs w:val="24"/>
          <w:u w:val="dotted"/>
        </w:rPr>
      </w:pPr>
    </w:p>
    <w:p w14:paraId="07E2E33D" w14:textId="77777777" w:rsidR="00443A76" w:rsidRDefault="00443A76" w:rsidP="00443A76">
      <w:pPr>
        <w:pStyle w:val="Tekstpodstawowy2"/>
        <w:rPr>
          <w:szCs w:val="24"/>
          <w:u w:val="dotted"/>
        </w:rPr>
      </w:pPr>
    </w:p>
    <w:p w14:paraId="26345BE6" w14:textId="77777777" w:rsidR="00443A76" w:rsidRDefault="00443A76" w:rsidP="00443A76">
      <w:pPr>
        <w:jc w:val="both"/>
      </w:pPr>
      <w:r w:rsidRPr="00240A85">
        <w:t>………………… dnia ……………………….</w:t>
      </w:r>
    </w:p>
    <w:p w14:paraId="41B65DFF" w14:textId="77777777" w:rsidR="00443A76" w:rsidRDefault="00443A76" w:rsidP="00443A7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…………………………………..</w:t>
      </w:r>
    </w:p>
    <w:p w14:paraId="0C40D881" w14:textId="77777777" w:rsidR="00443A76" w:rsidRPr="00240A85" w:rsidRDefault="00443A76" w:rsidP="00443A76">
      <w:pPr>
        <w:jc w:val="both"/>
        <w:rPr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podpis</w:t>
      </w:r>
    </w:p>
    <w:p w14:paraId="668402B0" w14:textId="13E47E9F" w:rsidR="00281DC6" w:rsidRDefault="00281DC6" w:rsidP="00443A76">
      <w:pPr>
        <w:spacing w:line="360" w:lineRule="auto"/>
        <w:ind w:left="360"/>
        <w:contextualSpacing/>
      </w:pP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48FCD510" w14:textId="77777777" w:rsidR="000B7920" w:rsidRDefault="000B7920" w:rsidP="000B7920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2686B209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868DA57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703764" w14:textId="19B69FD2" w:rsidR="00D74BC1" w:rsidRDefault="00281DC6">
    <w:pPr>
      <w:pStyle w:val="Nagwek"/>
    </w:pPr>
    <w:r>
      <w:t>Znak sprawy: SZW/DZP/</w:t>
    </w:r>
    <w:r w:rsidR="003272C4">
      <w:t>10</w:t>
    </w:r>
    <w:r w:rsidR="002B1346">
      <w:t>2</w:t>
    </w:r>
    <w:r>
      <w:t>/202</w:t>
    </w:r>
    <w:r w:rsidR="003272C4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9A13F93"/>
    <w:multiLevelType w:val="hybridMultilevel"/>
    <w:tmpl w:val="C45A380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8876579">
    <w:abstractNumId w:val="3"/>
  </w:num>
  <w:num w:numId="2" w16cid:durableId="1906186095">
    <w:abstractNumId w:val="2"/>
  </w:num>
  <w:num w:numId="3" w16cid:durableId="1681618092">
    <w:abstractNumId w:val="1"/>
  </w:num>
  <w:num w:numId="4" w16cid:durableId="1023433682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33317"/>
    <w:rsid w:val="00071FE3"/>
    <w:rsid w:val="000859D9"/>
    <w:rsid w:val="000B7920"/>
    <w:rsid w:val="000D2EDF"/>
    <w:rsid w:val="0018410E"/>
    <w:rsid w:val="00195E99"/>
    <w:rsid w:val="001F5C81"/>
    <w:rsid w:val="002569A6"/>
    <w:rsid w:val="00281DC6"/>
    <w:rsid w:val="002B1346"/>
    <w:rsid w:val="002B612F"/>
    <w:rsid w:val="002D0B11"/>
    <w:rsid w:val="00302047"/>
    <w:rsid w:val="0030391A"/>
    <w:rsid w:val="003272C4"/>
    <w:rsid w:val="003A652F"/>
    <w:rsid w:val="003B13D5"/>
    <w:rsid w:val="004064EE"/>
    <w:rsid w:val="004127BF"/>
    <w:rsid w:val="00443A76"/>
    <w:rsid w:val="00443C09"/>
    <w:rsid w:val="00460383"/>
    <w:rsid w:val="00467243"/>
    <w:rsid w:val="004858D2"/>
    <w:rsid w:val="004A2566"/>
    <w:rsid w:val="005001EB"/>
    <w:rsid w:val="0050665F"/>
    <w:rsid w:val="0051587F"/>
    <w:rsid w:val="00535E57"/>
    <w:rsid w:val="0054209F"/>
    <w:rsid w:val="00592545"/>
    <w:rsid w:val="005A70C7"/>
    <w:rsid w:val="00613B65"/>
    <w:rsid w:val="00635C6E"/>
    <w:rsid w:val="006929C9"/>
    <w:rsid w:val="006A2CCB"/>
    <w:rsid w:val="006B0115"/>
    <w:rsid w:val="006B5C98"/>
    <w:rsid w:val="006E5589"/>
    <w:rsid w:val="00740C0B"/>
    <w:rsid w:val="007717C3"/>
    <w:rsid w:val="007D1797"/>
    <w:rsid w:val="0080270C"/>
    <w:rsid w:val="00813379"/>
    <w:rsid w:val="008D29B6"/>
    <w:rsid w:val="00925288"/>
    <w:rsid w:val="00925993"/>
    <w:rsid w:val="00942685"/>
    <w:rsid w:val="009971F0"/>
    <w:rsid w:val="009E5297"/>
    <w:rsid w:val="009F45A4"/>
    <w:rsid w:val="00A35787"/>
    <w:rsid w:val="00A35DA2"/>
    <w:rsid w:val="00A45690"/>
    <w:rsid w:val="00AC0870"/>
    <w:rsid w:val="00AE55B5"/>
    <w:rsid w:val="00B03F5C"/>
    <w:rsid w:val="00B22D6B"/>
    <w:rsid w:val="00B36CBF"/>
    <w:rsid w:val="00B5597C"/>
    <w:rsid w:val="00B71BCD"/>
    <w:rsid w:val="00BB3E12"/>
    <w:rsid w:val="00BB7503"/>
    <w:rsid w:val="00BE1621"/>
    <w:rsid w:val="00C02BAF"/>
    <w:rsid w:val="00C336B1"/>
    <w:rsid w:val="00C3420C"/>
    <w:rsid w:val="00CA0475"/>
    <w:rsid w:val="00CA7C6C"/>
    <w:rsid w:val="00CB2BE7"/>
    <w:rsid w:val="00D17FD4"/>
    <w:rsid w:val="00D200D8"/>
    <w:rsid w:val="00D710C9"/>
    <w:rsid w:val="00D74BC1"/>
    <w:rsid w:val="00D81677"/>
    <w:rsid w:val="00DE4A47"/>
    <w:rsid w:val="00DF5546"/>
    <w:rsid w:val="00E57579"/>
    <w:rsid w:val="00E67A95"/>
    <w:rsid w:val="00E93CBB"/>
    <w:rsid w:val="00ED26D3"/>
    <w:rsid w:val="00F2537A"/>
    <w:rsid w:val="00F67712"/>
    <w:rsid w:val="00FA46AF"/>
    <w:rsid w:val="00FB4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link w:val="Tekstpodstawowy2Znak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2B1346"/>
    <w:pPr>
      <w:ind w:left="720"/>
      <w:contextualSpacing/>
    </w:pPr>
  </w:style>
  <w:style w:type="character" w:customStyle="1" w:styleId="Tekstpodstawowy2Znak">
    <w:name w:val="Tekst podstawowy 2 Znak"/>
    <w:basedOn w:val="Domylnaczcionkaakapitu"/>
    <w:link w:val="Tekstpodstawowy2"/>
    <w:rsid w:val="00443A76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512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104</TotalTime>
  <Pages>4</Pages>
  <Words>971</Words>
  <Characters>5827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6785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Office Lutycka</cp:lastModifiedBy>
  <cp:revision>31</cp:revision>
  <cp:lastPrinted>2007-10-05T06:59:00Z</cp:lastPrinted>
  <dcterms:created xsi:type="dcterms:W3CDTF">2022-10-05T12:38:00Z</dcterms:created>
  <dcterms:modified xsi:type="dcterms:W3CDTF">2024-12-24T09:20:00Z</dcterms:modified>
</cp:coreProperties>
</file>