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C0BC20" w14:textId="4A3BF9ED" w:rsidR="005103B9" w:rsidRDefault="006676AE" w:rsidP="00AD04B9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AD04B9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5DE556C4" w14:textId="77777777" w:rsidR="00AD04B9" w:rsidRPr="00AD04B9" w:rsidRDefault="00AD04B9" w:rsidP="00AD04B9">
      <w:pPr>
        <w:rPr>
          <w:lang w:eastAsia="pl-PL"/>
        </w:rPr>
      </w:pPr>
    </w:p>
    <w:p w14:paraId="71FE1C2C" w14:textId="77777777" w:rsidR="00C4103F" w:rsidRPr="0012157F" w:rsidRDefault="007118F0" w:rsidP="00AD04B9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3C8BAA43" w14:textId="77777777" w:rsidR="006676AE" w:rsidRPr="0012157F" w:rsidRDefault="00467A7B" w:rsidP="00AD04B9">
      <w:pPr>
        <w:pStyle w:val="Tekstpodstawowy"/>
        <w:spacing w:after="0"/>
        <w:ind w:left="4111"/>
        <w:rPr>
          <w:rFonts w:ascii="Arial" w:hAnsi="Arial" w:cs="Arial"/>
        </w:rPr>
      </w:pPr>
      <w:r w:rsidRPr="00467A7B">
        <w:rPr>
          <w:rFonts w:ascii="Arial" w:hAnsi="Arial" w:cs="Arial"/>
        </w:rPr>
        <w:t>SZPITAL WOJEWÓDZKI W POZNANIU</w:t>
      </w:r>
    </w:p>
    <w:p w14:paraId="550FA3EE" w14:textId="77777777" w:rsidR="006676AE" w:rsidRPr="0012157F" w:rsidRDefault="00467A7B" w:rsidP="00AD04B9">
      <w:pPr>
        <w:pStyle w:val="Tekstpodstawowy"/>
        <w:spacing w:after="0"/>
        <w:ind w:left="4111"/>
        <w:rPr>
          <w:rFonts w:ascii="Arial" w:hAnsi="Arial" w:cs="Arial"/>
        </w:rPr>
      </w:pPr>
      <w:r w:rsidRPr="00467A7B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467A7B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5410C843" w14:textId="77777777" w:rsidR="00F90CD1" w:rsidRDefault="00467A7B" w:rsidP="00AD04B9">
      <w:pPr>
        <w:pStyle w:val="Tekstpodstawowy"/>
        <w:spacing w:after="0"/>
        <w:ind w:left="4111"/>
        <w:rPr>
          <w:rFonts w:ascii="Arial" w:hAnsi="Arial" w:cs="Arial"/>
        </w:rPr>
      </w:pPr>
      <w:r w:rsidRPr="00467A7B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467A7B">
        <w:rPr>
          <w:rFonts w:ascii="Arial" w:hAnsi="Arial" w:cs="Arial"/>
        </w:rPr>
        <w:t>Poznań</w:t>
      </w:r>
    </w:p>
    <w:p w14:paraId="22DF9446" w14:textId="77777777" w:rsidR="009169D4" w:rsidRDefault="009169D4" w:rsidP="00AD04B9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648046A" w14:textId="77777777" w:rsidR="00C4103F" w:rsidRPr="002578E4" w:rsidRDefault="002578E4" w:rsidP="00AD04B9">
      <w:pPr>
        <w:pStyle w:val="Tekstpodstawowy"/>
        <w:spacing w:after="0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43DE3F2F" w14:textId="77777777" w:rsidR="002578E4" w:rsidRDefault="002578E4" w:rsidP="00AD04B9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58C6AA3E" w14:textId="77777777" w:rsidTr="0018769E">
        <w:tc>
          <w:tcPr>
            <w:tcW w:w="2800" w:type="dxa"/>
            <w:shd w:val="clear" w:color="auto" w:fill="auto"/>
          </w:tcPr>
          <w:p w14:paraId="402ABE79" w14:textId="77777777" w:rsidR="002578E4" w:rsidRPr="00A2540E" w:rsidRDefault="002578E4" w:rsidP="00AD04B9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2D9FDFA" w14:textId="77777777" w:rsidR="002578E4" w:rsidRPr="00A2540E" w:rsidRDefault="002578E4" w:rsidP="00AD04B9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FF12761" w14:textId="77777777" w:rsidR="002578E4" w:rsidRPr="00A2540E" w:rsidRDefault="002578E4" w:rsidP="00AD04B9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18079A0" w14:textId="77777777" w:rsidR="002578E4" w:rsidRPr="00A2540E" w:rsidRDefault="002578E4" w:rsidP="00AD04B9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6419FDC5" w14:textId="77777777" w:rsidTr="0018769E">
        <w:tc>
          <w:tcPr>
            <w:tcW w:w="2800" w:type="dxa"/>
            <w:shd w:val="clear" w:color="auto" w:fill="auto"/>
          </w:tcPr>
          <w:p w14:paraId="587DF26D" w14:textId="77777777" w:rsidR="002578E4" w:rsidRPr="00A2540E" w:rsidRDefault="002578E4" w:rsidP="00AD04B9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2CA1AA2" w14:textId="77777777" w:rsidR="002578E4" w:rsidRPr="00A2540E" w:rsidRDefault="002578E4" w:rsidP="00AD04B9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E6CAD4A" w14:textId="77777777" w:rsidR="002578E4" w:rsidRPr="00A2540E" w:rsidRDefault="002578E4" w:rsidP="00AD04B9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A40D436" w14:textId="77777777" w:rsidR="002578E4" w:rsidRPr="00A2540E" w:rsidRDefault="002578E4" w:rsidP="00AD04B9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54296CD2" w14:textId="77777777" w:rsidR="002578E4" w:rsidRPr="002578E4" w:rsidRDefault="002578E4" w:rsidP="00AD04B9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67A7B" w:rsidRPr="0012157F" w14:paraId="161C6579" w14:textId="77777777" w:rsidTr="00983653">
        <w:tc>
          <w:tcPr>
            <w:tcW w:w="9104" w:type="dxa"/>
            <w:shd w:val="clear" w:color="auto" w:fill="D9D9D9"/>
          </w:tcPr>
          <w:p w14:paraId="5440909A" w14:textId="77777777" w:rsidR="00467A7B" w:rsidRPr="0012157F" w:rsidRDefault="00467A7B" w:rsidP="00AD04B9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4BF83564" w14:textId="77777777" w:rsidR="00467A7B" w:rsidRPr="0012157F" w:rsidRDefault="00467A7B" w:rsidP="00AD04B9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467A7B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467A7B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467A7B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0C25282E" w14:textId="77777777" w:rsidR="00467A7B" w:rsidRPr="00612283" w:rsidRDefault="00467A7B" w:rsidP="00AD04B9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088320F1" w14:textId="77777777" w:rsidR="00467A7B" w:rsidRPr="00612283" w:rsidRDefault="00467A7B" w:rsidP="00AD04B9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299361D1" w14:textId="77777777" w:rsidR="00467A7B" w:rsidRPr="0012157F" w:rsidRDefault="00467A7B" w:rsidP="00AD04B9">
            <w:pPr>
              <w:spacing w:after="0" w:line="240" w:lineRule="auto"/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741E737F" w14:textId="77777777" w:rsidR="00AD04B9" w:rsidRDefault="00AD04B9" w:rsidP="00AD04B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A6D7E90" w14:textId="423E891A" w:rsidR="00E50194" w:rsidRDefault="001F027E" w:rsidP="00AD04B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5287AE7A" w14:textId="77777777" w:rsidTr="0018769E">
        <w:tc>
          <w:tcPr>
            <w:tcW w:w="2269" w:type="dxa"/>
            <w:shd w:val="clear" w:color="auto" w:fill="auto"/>
          </w:tcPr>
          <w:p w14:paraId="359D4F94" w14:textId="77777777" w:rsidR="002578E4" w:rsidRPr="00A2540E" w:rsidRDefault="002578E4" w:rsidP="00AD04B9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F029E81" w14:textId="77777777" w:rsidR="002578E4" w:rsidRPr="00A2540E" w:rsidRDefault="00467A7B" w:rsidP="00AD04B9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67A7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Sprzęt wymienny do zabiegów artroskopowych, laparoskopowych i endoskopii laryngologicznych, kompatybilny ze sprzętem posiadanym przez Zamawiającego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67A7B" w:rsidRPr="00A2540E" w14:paraId="3C2DF2C2" w14:textId="77777777" w:rsidTr="00983653">
        <w:tc>
          <w:tcPr>
            <w:tcW w:w="2269" w:type="dxa"/>
            <w:shd w:val="clear" w:color="auto" w:fill="auto"/>
          </w:tcPr>
          <w:p w14:paraId="3A3D62A6" w14:textId="77777777" w:rsidR="00467A7B" w:rsidRPr="00A2540E" w:rsidRDefault="00467A7B" w:rsidP="00AD04B9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FFE5C76" w14:textId="77777777" w:rsidR="00467A7B" w:rsidRPr="00A2540E" w:rsidRDefault="00467A7B" w:rsidP="00AD04B9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67A7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SZW/DZP/102/2024</w:t>
            </w:r>
          </w:p>
        </w:tc>
      </w:tr>
    </w:tbl>
    <w:p w14:paraId="49C6D8CA" w14:textId="77777777" w:rsidR="002578E4" w:rsidRDefault="002578E4" w:rsidP="00AD04B9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6C778ED4" w14:textId="77777777" w:rsidR="00F90CD1" w:rsidRDefault="005434B3" w:rsidP="00AD04B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467A7B" w:rsidRPr="00467A7B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p w14:paraId="2B4EA7D5" w14:textId="77777777" w:rsidR="00AD04B9" w:rsidRPr="0012157F" w:rsidRDefault="00AD04B9" w:rsidP="00AD04B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7C180A05" w14:textId="77777777" w:rsidTr="00650D6C">
        <w:tc>
          <w:tcPr>
            <w:tcW w:w="9104" w:type="dxa"/>
            <w:shd w:val="clear" w:color="auto" w:fill="D9D9D9"/>
          </w:tcPr>
          <w:p w14:paraId="41AF45DD" w14:textId="77777777" w:rsidR="00E50194" w:rsidRPr="00650D6C" w:rsidRDefault="00650D6C" w:rsidP="00AD04B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414560BF" w14:textId="77777777" w:rsidR="00C113BF" w:rsidRPr="0012157F" w:rsidRDefault="00C113BF" w:rsidP="00AD04B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1D9D4DD7" w14:textId="77777777" w:rsidR="002426FF" w:rsidRPr="00A44833" w:rsidRDefault="002426FF" w:rsidP="00AD04B9">
      <w:pPr>
        <w:spacing w:after="0" w:line="24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36BFEB67" w14:textId="77777777" w:rsidR="00023477" w:rsidRPr="006B53D6" w:rsidRDefault="00023477" w:rsidP="00AD04B9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7BB68E07" w14:textId="77777777" w:rsidR="00023477" w:rsidRPr="00992BD8" w:rsidRDefault="00992BD8" w:rsidP="00AD04B9">
      <w:pPr>
        <w:pStyle w:val="Akapitzlist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573AAEA" w14:textId="77777777" w:rsidR="00992BD8" w:rsidRPr="00992BD8" w:rsidRDefault="00992BD8" w:rsidP="00AD04B9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61709CF6" w14:textId="77777777" w:rsidR="00023477" w:rsidRDefault="00C113BF" w:rsidP="00AD04B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38426DEC" w14:textId="77777777" w:rsidR="007A2BCB" w:rsidRDefault="00992BD8" w:rsidP="00AD04B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677FC76E" w14:textId="77777777" w:rsidR="0011306C" w:rsidRDefault="007A2BCB" w:rsidP="00AD04B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</w:t>
      </w:r>
      <w:r w:rsidRPr="007A2BCB">
        <w:rPr>
          <w:rFonts w:ascii="Arial" w:hAnsi="Arial" w:cs="Arial"/>
          <w:sz w:val="24"/>
          <w:szCs w:val="24"/>
        </w:rPr>
        <w:lastRenderedPageBreak/>
        <w:t>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14:paraId="49E80E6C" w14:textId="77777777" w:rsidR="00AD04B9" w:rsidRDefault="00AD04B9" w:rsidP="00AD04B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654A60A1" w14:textId="77777777" w:rsidTr="00CD4DD1">
        <w:tc>
          <w:tcPr>
            <w:tcW w:w="9104" w:type="dxa"/>
            <w:shd w:val="clear" w:color="auto" w:fill="D9D9D9"/>
          </w:tcPr>
          <w:p w14:paraId="2C12B8DA" w14:textId="77777777" w:rsidR="0011306C" w:rsidRPr="00650D6C" w:rsidRDefault="0011306C" w:rsidP="00AD04B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7169EDBB" w14:textId="77777777" w:rsidR="00D2702A" w:rsidRPr="0012157F" w:rsidRDefault="004F23F7" w:rsidP="00AD04B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794423A0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218B2" w14:textId="77777777" w:rsidR="00D2702A" w:rsidRPr="0012157F" w:rsidRDefault="00D2702A" w:rsidP="00AD04B9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A1E96" w14:textId="77777777" w:rsidR="00D2702A" w:rsidRPr="0012157F" w:rsidRDefault="00D2702A" w:rsidP="00AD04B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467A7B" w:rsidRPr="0012157F" w14:paraId="1787A22E" w14:textId="77777777" w:rsidTr="009836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17A7BD" w14:textId="77777777" w:rsidR="00467A7B" w:rsidRPr="0012157F" w:rsidRDefault="00467A7B" w:rsidP="00AD04B9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7A7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8AC5D2" w14:textId="77777777" w:rsidR="00467A7B" w:rsidRPr="0012157F" w:rsidRDefault="00467A7B" w:rsidP="00AD04B9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67A7B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2AD3B9B2" w14:textId="5C3FB3AC" w:rsidR="00467A7B" w:rsidRPr="0012157F" w:rsidRDefault="00467A7B" w:rsidP="00AD04B9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7A7B">
              <w:rPr>
                <w:rFonts w:ascii="Arial" w:hAnsi="Arial" w:cs="Arial"/>
                <w:sz w:val="24"/>
                <w:szCs w:val="24"/>
              </w:rPr>
              <w:t>Zamawiający nie stawia szczególnych warunków w tym zakresie</w:t>
            </w:r>
            <w:r w:rsidR="00AD04B9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467A7B" w:rsidRPr="0012157F" w14:paraId="7AD8EF4A" w14:textId="77777777" w:rsidTr="009836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65813F" w14:textId="77777777" w:rsidR="00467A7B" w:rsidRPr="0012157F" w:rsidRDefault="00467A7B" w:rsidP="00AD04B9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7A7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1C331D" w14:textId="77777777" w:rsidR="00467A7B" w:rsidRPr="0012157F" w:rsidRDefault="00467A7B" w:rsidP="00AD04B9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67A7B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12E1C896" w14:textId="2E1AFBEE" w:rsidR="00467A7B" w:rsidRPr="0012157F" w:rsidRDefault="00467A7B" w:rsidP="00AD04B9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7A7B">
              <w:rPr>
                <w:rFonts w:ascii="Arial" w:hAnsi="Arial" w:cs="Arial"/>
                <w:sz w:val="24"/>
                <w:szCs w:val="24"/>
              </w:rPr>
              <w:t>Zamawiający nie stawia szczególnych warunków w tym zakresie</w:t>
            </w:r>
            <w:r w:rsidR="00AD04B9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467A7B" w:rsidRPr="0012157F" w14:paraId="64D100D5" w14:textId="77777777" w:rsidTr="009836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60F10D" w14:textId="77777777" w:rsidR="00467A7B" w:rsidRPr="0012157F" w:rsidRDefault="00467A7B" w:rsidP="00AD04B9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7A7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0C73A2" w14:textId="77777777" w:rsidR="00467A7B" w:rsidRPr="0012157F" w:rsidRDefault="00467A7B" w:rsidP="00AD04B9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67A7B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79BD0E0D" w14:textId="03D8C570" w:rsidR="00467A7B" w:rsidRPr="0012157F" w:rsidRDefault="00467A7B" w:rsidP="00AD04B9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7A7B">
              <w:rPr>
                <w:rFonts w:ascii="Arial" w:hAnsi="Arial" w:cs="Arial"/>
                <w:sz w:val="24"/>
                <w:szCs w:val="24"/>
              </w:rPr>
              <w:t>Zamawiający nie stawia szczególnych warunków w tym zakresie</w:t>
            </w:r>
            <w:r w:rsidR="00AD04B9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467A7B" w:rsidRPr="0012157F" w14:paraId="0D25678A" w14:textId="77777777" w:rsidTr="009836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9CBD0" w14:textId="77777777" w:rsidR="00467A7B" w:rsidRPr="0012157F" w:rsidRDefault="00467A7B" w:rsidP="00AD04B9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7A7B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CBBA3" w14:textId="77777777" w:rsidR="00467A7B" w:rsidRPr="0012157F" w:rsidRDefault="00467A7B" w:rsidP="00AD04B9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67A7B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1EA72439" w14:textId="0F4FCF84" w:rsidR="00467A7B" w:rsidRPr="0012157F" w:rsidRDefault="00467A7B" w:rsidP="00AD04B9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7A7B">
              <w:rPr>
                <w:rFonts w:ascii="Arial" w:hAnsi="Arial" w:cs="Arial"/>
                <w:sz w:val="24"/>
                <w:szCs w:val="24"/>
              </w:rPr>
              <w:t>Zamawiający nie stawia szczególnych warunków w tym zakresie</w:t>
            </w:r>
            <w:r w:rsidR="00AD04B9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6F01E1E3" w14:textId="77777777" w:rsidR="00E21BB4" w:rsidRPr="0012157F" w:rsidRDefault="00257E73" w:rsidP="00AD04B9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3643A99E" w14:textId="77777777" w:rsidR="00E21BB4" w:rsidRPr="00E21BB4" w:rsidRDefault="00E21BB4" w:rsidP="00AD04B9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5CCED874" w14:textId="77777777" w:rsidR="00C62F57" w:rsidRDefault="00C62F57" w:rsidP="00AD04B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0652D3FA" w14:textId="77777777" w:rsidR="00C62F57" w:rsidRDefault="00C62F57" w:rsidP="00AD04B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329ADEA2" w14:textId="77777777" w:rsidR="00721D87" w:rsidRDefault="00E21BB4" w:rsidP="00AD04B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7A5BCB42" w14:textId="77777777" w:rsidR="00721D87" w:rsidRDefault="00E21BB4" w:rsidP="00AD04B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2E919E16" w14:textId="77777777" w:rsidR="00721D87" w:rsidRPr="00721D87" w:rsidRDefault="00721D87" w:rsidP="00AD04B9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236A7641" w14:textId="77777777" w:rsidR="00721D87" w:rsidRDefault="00E21BB4" w:rsidP="00AD04B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4647614C" w14:textId="77777777" w:rsidR="00E21BB4" w:rsidRPr="00E21BB4" w:rsidRDefault="00E21BB4" w:rsidP="00AD04B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3B6C779A" w14:textId="77777777" w:rsidR="00E21BB4" w:rsidRPr="00721D87" w:rsidRDefault="00E21BB4" w:rsidP="00AD04B9">
      <w:pPr>
        <w:pBdr>
          <w:bottom w:val="single" w:sz="12" w:space="1" w:color="auto"/>
        </w:pBd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3A0B3EC9" w14:textId="77777777" w:rsidR="00AD04B9" w:rsidRDefault="00AD04B9" w:rsidP="00AD04B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126A9025" w14:textId="77777777" w:rsidTr="00CD4DD1">
        <w:tc>
          <w:tcPr>
            <w:tcW w:w="9104" w:type="dxa"/>
            <w:shd w:val="clear" w:color="auto" w:fill="D9D9D9"/>
          </w:tcPr>
          <w:p w14:paraId="50C0E052" w14:textId="77777777" w:rsidR="00BE6F04" w:rsidRPr="00650D6C" w:rsidRDefault="00E426EB" w:rsidP="00AD04B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1D289391" w14:textId="77777777" w:rsidR="00FE4E2B" w:rsidRDefault="00E426EB" w:rsidP="00AD04B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7ABDE067" w14:textId="77777777" w:rsidR="00AD04B9" w:rsidRDefault="00AD04B9" w:rsidP="00AD04B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A22DB9C" w14:textId="77777777" w:rsidR="00AD04B9" w:rsidRDefault="00AD04B9" w:rsidP="00AD04B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23F66BB" w14:textId="77777777" w:rsidR="00AD04B9" w:rsidRDefault="00AD04B9" w:rsidP="00AD04B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54F80D1" w14:textId="77777777" w:rsidR="00AD04B9" w:rsidRDefault="00AD04B9" w:rsidP="00AD04B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83DD099" w14:textId="77777777" w:rsidR="00AD04B9" w:rsidRPr="00E426EB" w:rsidRDefault="00AD04B9" w:rsidP="00AD04B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1992E79C" w14:textId="77777777" w:rsidTr="00847232">
        <w:tc>
          <w:tcPr>
            <w:tcW w:w="9104" w:type="dxa"/>
            <w:shd w:val="clear" w:color="auto" w:fill="D9D9D9"/>
          </w:tcPr>
          <w:p w14:paraId="38B1D707" w14:textId="77777777" w:rsidR="00E426EB" w:rsidRPr="00650D6C" w:rsidRDefault="00E426EB" w:rsidP="00AD04B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14:paraId="33CC0AC3" w14:textId="77777777" w:rsidR="00E426EB" w:rsidRPr="0012157F" w:rsidRDefault="00E426EB" w:rsidP="00AD04B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5C5B26F" w14:textId="77777777" w:rsidR="00E426EB" w:rsidRPr="00E426EB" w:rsidRDefault="00E426EB" w:rsidP="00AD04B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7C5B0CC2" w14:textId="77777777" w:rsidR="00E426EB" w:rsidRPr="00E426EB" w:rsidRDefault="00E426EB" w:rsidP="00AD04B9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C0576C5" w14:textId="77777777" w:rsidR="00E426EB" w:rsidRPr="00FF0EBB" w:rsidRDefault="00E426EB" w:rsidP="00AD04B9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8AA4CFF" w14:textId="77777777" w:rsidR="00E426EB" w:rsidRPr="00E426EB" w:rsidRDefault="00E426EB" w:rsidP="00AD04B9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858758F" w14:textId="77777777" w:rsidR="00E426EB" w:rsidRPr="00FF0EBB" w:rsidRDefault="00E426EB" w:rsidP="00AD04B9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4A294CA" w14:textId="77777777" w:rsidR="00E426EB" w:rsidRDefault="00E426EB" w:rsidP="00AD04B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C32D8CF" w14:textId="77777777" w:rsidR="0012157F" w:rsidRPr="0012157F" w:rsidRDefault="0012157F" w:rsidP="00AD04B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5B4455B" w14:textId="77777777" w:rsidR="00524951" w:rsidRDefault="00FE4E2B" w:rsidP="00AD04B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5FD58AD3" w14:textId="77777777" w:rsidR="00524951" w:rsidRDefault="00524951" w:rsidP="00AD04B9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1E3BA788" w14:textId="77777777" w:rsidR="00FE4E2B" w:rsidRPr="0012157F" w:rsidRDefault="00524951" w:rsidP="00AD04B9">
      <w:pPr>
        <w:spacing w:after="0" w:line="24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7196CEF1" w14:textId="77777777" w:rsidR="00484F88" w:rsidRPr="0012157F" w:rsidRDefault="006D536F" w:rsidP="00AD04B9">
      <w:pPr>
        <w:spacing w:after="0" w:line="24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70AB80" w14:textId="77777777" w:rsidR="002F5F29" w:rsidRDefault="002F5F29" w:rsidP="0038231F">
      <w:pPr>
        <w:spacing w:after="0" w:line="240" w:lineRule="auto"/>
      </w:pPr>
      <w:r>
        <w:separator/>
      </w:r>
    </w:p>
  </w:endnote>
  <w:endnote w:type="continuationSeparator" w:id="0">
    <w:p w14:paraId="01E1C5F7" w14:textId="77777777" w:rsidR="002F5F29" w:rsidRDefault="002F5F2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BD0CEA" w14:textId="77777777" w:rsidR="00467A7B" w:rsidRDefault="00467A7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41FA7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232D0B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E29F86" w14:textId="77777777" w:rsidR="00467A7B" w:rsidRDefault="00467A7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133CB9" w14:textId="77777777" w:rsidR="002F5F29" w:rsidRDefault="002F5F29" w:rsidP="0038231F">
      <w:pPr>
        <w:spacing w:after="0" w:line="240" w:lineRule="auto"/>
      </w:pPr>
      <w:r>
        <w:separator/>
      </w:r>
    </w:p>
  </w:footnote>
  <w:footnote w:type="continuationSeparator" w:id="0">
    <w:p w14:paraId="0B463E0F" w14:textId="77777777" w:rsidR="002F5F29" w:rsidRDefault="002F5F29" w:rsidP="0038231F">
      <w:pPr>
        <w:spacing w:after="0" w:line="240" w:lineRule="auto"/>
      </w:pPr>
      <w:r>
        <w:continuationSeparator/>
      </w:r>
    </w:p>
  </w:footnote>
  <w:footnote w:id="1">
    <w:p w14:paraId="1DAFE7D0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05CCE17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35AEC53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228E6D2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C636A1" w14:textId="77777777" w:rsidR="00467A7B" w:rsidRDefault="00467A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CAB4C5" w14:textId="77777777" w:rsidR="00467A7B" w:rsidRDefault="00467A7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95DFDB" w14:textId="77777777" w:rsidR="00467A7B" w:rsidRDefault="00467A7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6477250">
    <w:abstractNumId w:val="11"/>
  </w:num>
  <w:num w:numId="2" w16cid:durableId="1127511736">
    <w:abstractNumId w:val="0"/>
  </w:num>
  <w:num w:numId="3" w16cid:durableId="924415394">
    <w:abstractNumId w:val="10"/>
  </w:num>
  <w:num w:numId="4" w16cid:durableId="247229221">
    <w:abstractNumId w:val="13"/>
  </w:num>
  <w:num w:numId="5" w16cid:durableId="879974637">
    <w:abstractNumId w:val="12"/>
  </w:num>
  <w:num w:numId="6" w16cid:durableId="1157109298">
    <w:abstractNumId w:val="9"/>
  </w:num>
  <w:num w:numId="7" w16cid:durableId="1036664611">
    <w:abstractNumId w:val="1"/>
  </w:num>
  <w:num w:numId="8" w16cid:durableId="1899709268">
    <w:abstractNumId w:val="6"/>
  </w:num>
  <w:num w:numId="9" w16cid:durableId="685860650">
    <w:abstractNumId w:val="4"/>
  </w:num>
  <w:num w:numId="10" w16cid:durableId="100075856">
    <w:abstractNumId w:val="7"/>
  </w:num>
  <w:num w:numId="11" w16cid:durableId="1914317631">
    <w:abstractNumId w:val="5"/>
  </w:num>
  <w:num w:numId="12" w16cid:durableId="1477648402">
    <w:abstractNumId w:val="8"/>
  </w:num>
  <w:num w:numId="13" w16cid:durableId="2090957470">
    <w:abstractNumId w:val="3"/>
  </w:num>
  <w:num w:numId="14" w16cid:durableId="10761716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5F29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2F5F29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67A7B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D04B9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7A11C8"/>
  <w15:docId w15:val="{2BD07700-4C14-455C-A105-D104CE7AC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724</Words>
  <Characters>4350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Office Lutycka</cp:lastModifiedBy>
  <cp:revision>2</cp:revision>
  <cp:lastPrinted>2016-07-26T10:32:00Z</cp:lastPrinted>
  <dcterms:created xsi:type="dcterms:W3CDTF">2024-12-24T09:37:00Z</dcterms:created>
  <dcterms:modified xsi:type="dcterms:W3CDTF">2024-12-24T09:37:00Z</dcterms:modified>
</cp:coreProperties>
</file>