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4BDEA5" w14:textId="66D7BAF1" w:rsidR="00CF7835" w:rsidRPr="006F06BD" w:rsidRDefault="005A648A" w:rsidP="006F06BD">
      <w:pPr>
        <w:spacing w:after="600"/>
        <w:jc w:val="right"/>
        <w:rPr>
          <w:sz w:val="24"/>
          <w:szCs w:val="24"/>
        </w:rPr>
      </w:pPr>
      <w:r w:rsidRPr="006F06BD">
        <w:rPr>
          <w:sz w:val="24"/>
          <w:szCs w:val="24"/>
        </w:rPr>
        <w:t>Poznań</w:t>
      </w:r>
      <w:r w:rsidR="00CF7835" w:rsidRPr="006F06BD">
        <w:rPr>
          <w:sz w:val="24"/>
          <w:szCs w:val="24"/>
        </w:rPr>
        <w:t xml:space="preserve"> dnia: </w:t>
      </w:r>
      <w:r w:rsidRPr="006F06BD">
        <w:rPr>
          <w:sz w:val="24"/>
          <w:szCs w:val="24"/>
        </w:rPr>
        <w:t>2024-</w:t>
      </w:r>
      <w:r w:rsidR="0005100B">
        <w:rPr>
          <w:sz w:val="24"/>
          <w:szCs w:val="24"/>
        </w:rPr>
        <w:t>01</w:t>
      </w:r>
      <w:r w:rsidRPr="006F06BD">
        <w:rPr>
          <w:sz w:val="24"/>
          <w:szCs w:val="24"/>
        </w:rPr>
        <w:t>-</w:t>
      </w:r>
      <w:r w:rsidR="0005100B">
        <w:rPr>
          <w:sz w:val="24"/>
          <w:szCs w:val="24"/>
        </w:rPr>
        <w:t>03</w:t>
      </w:r>
    </w:p>
    <w:p w14:paraId="25A92CAB" w14:textId="77777777" w:rsidR="005A648A" w:rsidRPr="006F06BD" w:rsidRDefault="005A648A" w:rsidP="006F06BD">
      <w:pPr>
        <w:rPr>
          <w:b/>
          <w:bCs/>
          <w:sz w:val="24"/>
          <w:szCs w:val="24"/>
        </w:rPr>
      </w:pPr>
      <w:r w:rsidRPr="006F06BD">
        <w:rPr>
          <w:b/>
          <w:bCs/>
          <w:sz w:val="24"/>
          <w:szCs w:val="24"/>
        </w:rPr>
        <w:t>Szpital Wojewódzki w Poznaniu</w:t>
      </w:r>
    </w:p>
    <w:p w14:paraId="662375F5" w14:textId="77777777" w:rsidR="00CF7835" w:rsidRPr="006F06BD" w:rsidRDefault="005A648A" w:rsidP="006F06BD">
      <w:pPr>
        <w:rPr>
          <w:b/>
          <w:bCs/>
          <w:sz w:val="24"/>
          <w:szCs w:val="24"/>
        </w:rPr>
      </w:pPr>
      <w:r w:rsidRPr="006F06BD">
        <w:rPr>
          <w:b/>
          <w:bCs/>
          <w:sz w:val="24"/>
          <w:szCs w:val="24"/>
        </w:rPr>
        <w:t>Dział Zamówień Publicznych</w:t>
      </w:r>
    </w:p>
    <w:p w14:paraId="79713009" w14:textId="77777777" w:rsidR="00CF7835" w:rsidRPr="006F06BD" w:rsidRDefault="005A648A" w:rsidP="006F06BD">
      <w:pPr>
        <w:rPr>
          <w:sz w:val="24"/>
          <w:szCs w:val="24"/>
        </w:rPr>
      </w:pPr>
      <w:r w:rsidRPr="006F06BD">
        <w:rPr>
          <w:sz w:val="24"/>
          <w:szCs w:val="24"/>
        </w:rPr>
        <w:t>Juraszów</w:t>
      </w:r>
      <w:r w:rsidR="00CF7835" w:rsidRPr="006F06BD">
        <w:rPr>
          <w:sz w:val="24"/>
          <w:szCs w:val="24"/>
        </w:rPr>
        <w:t xml:space="preserve"> </w:t>
      </w:r>
      <w:r w:rsidRPr="006F06BD">
        <w:rPr>
          <w:sz w:val="24"/>
          <w:szCs w:val="24"/>
        </w:rPr>
        <w:t>7/19</w:t>
      </w:r>
    </w:p>
    <w:p w14:paraId="11807668" w14:textId="4AAC4AB0" w:rsidR="00CF7835" w:rsidRPr="006F06BD" w:rsidRDefault="005A648A" w:rsidP="006F06BD">
      <w:pPr>
        <w:rPr>
          <w:sz w:val="24"/>
          <w:szCs w:val="24"/>
        </w:rPr>
      </w:pPr>
      <w:r w:rsidRPr="006F06BD">
        <w:rPr>
          <w:sz w:val="24"/>
          <w:szCs w:val="24"/>
        </w:rPr>
        <w:t>60-479</w:t>
      </w:r>
      <w:r w:rsidR="00CF7835" w:rsidRPr="006F06BD">
        <w:rPr>
          <w:sz w:val="24"/>
          <w:szCs w:val="24"/>
        </w:rPr>
        <w:t xml:space="preserve"> </w:t>
      </w:r>
      <w:r w:rsidRPr="006F06BD">
        <w:rPr>
          <w:sz w:val="24"/>
          <w:szCs w:val="24"/>
        </w:rPr>
        <w:t>Poznań</w:t>
      </w:r>
      <w:r w:rsidR="006F06BD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6F06BD" w14:paraId="493BBD79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4B3BA4" w14:textId="7A2D0FE1" w:rsidR="00CF7835" w:rsidRPr="006F06BD" w:rsidRDefault="00CF7835" w:rsidP="006F06BD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F06BD">
              <w:rPr>
                <w:b/>
                <w:spacing w:val="20"/>
                <w:sz w:val="28"/>
              </w:rPr>
              <w:t>INFORMACJA Z OTWARCIA OFERT</w:t>
            </w:r>
            <w:r w:rsidR="0005100B" w:rsidRPr="0005100B">
              <w:rPr>
                <w:b/>
                <w:spacing w:val="20"/>
                <w:sz w:val="28"/>
              </w:rPr>
              <w:t xml:space="preserve"> - po zastosowaniu art. 223 ust. 2 pkt.</w:t>
            </w:r>
          </w:p>
        </w:tc>
      </w:tr>
    </w:tbl>
    <w:p w14:paraId="13E09BF5" w14:textId="77777777" w:rsidR="00CF7835" w:rsidRPr="006F06BD" w:rsidRDefault="00CF7835" w:rsidP="006F06BD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F06BD">
        <w:rPr>
          <w:sz w:val="24"/>
          <w:szCs w:val="24"/>
        </w:rPr>
        <w:tab/>
        <w:t xml:space="preserve"> </w:t>
      </w:r>
    </w:p>
    <w:p w14:paraId="2ACBC70B" w14:textId="77777777" w:rsidR="00CF7835" w:rsidRPr="006F06BD" w:rsidRDefault="00CF7835" w:rsidP="006F06BD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6F06BD">
        <w:rPr>
          <w:rFonts w:eastAsia="Calibri"/>
          <w:sz w:val="24"/>
          <w:szCs w:val="24"/>
          <w:lang w:eastAsia="en-US"/>
        </w:rPr>
        <w:t xml:space="preserve">Dotyczy </w:t>
      </w:r>
      <w:r w:rsidRPr="006F06BD">
        <w:rPr>
          <w:sz w:val="24"/>
          <w:szCs w:val="24"/>
        </w:rPr>
        <w:t>postępowania o udzielenie zamówienia publicznego</w:t>
      </w:r>
      <w:r w:rsidRPr="006F06B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F06BD" w14:paraId="4E65A7B4" w14:textId="77777777" w:rsidTr="000C1C6D">
        <w:tc>
          <w:tcPr>
            <w:tcW w:w="2269" w:type="dxa"/>
            <w:shd w:val="clear" w:color="auto" w:fill="auto"/>
          </w:tcPr>
          <w:p w14:paraId="669FBDF2" w14:textId="77777777" w:rsidR="00CF7835" w:rsidRPr="006F06BD" w:rsidRDefault="00CF7835" w:rsidP="006F06B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46DBA9" w14:textId="77777777" w:rsidR="00CF7835" w:rsidRPr="006F06BD" w:rsidRDefault="005A648A" w:rsidP="006F06B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F06BD">
              <w:rPr>
                <w:bCs/>
                <w:sz w:val="24"/>
                <w:szCs w:val="24"/>
              </w:rPr>
              <w:t>Zakup sprzętu medycznego  w tym jednorazowego- POWTÓRKA</w:t>
            </w:r>
            <w:r w:rsidR="00CF7835" w:rsidRPr="006F06BD">
              <w:rPr>
                <w:bCs/>
                <w:sz w:val="24"/>
                <w:szCs w:val="24"/>
              </w:rPr>
              <w:t>.</w:t>
            </w:r>
          </w:p>
        </w:tc>
      </w:tr>
      <w:tr w:rsidR="005A648A" w:rsidRPr="006F06BD" w14:paraId="46FEF137" w14:textId="77777777" w:rsidTr="002F16A1">
        <w:tc>
          <w:tcPr>
            <w:tcW w:w="2269" w:type="dxa"/>
            <w:shd w:val="clear" w:color="auto" w:fill="auto"/>
          </w:tcPr>
          <w:p w14:paraId="2CDF7EE8" w14:textId="77777777" w:rsidR="005A648A" w:rsidRPr="006F06BD" w:rsidRDefault="005A648A" w:rsidP="006F06B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144DF2" w14:textId="77777777" w:rsidR="005A648A" w:rsidRPr="006F06BD" w:rsidRDefault="005A648A" w:rsidP="006F06B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F06BD">
              <w:rPr>
                <w:bCs/>
                <w:sz w:val="24"/>
                <w:szCs w:val="24"/>
              </w:rPr>
              <w:t>SZW/DZP/97/2024</w:t>
            </w:r>
          </w:p>
        </w:tc>
      </w:tr>
    </w:tbl>
    <w:p w14:paraId="3D789C94" w14:textId="77777777" w:rsidR="00D665F5" w:rsidRDefault="00D665F5" w:rsidP="006F06BD">
      <w:pPr>
        <w:spacing w:before="480"/>
        <w:jc w:val="both"/>
        <w:rPr>
          <w:sz w:val="24"/>
          <w:szCs w:val="24"/>
        </w:rPr>
      </w:pPr>
      <w:r w:rsidRPr="006F06BD">
        <w:rPr>
          <w:sz w:val="24"/>
          <w:szCs w:val="24"/>
        </w:rPr>
        <w:t>Zamawiający, działając na podstawie art. 22</w:t>
      </w:r>
      <w:r w:rsidR="00601802" w:rsidRPr="006F06BD">
        <w:rPr>
          <w:sz w:val="24"/>
          <w:szCs w:val="24"/>
        </w:rPr>
        <w:t>2</w:t>
      </w:r>
      <w:r w:rsidRPr="006F06BD">
        <w:rPr>
          <w:sz w:val="24"/>
          <w:szCs w:val="24"/>
        </w:rPr>
        <w:t xml:space="preserve"> ust. 5 </w:t>
      </w:r>
      <w:r w:rsidRPr="006F06BD">
        <w:rPr>
          <w:bCs/>
          <w:sz w:val="24"/>
          <w:szCs w:val="24"/>
        </w:rPr>
        <w:t>ustawy z dnia 11 września 2019r. Prawo zamówień publicznych</w:t>
      </w:r>
      <w:r w:rsidRPr="006F06BD">
        <w:rPr>
          <w:sz w:val="24"/>
          <w:szCs w:val="24"/>
        </w:rPr>
        <w:t xml:space="preserve"> </w:t>
      </w:r>
      <w:r w:rsidR="005A648A" w:rsidRPr="006F06BD">
        <w:rPr>
          <w:sz w:val="24"/>
          <w:szCs w:val="24"/>
        </w:rPr>
        <w:t>(</w:t>
      </w:r>
      <w:proofErr w:type="spellStart"/>
      <w:r w:rsidR="005A648A" w:rsidRPr="006F06BD">
        <w:rPr>
          <w:sz w:val="24"/>
          <w:szCs w:val="24"/>
        </w:rPr>
        <w:t>t.j</w:t>
      </w:r>
      <w:proofErr w:type="spellEnd"/>
      <w:r w:rsidR="005A648A" w:rsidRPr="006F06BD">
        <w:rPr>
          <w:sz w:val="24"/>
          <w:szCs w:val="24"/>
        </w:rPr>
        <w:t>. Dz. U. z 2024 poz. 1320)</w:t>
      </w:r>
      <w:r w:rsidR="00490DC0" w:rsidRPr="006F06BD">
        <w:rPr>
          <w:sz w:val="24"/>
          <w:szCs w:val="24"/>
        </w:rPr>
        <w:t xml:space="preserve"> </w:t>
      </w:r>
      <w:r w:rsidRPr="006F06BD">
        <w:rPr>
          <w:sz w:val="24"/>
          <w:szCs w:val="24"/>
        </w:rPr>
        <w:t>udostępnia</w:t>
      </w:r>
      <w:r w:rsidR="00F95C33" w:rsidRPr="006F06BD">
        <w:rPr>
          <w:sz w:val="24"/>
          <w:szCs w:val="24"/>
        </w:rPr>
        <w:t xml:space="preserve"> </w:t>
      </w:r>
      <w:r w:rsidR="004C7E9B" w:rsidRPr="006F06BD">
        <w:rPr>
          <w:sz w:val="24"/>
          <w:szCs w:val="24"/>
        </w:rPr>
        <w:t>informacj</w:t>
      </w:r>
      <w:r w:rsidR="00577BC6" w:rsidRPr="006F06BD">
        <w:rPr>
          <w:sz w:val="24"/>
          <w:szCs w:val="24"/>
        </w:rPr>
        <w:t>ę</w:t>
      </w:r>
      <w:r w:rsidR="00035488" w:rsidRPr="006F06BD">
        <w:rPr>
          <w:sz w:val="24"/>
          <w:szCs w:val="24"/>
        </w:rPr>
        <w:t xml:space="preserve"> z otwarcia ofert</w:t>
      </w:r>
      <w:r w:rsidR="00577BC6" w:rsidRPr="006F06BD">
        <w:rPr>
          <w:sz w:val="24"/>
          <w:szCs w:val="24"/>
        </w:rPr>
        <w:t>.</w:t>
      </w:r>
    </w:p>
    <w:p w14:paraId="565800FD" w14:textId="3EEC8890" w:rsidR="006F06BD" w:rsidRPr="006F06BD" w:rsidRDefault="006F06BD" w:rsidP="006F06BD">
      <w:pPr>
        <w:spacing w:before="480"/>
        <w:jc w:val="both"/>
        <w:rPr>
          <w:i/>
          <w:iCs/>
          <w:sz w:val="24"/>
          <w:szCs w:val="24"/>
        </w:rPr>
      </w:pPr>
      <w:r w:rsidRPr="006F06BD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 201</w:t>
      </w:r>
      <w:r>
        <w:rPr>
          <w:i/>
          <w:iCs/>
          <w:sz w:val="24"/>
          <w:szCs w:val="24"/>
        </w:rPr>
        <w:t xml:space="preserve"> </w:t>
      </w:r>
      <w:r w:rsidRPr="006F06BD">
        <w:rPr>
          <w:i/>
          <w:iCs/>
          <w:sz w:val="24"/>
          <w:szCs w:val="24"/>
        </w:rPr>
        <w:t>590,00 zł brutto</w:t>
      </w:r>
    </w:p>
    <w:p w14:paraId="571BAC30" w14:textId="77777777" w:rsidR="00A80738" w:rsidRPr="006F06BD" w:rsidRDefault="00D665F5" w:rsidP="006F06BD">
      <w:pPr>
        <w:spacing w:before="120" w:after="120"/>
        <w:jc w:val="both"/>
        <w:rPr>
          <w:sz w:val="24"/>
          <w:szCs w:val="24"/>
        </w:rPr>
      </w:pPr>
      <w:r w:rsidRPr="006F06BD">
        <w:rPr>
          <w:sz w:val="24"/>
          <w:szCs w:val="24"/>
        </w:rPr>
        <w:t>Podczas otwarcia ofert, mającego miejsce</w:t>
      </w:r>
      <w:r w:rsidR="00FF4AB1" w:rsidRPr="006F06BD">
        <w:rPr>
          <w:sz w:val="24"/>
          <w:szCs w:val="24"/>
        </w:rPr>
        <w:t xml:space="preserve"> w dniu </w:t>
      </w:r>
      <w:r w:rsidR="005A648A" w:rsidRPr="006F06BD">
        <w:rPr>
          <w:sz w:val="24"/>
          <w:szCs w:val="24"/>
        </w:rPr>
        <w:t>27/12/2024</w:t>
      </w:r>
      <w:r w:rsidR="00FF4AB1" w:rsidRPr="006F06BD">
        <w:rPr>
          <w:sz w:val="24"/>
          <w:szCs w:val="24"/>
        </w:rPr>
        <w:t xml:space="preserve"> o godz. </w:t>
      </w:r>
      <w:r w:rsidR="005A648A" w:rsidRPr="006F06BD">
        <w:rPr>
          <w:sz w:val="24"/>
          <w:szCs w:val="24"/>
        </w:rPr>
        <w:t>10:00</w:t>
      </w:r>
      <w:r w:rsidRPr="006F06B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F06BD" w14:paraId="1BE203B6" w14:textId="77777777" w:rsidTr="000C1C6D">
        <w:tc>
          <w:tcPr>
            <w:tcW w:w="1276" w:type="dxa"/>
            <w:shd w:val="clear" w:color="auto" w:fill="F2F2F2"/>
            <w:vAlign w:val="center"/>
          </w:tcPr>
          <w:p w14:paraId="5BA97FC8" w14:textId="77777777" w:rsidR="00D665F5" w:rsidRPr="006F06BD" w:rsidRDefault="00960CEB" w:rsidP="006F06B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O</w:t>
            </w:r>
            <w:r w:rsidR="00D665F5" w:rsidRPr="006F06BD">
              <w:rPr>
                <w:sz w:val="24"/>
                <w:szCs w:val="24"/>
              </w:rPr>
              <w:t>fert</w:t>
            </w:r>
            <w:r w:rsidRPr="006F06BD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0980D67" w14:textId="77777777" w:rsidR="00D665F5" w:rsidRPr="006F06BD" w:rsidRDefault="00D665F5" w:rsidP="006F06B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Nazwa</w:t>
            </w:r>
            <w:r w:rsidR="003F57CD" w:rsidRPr="006F06BD">
              <w:rPr>
                <w:sz w:val="24"/>
                <w:szCs w:val="24"/>
              </w:rPr>
              <w:t xml:space="preserve"> </w:t>
            </w:r>
            <w:r w:rsidRPr="006F06BD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446D18E" w14:textId="77777777" w:rsidR="00D665F5" w:rsidRPr="006F06BD" w:rsidRDefault="00D665F5" w:rsidP="006F06B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Cena oferty</w:t>
            </w:r>
          </w:p>
        </w:tc>
      </w:tr>
      <w:tr w:rsidR="005A648A" w:rsidRPr="006F06BD" w14:paraId="2AA8AACE" w14:textId="77777777" w:rsidTr="002F16A1">
        <w:tc>
          <w:tcPr>
            <w:tcW w:w="1276" w:type="dxa"/>
            <w:shd w:val="clear" w:color="auto" w:fill="auto"/>
            <w:vAlign w:val="center"/>
          </w:tcPr>
          <w:p w14:paraId="48B52FC3" w14:textId="77777777" w:rsidR="005A648A" w:rsidRPr="006F06BD" w:rsidRDefault="005A648A" w:rsidP="006F06B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9F63317" w14:textId="77777777" w:rsidR="005A648A" w:rsidRPr="006F06BD" w:rsidRDefault="005A648A" w:rsidP="006F06BD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6F06BD">
              <w:rPr>
                <w:sz w:val="24"/>
                <w:szCs w:val="24"/>
              </w:rPr>
              <w:t>Duolux</w:t>
            </w:r>
            <w:proofErr w:type="spellEnd"/>
            <w:r w:rsidRPr="006F06BD">
              <w:rPr>
                <w:sz w:val="24"/>
                <w:szCs w:val="24"/>
              </w:rPr>
              <w:t xml:space="preserve"> Medical Sp. z o.o.</w:t>
            </w:r>
          </w:p>
          <w:p w14:paraId="2512DEBC" w14:textId="77777777" w:rsidR="005A648A" w:rsidRPr="006F06BD" w:rsidRDefault="005A648A" w:rsidP="006F06BD">
            <w:pPr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 xml:space="preserve">os. Bolesława Chrobrego 40f/53 </w:t>
            </w:r>
          </w:p>
          <w:p w14:paraId="5FF7A2EB" w14:textId="77777777" w:rsidR="005A648A" w:rsidRPr="006F06BD" w:rsidRDefault="005A648A" w:rsidP="006F06BD">
            <w:pPr>
              <w:spacing w:after="80"/>
              <w:jc w:val="both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60-681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31FC4B" w14:textId="77777777" w:rsidR="005A648A" w:rsidRPr="006F06BD" w:rsidRDefault="005A648A" w:rsidP="006F06B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187 684.90 zł</w:t>
            </w:r>
          </w:p>
        </w:tc>
      </w:tr>
      <w:tr w:rsidR="005A648A" w:rsidRPr="006F06BD" w14:paraId="22942561" w14:textId="77777777" w:rsidTr="002F16A1">
        <w:tc>
          <w:tcPr>
            <w:tcW w:w="1276" w:type="dxa"/>
            <w:shd w:val="clear" w:color="auto" w:fill="auto"/>
            <w:vAlign w:val="center"/>
          </w:tcPr>
          <w:p w14:paraId="23AD6758" w14:textId="77777777" w:rsidR="005A648A" w:rsidRPr="006F06BD" w:rsidRDefault="005A648A" w:rsidP="006F06B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E6271E3" w14:textId="1144FCB7" w:rsidR="005A648A" w:rsidRPr="006F06BD" w:rsidRDefault="005A648A" w:rsidP="006F06BD">
            <w:pPr>
              <w:spacing w:before="80" w:after="40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 xml:space="preserve">Zarys International Group </w:t>
            </w:r>
            <w:r w:rsidR="0080213E">
              <w:rPr>
                <w:sz w:val="24"/>
                <w:szCs w:val="24"/>
              </w:rPr>
              <w:t xml:space="preserve">Sp.z  o.o. Sp.k. </w:t>
            </w:r>
          </w:p>
          <w:p w14:paraId="31B7DFEA" w14:textId="721A5F2A" w:rsidR="005A648A" w:rsidRPr="006F06BD" w:rsidRDefault="0080213E" w:rsidP="006F06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5A648A" w:rsidRPr="006F06BD">
              <w:rPr>
                <w:sz w:val="24"/>
                <w:szCs w:val="24"/>
              </w:rPr>
              <w:t xml:space="preserve">Pod Borem 18 </w:t>
            </w:r>
          </w:p>
          <w:p w14:paraId="7615F4AA" w14:textId="77777777" w:rsidR="005A648A" w:rsidRPr="006F06BD" w:rsidRDefault="005A648A" w:rsidP="006F06BD">
            <w:pPr>
              <w:spacing w:after="80"/>
              <w:jc w:val="both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1E42C6" w14:textId="77777777" w:rsidR="005A648A" w:rsidRPr="0005100B" w:rsidRDefault="005A648A" w:rsidP="006F06BD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05100B">
              <w:rPr>
                <w:strike/>
                <w:sz w:val="24"/>
                <w:szCs w:val="24"/>
              </w:rPr>
              <w:t>168 004.85 zł</w:t>
            </w:r>
          </w:p>
          <w:p w14:paraId="0570D0F7" w14:textId="53531636" w:rsidR="0005100B" w:rsidRPr="0005100B" w:rsidRDefault="0005100B" w:rsidP="006F06BD">
            <w:pPr>
              <w:spacing w:before="80" w:after="80"/>
              <w:jc w:val="center"/>
              <w:rPr>
                <w:color w:val="FF0000"/>
                <w:sz w:val="24"/>
                <w:szCs w:val="24"/>
              </w:rPr>
            </w:pPr>
            <w:r w:rsidRPr="0005100B">
              <w:rPr>
                <w:color w:val="FF0000"/>
                <w:sz w:val="24"/>
                <w:szCs w:val="24"/>
              </w:rPr>
              <w:t xml:space="preserve">166 722.70 zł </w:t>
            </w:r>
          </w:p>
          <w:p w14:paraId="435803BC" w14:textId="77777777" w:rsidR="0005100B" w:rsidRPr="006F06BD" w:rsidRDefault="0005100B" w:rsidP="006F06BD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5A648A" w:rsidRPr="006F06BD" w14:paraId="4E0FE1A7" w14:textId="77777777" w:rsidTr="002F16A1">
        <w:tc>
          <w:tcPr>
            <w:tcW w:w="1276" w:type="dxa"/>
            <w:shd w:val="clear" w:color="auto" w:fill="auto"/>
            <w:vAlign w:val="center"/>
          </w:tcPr>
          <w:p w14:paraId="286ACB2A" w14:textId="77777777" w:rsidR="005A648A" w:rsidRPr="006F06BD" w:rsidRDefault="005A648A" w:rsidP="006F06B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2400C454" w14:textId="77777777" w:rsidR="005A648A" w:rsidRPr="006F06BD" w:rsidRDefault="005A648A" w:rsidP="006F06BD">
            <w:pPr>
              <w:spacing w:before="80" w:after="40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SINMED Sp. z o. o.</w:t>
            </w:r>
          </w:p>
          <w:p w14:paraId="4C789B96" w14:textId="0CDD3673" w:rsidR="005A648A" w:rsidRPr="006F06BD" w:rsidRDefault="0080213E" w:rsidP="006F06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5A648A" w:rsidRPr="006F06BD">
              <w:rPr>
                <w:sz w:val="24"/>
                <w:szCs w:val="24"/>
              </w:rPr>
              <w:t xml:space="preserve">Graniczna 32B </w:t>
            </w:r>
          </w:p>
          <w:p w14:paraId="49F5B7DC" w14:textId="77777777" w:rsidR="005A648A" w:rsidRPr="006F06BD" w:rsidRDefault="005A648A" w:rsidP="006F06BD">
            <w:pPr>
              <w:spacing w:after="80"/>
              <w:jc w:val="both"/>
              <w:rPr>
                <w:sz w:val="24"/>
                <w:szCs w:val="24"/>
              </w:rPr>
            </w:pPr>
            <w:r w:rsidRPr="006F06BD">
              <w:rPr>
                <w:sz w:val="24"/>
                <w:szCs w:val="24"/>
              </w:rPr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51E92B" w14:textId="77777777" w:rsidR="005A648A" w:rsidRPr="0005100B" w:rsidRDefault="005A648A" w:rsidP="006F06BD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05100B">
              <w:rPr>
                <w:strike/>
                <w:sz w:val="24"/>
                <w:szCs w:val="24"/>
              </w:rPr>
              <w:t>171 764.61 zł</w:t>
            </w:r>
          </w:p>
          <w:p w14:paraId="729B621D" w14:textId="5354975B" w:rsidR="0005100B" w:rsidRPr="006F06BD" w:rsidRDefault="0005100B" w:rsidP="006F06B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5100B">
              <w:rPr>
                <w:color w:val="FF0000"/>
                <w:sz w:val="24"/>
                <w:szCs w:val="24"/>
              </w:rPr>
              <w:t xml:space="preserve">170 443.30 zł </w:t>
            </w:r>
          </w:p>
        </w:tc>
      </w:tr>
    </w:tbl>
    <w:p w14:paraId="7BDF3D11" w14:textId="77777777" w:rsidR="00577BC6" w:rsidRPr="006F06BD" w:rsidRDefault="00577BC6" w:rsidP="006F06BD">
      <w:pPr>
        <w:spacing w:before="120" w:after="120"/>
        <w:jc w:val="both"/>
        <w:rPr>
          <w:sz w:val="24"/>
        </w:rPr>
      </w:pPr>
    </w:p>
    <w:p w14:paraId="634A8589" w14:textId="77777777" w:rsidR="00401DE9" w:rsidRDefault="00401DE9" w:rsidP="00401DE9">
      <w:pPr>
        <w:ind w:left="3540"/>
        <w:jc w:val="center"/>
        <w:rPr>
          <w:i/>
          <w:iCs/>
          <w:sz w:val="40"/>
          <w:szCs w:val="40"/>
        </w:rPr>
      </w:pPr>
      <w:r>
        <w:rPr>
          <w:i/>
          <w:iCs/>
          <w:sz w:val="24"/>
          <w:szCs w:val="24"/>
        </w:rPr>
        <w:t>Zamawiający</w:t>
      </w:r>
    </w:p>
    <w:p w14:paraId="3CF1C4F7" w14:textId="77777777" w:rsidR="00401DE9" w:rsidRDefault="00401DE9" w:rsidP="00401DE9">
      <w:pPr>
        <w:ind w:left="3540"/>
        <w:jc w:val="center"/>
        <w:rPr>
          <w:i/>
          <w:iCs/>
          <w:sz w:val="32"/>
          <w:szCs w:val="32"/>
        </w:rPr>
      </w:pPr>
      <w:r>
        <w:rPr>
          <w:i/>
          <w:iCs/>
          <w:sz w:val="24"/>
          <w:szCs w:val="24"/>
        </w:rPr>
        <w:t>/-/ p. o. Dyrektora Szpitala Wojewódzkiego</w:t>
      </w:r>
    </w:p>
    <w:p w14:paraId="221E1CA9" w14:textId="77777777" w:rsidR="00401DE9" w:rsidRDefault="00401DE9" w:rsidP="00401DE9">
      <w:pPr>
        <w:ind w:left="3540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w Poznaniu</w:t>
      </w:r>
    </w:p>
    <w:p w14:paraId="783E4C91" w14:textId="77777777" w:rsidR="00401DE9" w:rsidRDefault="00401DE9" w:rsidP="00401DE9">
      <w:pPr>
        <w:ind w:left="3540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Z-ca Dyrektora ds. Pielęgniarstwa</w:t>
      </w:r>
    </w:p>
    <w:p w14:paraId="3E369CF4" w14:textId="04847C60" w:rsidR="00A80738" w:rsidRPr="006F06BD" w:rsidRDefault="00401DE9" w:rsidP="00401DE9">
      <w:pPr>
        <w:ind w:left="3540"/>
        <w:jc w:val="center"/>
        <w:rPr>
          <w:i/>
          <w:szCs w:val="24"/>
        </w:rPr>
      </w:pPr>
      <w:r>
        <w:rPr>
          <w:i/>
          <w:iCs/>
          <w:sz w:val="24"/>
          <w:szCs w:val="24"/>
        </w:rPr>
        <w:t>Violetta Magiera</w:t>
      </w:r>
    </w:p>
    <w:sectPr w:rsidR="00A80738" w:rsidRPr="006F06B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F983DF" w14:textId="77777777" w:rsidR="009B158E" w:rsidRDefault="009B158E">
      <w:r>
        <w:separator/>
      </w:r>
    </w:p>
  </w:endnote>
  <w:endnote w:type="continuationSeparator" w:id="0">
    <w:p w14:paraId="3EC57BA9" w14:textId="77777777" w:rsidR="009B158E" w:rsidRDefault="009B1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38A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55BF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C6646" w14:textId="476A4979" w:rsidR="00960CEB" w:rsidRPr="00986737" w:rsidRDefault="00F23AF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9BC4EB5" wp14:editId="2A4F833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BD965B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6BC6B6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99B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123A1A" w14:textId="77777777" w:rsidR="009F189D" w:rsidRDefault="009F189D">
    <w:pPr>
      <w:pStyle w:val="Stopka"/>
      <w:tabs>
        <w:tab w:val="clear" w:pos="4536"/>
      </w:tabs>
      <w:jc w:val="center"/>
    </w:pPr>
  </w:p>
  <w:p w14:paraId="1F4BD8E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15BFB" w14:textId="77777777" w:rsidR="009B158E" w:rsidRDefault="009B158E">
      <w:r>
        <w:separator/>
      </w:r>
    </w:p>
  </w:footnote>
  <w:footnote w:type="continuationSeparator" w:id="0">
    <w:p w14:paraId="19688726" w14:textId="77777777" w:rsidR="009B158E" w:rsidRDefault="009B1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0889BF" w14:textId="77777777" w:rsidR="005A648A" w:rsidRDefault="005A64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4454B4" w14:textId="77777777" w:rsidR="005A648A" w:rsidRDefault="005A64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CEC16" w14:textId="77777777" w:rsidR="005A648A" w:rsidRDefault="005A64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58E"/>
    <w:rsid w:val="00007727"/>
    <w:rsid w:val="00017720"/>
    <w:rsid w:val="00035488"/>
    <w:rsid w:val="0005100B"/>
    <w:rsid w:val="000C1C6D"/>
    <w:rsid w:val="000D7F25"/>
    <w:rsid w:val="000E00E5"/>
    <w:rsid w:val="001146A4"/>
    <w:rsid w:val="00173B20"/>
    <w:rsid w:val="001C69FF"/>
    <w:rsid w:val="00205031"/>
    <w:rsid w:val="0023318D"/>
    <w:rsid w:val="002C0B9A"/>
    <w:rsid w:val="003158BE"/>
    <w:rsid w:val="00355C9D"/>
    <w:rsid w:val="003B6B36"/>
    <w:rsid w:val="003D72FD"/>
    <w:rsid w:val="003F57CD"/>
    <w:rsid w:val="00401DE9"/>
    <w:rsid w:val="00423179"/>
    <w:rsid w:val="00483FF2"/>
    <w:rsid w:val="00490DC0"/>
    <w:rsid w:val="00493F8C"/>
    <w:rsid w:val="004C7E9B"/>
    <w:rsid w:val="00522C86"/>
    <w:rsid w:val="00544B7B"/>
    <w:rsid w:val="00577BC6"/>
    <w:rsid w:val="0059179A"/>
    <w:rsid w:val="005A648A"/>
    <w:rsid w:val="00601802"/>
    <w:rsid w:val="0069085C"/>
    <w:rsid w:val="006F06BD"/>
    <w:rsid w:val="0080213E"/>
    <w:rsid w:val="00843263"/>
    <w:rsid w:val="0084582E"/>
    <w:rsid w:val="00861E75"/>
    <w:rsid w:val="008A26A5"/>
    <w:rsid w:val="008F318B"/>
    <w:rsid w:val="00941B09"/>
    <w:rsid w:val="00960CEB"/>
    <w:rsid w:val="009B158E"/>
    <w:rsid w:val="009B6B40"/>
    <w:rsid w:val="009D19BD"/>
    <w:rsid w:val="009F189D"/>
    <w:rsid w:val="00A80738"/>
    <w:rsid w:val="00AE1C08"/>
    <w:rsid w:val="00B32A37"/>
    <w:rsid w:val="00C236D3"/>
    <w:rsid w:val="00C659E2"/>
    <w:rsid w:val="00CB0802"/>
    <w:rsid w:val="00CF7835"/>
    <w:rsid w:val="00D665F5"/>
    <w:rsid w:val="00D7128F"/>
    <w:rsid w:val="00EA3476"/>
    <w:rsid w:val="00F23AF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775821"/>
  <w15:chartTrackingRefBased/>
  <w15:docId w15:val="{67A3BBE0-FA56-40B1-9D87-4AFEC152B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74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2025-01-03T08:46:00Z</dcterms:created>
  <dcterms:modified xsi:type="dcterms:W3CDTF">2025-01-03T10:18:00Z</dcterms:modified>
</cp:coreProperties>
</file>